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800" w:rsidRDefault="00EC3967">
      <w:pPr>
        <w:rPr>
          <w:sz w:val="2"/>
          <w:szCs w:val="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4ED06E4" wp14:editId="342E27BB">
                <wp:simplePos x="0" y="0"/>
                <wp:positionH relativeFrom="page">
                  <wp:posOffset>2133600</wp:posOffset>
                </wp:positionH>
                <wp:positionV relativeFrom="page">
                  <wp:posOffset>200025</wp:posOffset>
                </wp:positionV>
                <wp:extent cx="5316723" cy="1676400"/>
                <wp:effectExtent l="0" t="0" r="17780" b="0"/>
                <wp:wrapNone/>
                <wp:docPr id="21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723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17D18" w:rsidRDefault="00003085" w:rsidP="00EC3967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pl-PL"/>
                              </w:rPr>
                            </w:pPr>
                            <w:r w:rsidRPr="00F17D18">
                              <w:rPr>
                                <w:rFonts w:ascii="Calibri" w:hAnsi="Calibri" w:cs="Calibri"/>
                                <w:b/>
                                <w:bCs/>
                                <w:lang w:val="pl-PL"/>
                              </w:rPr>
                              <w:t>URZĄD DOZORU TECHNICZNEGO</w:t>
                            </w:r>
                          </w:p>
                          <w:p w:rsidR="00003085" w:rsidRDefault="008E5807" w:rsidP="00EC3967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  <w:t>ODDZIAŁ W KRAKOWIE</w:t>
                            </w:r>
                          </w:p>
                          <w:p w:rsidR="004B52FC" w:rsidRDefault="004B52FC" w:rsidP="00EC3967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  <w:t>ORAZ</w:t>
                            </w:r>
                          </w:p>
                          <w:p w:rsidR="004B52FC" w:rsidRPr="004B52FC" w:rsidRDefault="004B52FC" w:rsidP="00EC3967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b/>
                                <w:lang w:val="pl-PL"/>
                              </w:rPr>
                            </w:pPr>
                            <w:r w:rsidRPr="004B52FC">
                              <w:rPr>
                                <w:rFonts w:ascii="Calibri" w:hAnsi="Calibri" w:cs="Calibri"/>
                                <w:b/>
                                <w:lang w:val="pl-PL"/>
                              </w:rPr>
                              <w:t>POLSKIE TOWARZYSTWO SPAWALNICZE</w:t>
                            </w:r>
                          </w:p>
                          <w:p w:rsidR="004B52FC" w:rsidRPr="00F17D18" w:rsidRDefault="004B52FC" w:rsidP="00EC3967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  <w:t>ODDZIAŁ W KRAKOWIE</w:t>
                            </w:r>
                          </w:p>
                          <w:p w:rsidR="00003085" w:rsidRPr="00AB3916" w:rsidRDefault="00003085" w:rsidP="00591BAE">
                            <w:pPr>
                              <w:pStyle w:val="Regularny"/>
                              <w:jc w:val="left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D06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pt;margin-top:15.75pt;width:418.65pt;height:132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21sAIAAK0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CPFhhx0kKXHuig0a0YUGQK1HcqAb/7Djz1ANvQaJus6u5E8V0hLjY14Xu6llL0NSUlEPTNTffZ&#10;1RFHGZBd/0mUEIYctLBAQyVbUz2oBwJ0aNTjuTmGSgGb8xkQDGYYFXAGZhR6tn0uSabrnVT6AxUt&#10;MkaKJXTfwpPjndKGDkkmFxONi5w1jVVAw19sgOO4A8HhqjkzNGxDn2Iv3i63y9AJg2jrhF6WOet8&#10;EzpR7i/m2SzbbDL/l4nrh0nNypJyE2YSlx/+WfNOMh9lcZaXEg0rDZyhpOR+t2kkOhIQd24/W3Q4&#10;ubi5L2nYIkAur1Lyg9C7DWInj5YLJ8zDuRMvvKXj+fFtHHlhHGb5y5TuGKf/nhLqUxzPg/mopgvp&#10;V7l59nubG0lapmF8NKxN8fLsRBKjwS0vbWs1Yc1oPyuFoX8pBbR7arRVrBHpKFc97AZAMTLeifIR&#10;tCsFKAsECjMPjFrInxj1MD9SrH4ciKQYNR856N8Mm8mQk7GbDMILuJpijdFobvQ4lA6dZPsakMcX&#10;xsUa3kjFrHovLE4vC2aCTeI0v8zQef5vvS5TdvUbAAD//wMAUEsDBBQABgAIAAAAIQDB7hmB4QAA&#10;AAsBAAAPAAAAZHJzL2Rvd25yZXYueG1sTI/BTsMwEETvSPyDtZW4USeNEmgap6oQnJAQaThwdOJt&#10;YjVeh9htw9/jnuhtVjOafVNsZzOwM05OWxIQLyNgSK1VmjoBX/Xb4zMw5yUpOVhCAb/oYFve3xUy&#10;V/ZCFZ73vmOhhFwuBfTejznnru3RSLe0I1LwDnYy0odz6ria5CWUm4GvoijjRmoKH3o54kuP7XF/&#10;MgJ231S96p+P5rM6VLqu1xG9Z0chHhbzbgPM4+z/w3DFD+hQBqbGnkg5NghIkixs8UHEKbBrIH5K&#10;EmCNgNU6TYGXBb/dUP4BAAD//wMAUEsBAi0AFAAGAAgAAAAhALaDOJL+AAAA4QEAABMAAAAAAAAA&#10;AAAAAAAAAAAAAFtDb250ZW50X1R5cGVzXS54bWxQSwECLQAUAAYACAAAACEAOP0h/9YAAACUAQAA&#10;CwAAAAAAAAAAAAAAAAAvAQAAX3JlbHMvLnJlbHNQSwECLQAUAAYACAAAACEAQUVttbACAACtBQAA&#10;DgAAAAAAAAAAAAAAAAAuAgAAZHJzL2Uyb0RvYy54bWxQSwECLQAUAAYACAAAACEAwe4ZgeEAAAAL&#10;AQAADwAAAAAAAAAAAAAAAAAKBQAAZHJzL2Rvd25yZXYueG1sUEsFBgAAAAAEAAQA8wAAABgGAAAA&#10;AA==&#10;" filled="f" stroked="f">
                <v:textbox inset="0,0,0,0">
                  <w:txbxContent>
                    <w:p w:rsidR="00003085" w:rsidRPr="00F17D18" w:rsidRDefault="00003085" w:rsidP="00EC3967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b/>
                          <w:bCs/>
                          <w:lang w:val="pl-PL"/>
                        </w:rPr>
                      </w:pPr>
                      <w:r w:rsidRPr="00F17D18">
                        <w:rPr>
                          <w:rFonts w:ascii="Calibri" w:hAnsi="Calibri" w:cs="Calibri"/>
                          <w:b/>
                          <w:bCs/>
                          <w:lang w:val="pl-PL"/>
                        </w:rPr>
                        <w:t>URZĄD DOZORU TECHNICZNEGO</w:t>
                      </w:r>
                    </w:p>
                    <w:p w:rsidR="00003085" w:rsidRDefault="008E5807" w:rsidP="00EC3967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  <w:t>ODDZIAŁ W KRAKOWIE</w:t>
                      </w:r>
                    </w:p>
                    <w:p w:rsidR="004B52FC" w:rsidRDefault="004B52FC" w:rsidP="00EC3967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  <w:t>ORAZ</w:t>
                      </w:r>
                    </w:p>
                    <w:p w:rsidR="004B52FC" w:rsidRPr="004B52FC" w:rsidRDefault="004B52FC" w:rsidP="00EC3967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b/>
                          <w:lang w:val="pl-PL"/>
                        </w:rPr>
                      </w:pPr>
                      <w:r w:rsidRPr="004B52FC">
                        <w:rPr>
                          <w:rFonts w:ascii="Calibri" w:hAnsi="Calibri" w:cs="Calibri"/>
                          <w:b/>
                          <w:lang w:val="pl-PL"/>
                        </w:rPr>
                        <w:t>POLSKIE TOWARZYSTWO SPAWALNICZE</w:t>
                      </w:r>
                    </w:p>
                    <w:p w:rsidR="004B52FC" w:rsidRPr="00F17D18" w:rsidRDefault="004B52FC" w:rsidP="00EC3967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  <w:t>ODDZIAŁ W KRAKOWIE</w:t>
                      </w:r>
                    </w:p>
                    <w:p w:rsidR="00003085" w:rsidRPr="00AB3916" w:rsidRDefault="00003085" w:rsidP="00591BAE">
                      <w:pPr>
                        <w:pStyle w:val="Regularny"/>
                        <w:jc w:val="left"/>
                        <w:rPr>
                          <w:rFonts w:ascii="Calibri" w:hAnsi="Calibri" w:cs="Calibri"/>
                          <w:sz w:val="36"/>
                          <w:szCs w:val="36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3AB27572" wp14:editId="6B507C3D">
                <wp:simplePos x="0" y="0"/>
                <wp:positionH relativeFrom="page">
                  <wp:align>right</wp:align>
                </wp:positionH>
                <wp:positionV relativeFrom="page">
                  <wp:posOffset>159488</wp:posOffset>
                </wp:positionV>
                <wp:extent cx="5561330" cy="1760855"/>
                <wp:effectExtent l="0" t="0" r="1270" b="0"/>
                <wp:wrapNone/>
                <wp:docPr id="216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760855"/>
                          <a:chOff x="6028" y="255"/>
                          <a:chExt cx="5878" cy="2773"/>
                        </a:xfrm>
                      </wpg:grpSpPr>
                      <wps:wsp>
                        <wps:cNvPr id="2164" name="Freeform 10"/>
                        <wps:cNvSpPr>
                          <a:spLocks/>
                        </wps:cNvSpPr>
                        <wps:spPr bwMode="auto">
                          <a:xfrm>
                            <a:off x="6028" y="255"/>
                            <a:ext cx="5878" cy="2773"/>
                          </a:xfrm>
                          <a:custGeom>
                            <a:avLst/>
                            <a:gdLst>
                              <a:gd name="T0" fmla="+- 0 6028 6028"/>
                              <a:gd name="T1" fmla="*/ T0 w 5878"/>
                              <a:gd name="T2" fmla="+- 0 3028 255"/>
                              <a:gd name="T3" fmla="*/ 3028 h 2773"/>
                              <a:gd name="T4" fmla="+- 0 11906 6028"/>
                              <a:gd name="T5" fmla="*/ T4 w 5878"/>
                              <a:gd name="T6" fmla="+- 0 3028 255"/>
                              <a:gd name="T7" fmla="*/ 3028 h 2773"/>
                              <a:gd name="T8" fmla="+- 0 11906 6028"/>
                              <a:gd name="T9" fmla="*/ T8 w 5878"/>
                              <a:gd name="T10" fmla="+- 0 255 255"/>
                              <a:gd name="T11" fmla="*/ 255 h 2773"/>
                              <a:gd name="T12" fmla="+- 0 6028 6028"/>
                              <a:gd name="T13" fmla="*/ T12 w 5878"/>
                              <a:gd name="T14" fmla="+- 0 255 255"/>
                              <a:gd name="T15" fmla="*/ 255 h 2773"/>
                              <a:gd name="T16" fmla="+- 0 6028 6028"/>
                              <a:gd name="T17" fmla="*/ T16 w 5878"/>
                              <a:gd name="T18" fmla="+- 0 3028 255"/>
                              <a:gd name="T19" fmla="*/ 3028 h 2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8" h="2773">
                                <a:moveTo>
                                  <a:pt x="0" y="2773"/>
                                </a:moveTo>
                                <a:lnTo>
                                  <a:pt x="5878" y="2773"/>
                                </a:lnTo>
                                <a:lnTo>
                                  <a:pt x="5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F25BF" id="Group 9" o:spid="_x0000_s1026" style="position:absolute;margin-left:386.7pt;margin-top:12.55pt;width:437.9pt;height:138.65pt;z-index:-251712000;mso-position-horizontal:right;mso-position-horizontal-relative:page;mso-position-vertical-relative:page" coordorigin="6028,255" coordsize="5878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S7HAQAAG4LAAAOAAAAZHJzL2Uyb0RvYy54bWykVm2PozYQ/l6p/8HiY6ssmBASos2eereX&#10;VaW960mX/gAHzIsKmNok7F7V/97xGBOSXXKraz6AHT+MZ55nPJ7bd09VSY5cqkLUG4feeA7hdSyS&#10;os42zp+77WzlENWyOmGlqPnGeebKeXf380+3XbPmvshFmXBJwEit1l2zcfK2bdauq+KcV0zdiIbX&#10;sJgKWbEWpjJzE8k6sF6Vru95odsJmTRSxFwp+PfeLDp3aD9Nedz+kaaKt6TcOOBbi0+Jz71+une3&#10;bJ1J1uRF3LvBfsCLihU1bDqYumctIwdZvDBVFbEUSqTtTSwqV6RpEXOMAaKh3kU0D1IcGowlW3dZ&#10;M9AE1F7w9MNm48/HL5IUycbxaTh3SM0qUAk3JpFmp2uyNYAeZPO1+SJNiDB8FPFfCpbdy3U9zwyY&#10;7LtPIgFz7NAKZOcplZU2AXGTJxTheRCBP7Ukhj8Xi5DO56BVDGt0GXqrxcLIFOegpf4u9HxIK1j2&#10;T0sf7eerJazpb/3lcq4/dNna7Iu+9r7pwCDj1IlU9f9I/ZqzhqNWSvN1IjWwpG4l5zqRCcW00/sD&#10;0LKqxpSOVjRMAfPfJfMlKQOj05SwdXxQ7QMXKAs7PqrWnIgERih20qfEDhRJqxIOx68z4hG9Gz76&#10;EzTAqIX94pKdRzqy0Lv3Rq0t34LQ1lzbGqTMBlOQjmZHMIWYnFhN4aANMCB45BilkRe+6tnC4rRn&#10;wYRnoQVd9WxpUdc9g0R8k2eRxWnPVhOeQdaMrQFfr3FGx/xrzOuc0XMFptUca7Cj/pRv5xpM+TZW&#10;4Ipv5xpM+zZWYUfDKd/OVZhKNjoW4SLboIJk9kCw3J6R+KnuDwmMCNMXnodVrhFKV6kdSAFlaGeL&#10;EKD0iZoAAzcavOwr1nUw+KrBILapb9fRFEREONZRCOY7cOAV4Vj/Ldy8+4Al3KuXN6p0CNyoe3PU&#10;G9ZqnnS8ekg6qOtYhfK+LuuVShz5TiCmPV0H9ojDhidAWY+BxhT4OMJahH03aHJAYskFk3bZvg0M&#10;jhZYewvmxY5gU0eI18wQtSZrVFeVKItkW5SljlXJbP+hlOTIdEviRWFgVTyDlZgstdCfGZHNP1DU&#10;e2J1eccW45+I+oH33o9m23C1nAXbYDGLlt5q5tHofRR6QRTcb//VqUmDdV4kCa8fi5rbdocGb7v5&#10;+sbLNCrY8GhZo4W/wKw/8/4iSA9+faqewaC/qRO8G3LOko/9uGVFacbuucdIMoRt30gE3OrmhjRX&#10;+l4kz3BbSmFaPWhNYZAL+c0hHbR5G0f9fWCSO6T8vYYrP6JBAOq3OAkWSx8mcryyH6+wOgZTG6d1&#10;4Lzr4YfW9JKHRhZZDjtR5KIWv0HLkxb6MkX/jFf9BLoOHGFTh7H0DajuGsdzRJ3a5Lv/AAAA//8D&#10;AFBLAwQUAAYACAAAACEA11yfUd8AAAAHAQAADwAAAGRycy9kb3ducmV2LnhtbEyPQUvDQBSE74L/&#10;YXmCN7tJarSk2ZRS1FMR2grS2zb7moRm34bsNkn/vc+THocZZr7JV5NtxYC9bxwpiGcRCKTSmYYq&#10;BV+H96cFCB80Gd06QgU39LAq7u9ynRk30g6HfagEl5DPtII6hC6T0pc1Wu1nrkNi7+x6qwPLvpKm&#10;1yOX21YmUfQirW6IF2rd4abG8rK/WgUfox7X8/ht2F7Om9vxkH5+b2NU6vFhWi9BBJzCXxh+8Rkd&#10;CmY6uSsZL1oFfCQoSNIYBLuL15SPnBTMo+QZZJHL//zFDwAAAP//AwBQSwECLQAUAAYACAAAACEA&#10;toM4kv4AAADhAQAAEwAAAAAAAAAAAAAAAAAAAAAAW0NvbnRlbnRfVHlwZXNdLnhtbFBLAQItABQA&#10;BgAIAAAAIQA4/SH/1gAAAJQBAAALAAAAAAAAAAAAAAAAAC8BAABfcmVscy8ucmVsc1BLAQItABQA&#10;BgAIAAAAIQAbO1S7HAQAAG4LAAAOAAAAAAAAAAAAAAAAAC4CAABkcnMvZTJvRG9jLnhtbFBLAQIt&#10;ABQABgAIAAAAIQDXXJ9R3wAAAAcBAAAPAAAAAAAAAAAAAAAAAHYGAABkcnMvZG93bnJldi54bWxQ&#10;SwUGAAAAAAQABADzAAAAggcAAAAA&#10;">
                <v:shape id="Freeform 10" o:spid="_x0000_s1027" style="position:absolute;left:6028;top:255;width:5878;height:2773;visibility:visible;mso-wrap-style:square;v-text-anchor:top" coordsize="5878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g9cQA&#10;AADdAAAADwAAAGRycy9kb3ducmV2LnhtbESPQYvCMBSE74L/ITxhb5paRLRrFBEU9+DBKnt+NM+m&#10;2LyUJtbu/nqzsOBxmJlvmNWmt7XoqPWVYwXTSQKCuHC64lLB9bIfL0D4gKyxdkwKfsjDZj0crDDT&#10;7sln6vJQighhn6ECE0KTSekLQxb9xDXE0bu51mKIsi2lbvEZ4baWaZLMpcWK44LBhnaGinv+sApC&#10;Z05pucx3h9uRHcmv7/v596DUx6jffoII1Id3+L991ArS6XwGf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5oPXEAAAA3QAAAA8AAAAAAAAAAAAAAAAAmAIAAGRycy9k&#10;b3ducmV2LnhtbFBLBQYAAAAABAAEAPUAAACJAwAAAAA=&#10;" path="m,2773r5878,l5878,,,,,2773e" fillcolor="#009641" stroked="f">
                  <v:path arrowok="t" o:connecttype="custom" o:connectlocs="0,3028;5878,3028;5878,255;0,255;0,3028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12672" behindDoc="1" locked="0" layoutInCell="1" allowOverlap="1" wp14:anchorId="09BB2A99" wp14:editId="6C5DDB90">
            <wp:simplePos x="0" y="0"/>
            <wp:positionH relativeFrom="page">
              <wp:posOffset>9658350</wp:posOffset>
            </wp:positionH>
            <wp:positionV relativeFrom="page">
              <wp:posOffset>3048000</wp:posOffset>
            </wp:positionV>
            <wp:extent cx="1760855" cy="1760855"/>
            <wp:effectExtent l="0" t="0" r="0" b="0"/>
            <wp:wrapNone/>
            <wp:docPr id="21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5AA1ED57" wp14:editId="111B0118">
                <wp:simplePos x="0" y="0"/>
                <wp:positionH relativeFrom="page">
                  <wp:posOffset>155575</wp:posOffset>
                </wp:positionH>
                <wp:positionV relativeFrom="page">
                  <wp:posOffset>1992630</wp:posOffset>
                </wp:positionV>
                <wp:extent cx="1773555" cy="1774190"/>
                <wp:effectExtent l="0" t="0" r="0" b="0"/>
                <wp:wrapNone/>
                <wp:docPr id="193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3555" cy="1774190"/>
                          <a:chOff x="245" y="3138"/>
                          <a:chExt cx="2793" cy="2794"/>
                        </a:xfrm>
                      </wpg:grpSpPr>
                      <wpg:grpSp>
                        <wpg:cNvPr id="1940" name="Group 205"/>
                        <wpg:cNvGrpSpPr>
                          <a:grpSpLocks/>
                        </wpg:cNvGrpSpPr>
                        <wpg:grpSpPr bwMode="auto">
                          <a:xfrm>
                            <a:off x="255" y="3148"/>
                            <a:ext cx="2773" cy="2774"/>
                            <a:chOff x="255" y="3148"/>
                            <a:chExt cx="2773" cy="2774"/>
                          </a:xfrm>
                        </wpg:grpSpPr>
                        <wps:wsp>
                          <wps:cNvPr id="1941" name="Freeform 206"/>
                          <wps:cNvSpPr>
                            <a:spLocks/>
                          </wps:cNvSpPr>
                          <wps:spPr bwMode="auto">
                            <a:xfrm>
                              <a:off x="255" y="3148"/>
                              <a:ext cx="2773" cy="277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T0 w 2773"/>
                                <a:gd name="T2" fmla="+- 0 5922 3148"/>
                                <a:gd name="T3" fmla="*/ 5922 h 2774"/>
                                <a:gd name="T4" fmla="+- 0 3028 255"/>
                                <a:gd name="T5" fmla="*/ T4 w 2773"/>
                                <a:gd name="T6" fmla="+- 0 5922 3148"/>
                                <a:gd name="T7" fmla="*/ 5922 h 2774"/>
                                <a:gd name="T8" fmla="+- 0 3028 255"/>
                                <a:gd name="T9" fmla="*/ T8 w 2773"/>
                                <a:gd name="T10" fmla="+- 0 3148 3148"/>
                                <a:gd name="T11" fmla="*/ 3148 h 2774"/>
                                <a:gd name="T12" fmla="+- 0 255 255"/>
                                <a:gd name="T13" fmla="*/ T12 w 2773"/>
                                <a:gd name="T14" fmla="+- 0 3148 3148"/>
                                <a:gd name="T15" fmla="*/ 3148 h 2774"/>
                                <a:gd name="T16" fmla="+- 0 255 255"/>
                                <a:gd name="T17" fmla="*/ T16 w 2773"/>
                                <a:gd name="T18" fmla="+- 0 5922 3148"/>
                                <a:gd name="T19" fmla="*/ 5922 h 2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3" h="2774">
                                  <a:moveTo>
                                    <a:pt x="0" y="2774"/>
                                  </a:moveTo>
                                  <a:lnTo>
                                    <a:pt x="2773" y="2774"/>
                                  </a:lnTo>
                                  <a:lnTo>
                                    <a:pt x="27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4"/>
                                  </a:lnTo>
                                </a:path>
                              </a:pathLst>
                            </a:custGeom>
                            <a:solidFill>
                              <a:srgbClr val="006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207"/>
                        <wpg:cNvGrpSpPr>
                          <a:grpSpLocks/>
                        </wpg:cNvGrpSpPr>
                        <wpg:grpSpPr bwMode="auto">
                          <a:xfrm>
                            <a:off x="819" y="3379"/>
                            <a:ext cx="1645" cy="2177"/>
                            <a:chOff x="819" y="3379"/>
                            <a:chExt cx="1645" cy="2177"/>
                          </a:xfrm>
                        </wpg:grpSpPr>
                        <wps:wsp>
                          <wps:cNvPr id="1943" name="Freeform 20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058 819"/>
                                <a:gd name="T1" fmla="*/ T0 w 1645"/>
                                <a:gd name="T2" fmla="+- 0 3626 3379"/>
                                <a:gd name="T3" fmla="*/ 3626 h 2177"/>
                                <a:gd name="T4" fmla="+- 0 880 819"/>
                                <a:gd name="T5" fmla="*/ T4 w 1645"/>
                                <a:gd name="T6" fmla="+- 0 3626 3379"/>
                                <a:gd name="T7" fmla="*/ 3626 h 2177"/>
                                <a:gd name="T8" fmla="+- 0 1480 819"/>
                                <a:gd name="T9" fmla="*/ T8 w 1645"/>
                                <a:gd name="T10" fmla="+- 0 4754 3379"/>
                                <a:gd name="T11" fmla="*/ 4754 h 2177"/>
                                <a:gd name="T12" fmla="+- 0 1537 819"/>
                                <a:gd name="T13" fmla="*/ T12 w 1645"/>
                                <a:gd name="T14" fmla="+- 0 4806 3379"/>
                                <a:gd name="T15" fmla="*/ 4806 h 2177"/>
                                <a:gd name="T16" fmla="+- 0 1596 819"/>
                                <a:gd name="T17" fmla="*/ T16 w 1645"/>
                                <a:gd name="T18" fmla="+- 0 4829 3379"/>
                                <a:gd name="T19" fmla="*/ 4829 h 2177"/>
                                <a:gd name="T20" fmla="+- 0 1635 819"/>
                                <a:gd name="T21" fmla="*/ T20 w 1645"/>
                                <a:gd name="T22" fmla="+- 0 4832 3379"/>
                                <a:gd name="T23" fmla="*/ 4832 h 2177"/>
                                <a:gd name="T24" fmla="+- 0 1654 819"/>
                                <a:gd name="T25" fmla="*/ T24 w 1645"/>
                                <a:gd name="T26" fmla="+- 0 4831 3379"/>
                                <a:gd name="T27" fmla="*/ 4831 h 2177"/>
                                <a:gd name="T28" fmla="+- 0 1711 819"/>
                                <a:gd name="T29" fmla="*/ T28 w 1645"/>
                                <a:gd name="T30" fmla="+- 0 4812 3379"/>
                                <a:gd name="T31" fmla="*/ 4812 h 2177"/>
                                <a:gd name="T32" fmla="+- 0 1751 819"/>
                                <a:gd name="T33" fmla="*/ T32 w 1645"/>
                                <a:gd name="T34" fmla="+- 0 4785 3379"/>
                                <a:gd name="T35" fmla="*/ 4785 h 2177"/>
                                <a:gd name="T36" fmla="+- 0 1648 819"/>
                                <a:gd name="T37" fmla="*/ T36 w 1645"/>
                                <a:gd name="T38" fmla="+- 0 4785 3379"/>
                                <a:gd name="T39" fmla="*/ 4785 h 2177"/>
                                <a:gd name="T40" fmla="+- 0 1625 819"/>
                                <a:gd name="T41" fmla="*/ T40 w 1645"/>
                                <a:gd name="T42" fmla="+- 0 4785 3379"/>
                                <a:gd name="T43" fmla="*/ 4785 h 2177"/>
                                <a:gd name="T44" fmla="+- 0 1565 819"/>
                                <a:gd name="T45" fmla="*/ T44 w 1645"/>
                                <a:gd name="T46" fmla="+- 0 4768 3379"/>
                                <a:gd name="T47" fmla="*/ 4768 h 2177"/>
                                <a:gd name="T48" fmla="+- 0 1521 819"/>
                                <a:gd name="T49" fmla="*/ T48 w 1645"/>
                                <a:gd name="T50" fmla="+- 0 4727 3379"/>
                                <a:gd name="T51" fmla="*/ 4727 h 2177"/>
                                <a:gd name="T52" fmla="+- 0 1058 819"/>
                                <a:gd name="T53" fmla="*/ T52 w 1645"/>
                                <a:gd name="T54" fmla="+- 0 3626 3379"/>
                                <a:gd name="T55" fmla="*/ 3626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239" y="247"/>
                                  </a:moveTo>
                                  <a:lnTo>
                                    <a:pt x="61" y="247"/>
                                  </a:lnTo>
                                  <a:lnTo>
                                    <a:pt x="661" y="1375"/>
                                  </a:lnTo>
                                  <a:lnTo>
                                    <a:pt x="718" y="1427"/>
                                  </a:lnTo>
                                  <a:lnTo>
                                    <a:pt x="777" y="1450"/>
                                  </a:lnTo>
                                  <a:lnTo>
                                    <a:pt x="816" y="1453"/>
                                  </a:lnTo>
                                  <a:lnTo>
                                    <a:pt x="835" y="1452"/>
                                  </a:lnTo>
                                  <a:lnTo>
                                    <a:pt x="892" y="1433"/>
                                  </a:lnTo>
                                  <a:lnTo>
                                    <a:pt x="932" y="1406"/>
                                  </a:lnTo>
                                  <a:lnTo>
                                    <a:pt x="829" y="1406"/>
                                  </a:lnTo>
                                  <a:lnTo>
                                    <a:pt x="806" y="1406"/>
                                  </a:lnTo>
                                  <a:lnTo>
                                    <a:pt x="746" y="1389"/>
                                  </a:lnTo>
                                  <a:lnTo>
                                    <a:pt x="702" y="1348"/>
                                  </a:lnTo>
                                  <a:lnTo>
                                    <a:pt x="239" y="2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20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412 819"/>
                                <a:gd name="T1" fmla="*/ T0 w 1645"/>
                                <a:gd name="T2" fmla="+- 0 3626 3379"/>
                                <a:gd name="T3" fmla="*/ 3626 h 2177"/>
                                <a:gd name="T4" fmla="+- 0 2307 819"/>
                                <a:gd name="T5" fmla="*/ T4 w 1645"/>
                                <a:gd name="T6" fmla="+- 0 3626 3379"/>
                                <a:gd name="T7" fmla="*/ 3626 h 2177"/>
                                <a:gd name="T8" fmla="+- 0 1747 819"/>
                                <a:gd name="T9" fmla="*/ T8 w 1645"/>
                                <a:gd name="T10" fmla="+- 0 4718 3379"/>
                                <a:gd name="T11" fmla="*/ 4718 h 2177"/>
                                <a:gd name="T12" fmla="+- 0 1736 819"/>
                                <a:gd name="T13" fmla="*/ T12 w 1645"/>
                                <a:gd name="T14" fmla="+- 0 4734 3379"/>
                                <a:gd name="T15" fmla="*/ 4734 h 2177"/>
                                <a:gd name="T16" fmla="+- 0 1670 819"/>
                                <a:gd name="T17" fmla="*/ T16 w 1645"/>
                                <a:gd name="T18" fmla="+- 0 4780 3379"/>
                                <a:gd name="T19" fmla="*/ 4780 h 2177"/>
                                <a:gd name="T20" fmla="+- 0 1648 819"/>
                                <a:gd name="T21" fmla="*/ T20 w 1645"/>
                                <a:gd name="T22" fmla="+- 0 4785 3379"/>
                                <a:gd name="T23" fmla="*/ 4785 h 2177"/>
                                <a:gd name="T24" fmla="+- 0 1751 819"/>
                                <a:gd name="T25" fmla="*/ T24 w 1645"/>
                                <a:gd name="T26" fmla="+- 0 4785 3379"/>
                                <a:gd name="T27" fmla="*/ 4785 h 2177"/>
                                <a:gd name="T28" fmla="+- 0 1756 819"/>
                                <a:gd name="T29" fmla="*/ T28 w 1645"/>
                                <a:gd name="T30" fmla="+- 0 4781 3379"/>
                                <a:gd name="T31" fmla="*/ 4781 h 2177"/>
                                <a:gd name="T32" fmla="+- 0 1769 819"/>
                                <a:gd name="T33" fmla="*/ T32 w 1645"/>
                                <a:gd name="T34" fmla="+- 0 4766 3379"/>
                                <a:gd name="T35" fmla="*/ 4766 h 2177"/>
                                <a:gd name="T36" fmla="+- 0 2412 819"/>
                                <a:gd name="T37" fmla="*/ T36 w 1645"/>
                                <a:gd name="T38" fmla="+- 0 3626 3379"/>
                                <a:gd name="T39" fmla="*/ 3626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593" y="247"/>
                                  </a:moveTo>
                                  <a:lnTo>
                                    <a:pt x="1488" y="247"/>
                                  </a:lnTo>
                                  <a:lnTo>
                                    <a:pt x="928" y="1339"/>
                                  </a:lnTo>
                                  <a:lnTo>
                                    <a:pt x="917" y="1355"/>
                                  </a:lnTo>
                                  <a:lnTo>
                                    <a:pt x="851" y="1401"/>
                                  </a:lnTo>
                                  <a:lnTo>
                                    <a:pt x="829" y="1406"/>
                                  </a:lnTo>
                                  <a:lnTo>
                                    <a:pt x="932" y="1406"/>
                                  </a:lnTo>
                                  <a:lnTo>
                                    <a:pt x="937" y="1402"/>
                                  </a:lnTo>
                                  <a:lnTo>
                                    <a:pt x="950" y="1387"/>
                                  </a:lnTo>
                                  <a:lnTo>
                                    <a:pt x="1593" y="2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1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140 819"/>
                                <a:gd name="T1" fmla="*/ T0 w 1645"/>
                                <a:gd name="T2" fmla="+- 0 3499 3379"/>
                                <a:gd name="T3" fmla="*/ 3499 h 2177"/>
                                <a:gd name="T4" fmla="+- 0 1561 819"/>
                                <a:gd name="T5" fmla="*/ T4 w 1645"/>
                                <a:gd name="T6" fmla="+- 0 4679 3379"/>
                                <a:gd name="T7" fmla="*/ 4679 h 2177"/>
                                <a:gd name="T8" fmla="+- 0 1612 819"/>
                                <a:gd name="T9" fmla="*/ T8 w 1645"/>
                                <a:gd name="T10" fmla="+- 0 4504 3379"/>
                                <a:gd name="T11" fmla="*/ 4504 h 2177"/>
                                <a:gd name="T12" fmla="+- 0 1564 819"/>
                                <a:gd name="T13" fmla="*/ T12 w 1645"/>
                                <a:gd name="T14" fmla="+- 0 4504 3379"/>
                                <a:gd name="T15" fmla="*/ 4504 h 2177"/>
                                <a:gd name="T16" fmla="+- 0 1305 819"/>
                                <a:gd name="T17" fmla="*/ T16 w 1645"/>
                                <a:gd name="T18" fmla="+- 0 3596 3379"/>
                                <a:gd name="T19" fmla="*/ 3596 h 2177"/>
                                <a:gd name="T20" fmla="+- 0 1728 819"/>
                                <a:gd name="T21" fmla="*/ T20 w 1645"/>
                                <a:gd name="T22" fmla="+- 0 3596 3379"/>
                                <a:gd name="T23" fmla="*/ 3596 h 2177"/>
                                <a:gd name="T24" fmla="+- 0 1720 819"/>
                                <a:gd name="T25" fmla="*/ T24 w 1645"/>
                                <a:gd name="T26" fmla="+- 0 3588 3379"/>
                                <a:gd name="T27" fmla="*/ 3588 h 2177"/>
                                <a:gd name="T28" fmla="+- 0 1670 819"/>
                                <a:gd name="T29" fmla="*/ T28 w 1645"/>
                                <a:gd name="T30" fmla="+- 0 3550 3379"/>
                                <a:gd name="T31" fmla="*/ 3550 h 2177"/>
                                <a:gd name="T32" fmla="+- 0 1611 819"/>
                                <a:gd name="T33" fmla="*/ T32 w 1645"/>
                                <a:gd name="T34" fmla="+- 0 3522 3379"/>
                                <a:gd name="T35" fmla="*/ 3522 h 2177"/>
                                <a:gd name="T36" fmla="+- 0 1545 819"/>
                                <a:gd name="T37" fmla="*/ T36 w 1645"/>
                                <a:gd name="T38" fmla="+- 0 3505 3379"/>
                                <a:gd name="T39" fmla="*/ 3505 h 2177"/>
                                <a:gd name="T40" fmla="+- 0 1500 819"/>
                                <a:gd name="T41" fmla="*/ T40 w 1645"/>
                                <a:gd name="T42" fmla="+- 0 3500 3379"/>
                                <a:gd name="T43" fmla="*/ 3500 h 2177"/>
                                <a:gd name="T44" fmla="+- 0 1140 819"/>
                                <a:gd name="T45" fmla="*/ T44 w 1645"/>
                                <a:gd name="T46" fmla="+- 0 3499 3379"/>
                                <a:gd name="T47" fmla="*/ 349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321" y="120"/>
                                  </a:moveTo>
                                  <a:lnTo>
                                    <a:pt x="742" y="1300"/>
                                  </a:lnTo>
                                  <a:lnTo>
                                    <a:pt x="793" y="1125"/>
                                  </a:lnTo>
                                  <a:lnTo>
                                    <a:pt x="745" y="1125"/>
                                  </a:lnTo>
                                  <a:lnTo>
                                    <a:pt x="486" y="217"/>
                                  </a:lnTo>
                                  <a:lnTo>
                                    <a:pt x="909" y="217"/>
                                  </a:lnTo>
                                  <a:lnTo>
                                    <a:pt x="901" y="209"/>
                                  </a:lnTo>
                                  <a:lnTo>
                                    <a:pt x="851" y="171"/>
                                  </a:lnTo>
                                  <a:lnTo>
                                    <a:pt x="792" y="143"/>
                                  </a:lnTo>
                                  <a:lnTo>
                                    <a:pt x="726" y="126"/>
                                  </a:lnTo>
                                  <a:lnTo>
                                    <a:pt x="681" y="121"/>
                                  </a:lnTo>
                                  <a:lnTo>
                                    <a:pt x="321" y="1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1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903 819"/>
                                <a:gd name="T1" fmla="*/ T0 w 1645"/>
                                <a:gd name="T2" fmla="+- 0 3379 3379"/>
                                <a:gd name="T3" fmla="*/ 3379 h 2177"/>
                                <a:gd name="T4" fmla="+- 0 943 819"/>
                                <a:gd name="T5" fmla="*/ T4 w 1645"/>
                                <a:gd name="T6" fmla="+- 0 3456 3379"/>
                                <a:gd name="T7" fmla="*/ 3456 h 2177"/>
                                <a:gd name="T8" fmla="+- 0 1973 819"/>
                                <a:gd name="T9" fmla="*/ T8 w 1645"/>
                                <a:gd name="T10" fmla="+- 0 3456 3379"/>
                                <a:gd name="T11" fmla="*/ 3456 h 2177"/>
                                <a:gd name="T12" fmla="+- 0 1630 819"/>
                                <a:gd name="T13" fmla="*/ T12 w 1645"/>
                                <a:gd name="T14" fmla="+- 0 4670 3379"/>
                                <a:gd name="T15" fmla="*/ 4670 h 2177"/>
                                <a:gd name="T16" fmla="+- 0 1704 819"/>
                                <a:gd name="T17" fmla="*/ T16 w 1645"/>
                                <a:gd name="T18" fmla="+- 0 4668 3379"/>
                                <a:gd name="T19" fmla="*/ 4668 h 2177"/>
                                <a:gd name="T20" fmla="+- 0 2159 819"/>
                                <a:gd name="T21" fmla="*/ T20 w 1645"/>
                                <a:gd name="T22" fmla="+- 0 3456 3379"/>
                                <a:gd name="T23" fmla="*/ 3456 h 2177"/>
                                <a:gd name="T24" fmla="+- 0 2351 819"/>
                                <a:gd name="T25" fmla="*/ T24 w 1645"/>
                                <a:gd name="T26" fmla="+- 0 3456 3379"/>
                                <a:gd name="T27" fmla="*/ 3456 h 2177"/>
                                <a:gd name="T28" fmla="+- 0 2389 819"/>
                                <a:gd name="T29" fmla="*/ T28 w 1645"/>
                                <a:gd name="T30" fmla="+- 0 3379 3379"/>
                                <a:gd name="T31" fmla="*/ 3379 h 2177"/>
                                <a:gd name="T32" fmla="+- 0 903 819"/>
                                <a:gd name="T33" fmla="*/ T32 w 1645"/>
                                <a:gd name="T34" fmla="+- 0 3379 3379"/>
                                <a:gd name="T35" fmla="*/ 337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84" y="0"/>
                                  </a:moveTo>
                                  <a:lnTo>
                                    <a:pt x="124" y="77"/>
                                  </a:lnTo>
                                  <a:lnTo>
                                    <a:pt x="1154" y="77"/>
                                  </a:lnTo>
                                  <a:lnTo>
                                    <a:pt x="811" y="1291"/>
                                  </a:lnTo>
                                  <a:lnTo>
                                    <a:pt x="885" y="1289"/>
                                  </a:lnTo>
                                  <a:lnTo>
                                    <a:pt x="1340" y="77"/>
                                  </a:lnTo>
                                  <a:lnTo>
                                    <a:pt x="1532" y="77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1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728 819"/>
                                <a:gd name="T1" fmla="*/ T0 w 1645"/>
                                <a:gd name="T2" fmla="+- 0 3596 3379"/>
                                <a:gd name="T3" fmla="*/ 3596 h 2177"/>
                                <a:gd name="T4" fmla="+- 0 1305 819"/>
                                <a:gd name="T5" fmla="*/ T4 w 1645"/>
                                <a:gd name="T6" fmla="+- 0 3596 3379"/>
                                <a:gd name="T7" fmla="*/ 3596 h 2177"/>
                                <a:gd name="T8" fmla="+- 0 1484 819"/>
                                <a:gd name="T9" fmla="*/ T8 w 1645"/>
                                <a:gd name="T10" fmla="+- 0 3598 3379"/>
                                <a:gd name="T11" fmla="*/ 3598 h 2177"/>
                                <a:gd name="T12" fmla="+- 0 1509 819"/>
                                <a:gd name="T13" fmla="*/ T12 w 1645"/>
                                <a:gd name="T14" fmla="+- 0 3603 3379"/>
                                <a:gd name="T15" fmla="*/ 3603 h 2177"/>
                                <a:gd name="T16" fmla="+- 0 1569 819"/>
                                <a:gd name="T17" fmla="*/ T16 w 1645"/>
                                <a:gd name="T18" fmla="+- 0 3628 3379"/>
                                <a:gd name="T19" fmla="*/ 3628 h 2177"/>
                                <a:gd name="T20" fmla="+- 0 1624 819"/>
                                <a:gd name="T21" fmla="*/ T20 w 1645"/>
                                <a:gd name="T22" fmla="+- 0 3684 3379"/>
                                <a:gd name="T23" fmla="*/ 3684 h 2177"/>
                                <a:gd name="T24" fmla="+- 0 1651 819"/>
                                <a:gd name="T25" fmla="*/ T24 w 1645"/>
                                <a:gd name="T26" fmla="+- 0 3740 3379"/>
                                <a:gd name="T27" fmla="*/ 3740 h 2177"/>
                                <a:gd name="T28" fmla="+- 0 1664 819"/>
                                <a:gd name="T29" fmla="*/ T28 w 1645"/>
                                <a:gd name="T30" fmla="+- 0 3805 3379"/>
                                <a:gd name="T31" fmla="*/ 3805 h 2177"/>
                                <a:gd name="T32" fmla="+- 0 1665 819"/>
                                <a:gd name="T33" fmla="*/ T32 w 1645"/>
                                <a:gd name="T34" fmla="+- 0 3862 3379"/>
                                <a:gd name="T35" fmla="*/ 3862 h 2177"/>
                                <a:gd name="T36" fmla="+- 0 1665 819"/>
                                <a:gd name="T37" fmla="*/ T36 w 1645"/>
                                <a:gd name="T38" fmla="+- 0 3882 3379"/>
                                <a:gd name="T39" fmla="*/ 3882 h 2177"/>
                                <a:gd name="T40" fmla="+- 0 1661 819"/>
                                <a:gd name="T41" fmla="*/ T40 w 1645"/>
                                <a:gd name="T42" fmla="+- 0 3946 3379"/>
                                <a:gd name="T43" fmla="*/ 3946 h 2177"/>
                                <a:gd name="T44" fmla="+- 0 1653 819"/>
                                <a:gd name="T45" fmla="*/ T44 w 1645"/>
                                <a:gd name="T46" fmla="+- 0 4010 3379"/>
                                <a:gd name="T47" fmla="*/ 4010 h 2177"/>
                                <a:gd name="T48" fmla="+- 0 1641 819"/>
                                <a:gd name="T49" fmla="*/ T48 w 1645"/>
                                <a:gd name="T50" fmla="+- 0 4088 3379"/>
                                <a:gd name="T51" fmla="*/ 4088 h 2177"/>
                                <a:gd name="T52" fmla="+- 0 1629 819"/>
                                <a:gd name="T53" fmla="*/ T52 w 1645"/>
                                <a:gd name="T54" fmla="+- 0 4162 3379"/>
                                <a:gd name="T55" fmla="*/ 4162 h 2177"/>
                                <a:gd name="T56" fmla="+- 0 1617 819"/>
                                <a:gd name="T57" fmla="*/ T56 w 1645"/>
                                <a:gd name="T58" fmla="+- 0 4235 3379"/>
                                <a:gd name="T59" fmla="*/ 4235 h 2177"/>
                                <a:gd name="T60" fmla="+- 0 1604 819"/>
                                <a:gd name="T61" fmla="*/ T60 w 1645"/>
                                <a:gd name="T62" fmla="+- 0 4307 3379"/>
                                <a:gd name="T63" fmla="*/ 4307 h 2177"/>
                                <a:gd name="T64" fmla="+- 0 1590 819"/>
                                <a:gd name="T65" fmla="*/ T64 w 1645"/>
                                <a:gd name="T66" fmla="+- 0 4379 3379"/>
                                <a:gd name="T67" fmla="*/ 4379 h 2177"/>
                                <a:gd name="T68" fmla="+- 0 1575 819"/>
                                <a:gd name="T69" fmla="*/ T68 w 1645"/>
                                <a:gd name="T70" fmla="+- 0 4453 3379"/>
                                <a:gd name="T71" fmla="*/ 4453 h 2177"/>
                                <a:gd name="T72" fmla="+- 0 1564 819"/>
                                <a:gd name="T73" fmla="*/ T72 w 1645"/>
                                <a:gd name="T74" fmla="+- 0 4504 3379"/>
                                <a:gd name="T75" fmla="*/ 4504 h 2177"/>
                                <a:gd name="T76" fmla="+- 0 1612 819"/>
                                <a:gd name="T77" fmla="*/ T76 w 1645"/>
                                <a:gd name="T78" fmla="+- 0 4504 3379"/>
                                <a:gd name="T79" fmla="*/ 4504 h 2177"/>
                                <a:gd name="T80" fmla="+- 0 1675 819"/>
                                <a:gd name="T81" fmla="*/ T80 w 1645"/>
                                <a:gd name="T82" fmla="+- 0 4287 3379"/>
                                <a:gd name="T83" fmla="*/ 4287 h 2177"/>
                                <a:gd name="T84" fmla="+- 0 1752 819"/>
                                <a:gd name="T85" fmla="*/ T84 w 1645"/>
                                <a:gd name="T86" fmla="+- 0 4022 3379"/>
                                <a:gd name="T87" fmla="*/ 4022 h 2177"/>
                                <a:gd name="T88" fmla="+- 0 1766 819"/>
                                <a:gd name="T89" fmla="*/ T88 w 1645"/>
                                <a:gd name="T90" fmla="+- 0 3956 3379"/>
                                <a:gd name="T91" fmla="*/ 3956 h 2177"/>
                                <a:gd name="T92" fmla="+- 0 1778 819"/>
                                <a:gd name="T93" fmla="*/ T92 w 1645"/>
                                <a:gd name="T94" fmla="+- 0 3895 3379"/>
                                <a:gd name="T95" fmla="*/ 3895 h 2177"/>
                                <a:gd name="T96" fmla="+- 0 1787 819"/>
                                <a:gd name="T97" fmla="*/ T96 w 1645"/>
                                <a:gd name="T98" fmla="+- 0 3822 3379"/>
                                <a:gd name="T99" fmla="*/ 3822 h 2177"/>
                                <a:gd name="T100" fmla="+- 0 1788 819"/>
                                <a:gd name="T101" fmla="*/ T100 w 1645"/>
                                <a:gd name="T102" fmla="+- 0 3787 3379"/>
                                <a:gd name="T103" fmla="*/ 3787 h 2177"/>
                                <a:gd name="T104" fmla="+- 0 1787 819"/>
                                <a:gd name="T105" fmla="*/ T104 w 1645"/>
                                <a:gd name="T106" fmla="+- 0 3769 3379"/>
                                <a:gd name="T107" fmla="*/ 3769 h 2177"/>
                                <a:gd name="T108" fmla="+- 0 1778 819"/>
                                <a:gd name="T109" fmla="*/ T108 w 1645"/>
                                <a:gd name="T110" fmla="+- 0 3694 3379"/>
                                <a:gd name="T111" fmla="*/ 3694 h 2177"/>
                                <a:gd name="T112" fmla="+- 0 1758 819"/>
                                <a:gd name="T113" fmla="*/ T112 w 1645"/>
                                <a:gd name="T114" fmla="+- 0 3636 3379"/>
                                <a:gd name="T115" fmla="*/ 3636 h 2177"/>
                                <a:gd name="T116" fmla="+- 0 1734 819"/>
                                <a:gd name="T117" fmla="*/ T116 w 1645"/>
                                <a:gd name="T118" fmla="+- 0 3603 3379"/>
                                <a:gd name="T119" fmla="*/ 3603 h 2177"/>
                                <a:gd name="T120" fmla="+- 0 1728 819"/>
                                <a:gd name="T121" fmla="*/ T120 w 1645"/>
                                <a:gd name="T122" fmla="+- 0 3596 3379"/>
                                <a:gd name="T123" fmla="*/ 3596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09" y="217"/>
                                  </a:moveTo>
                                  <a:lnTo>
                                    <a:pt x="486" y="217"/>
                                  </a:lnTo>
                                  <a:lnTo>
                                    <a:pt x="665" y="219"/>
                                  </a:lnTo>
                                  <a:lnTo>
                                    <a:pt x="690" y="224"/>
                                  </a:lnTo>
                                  <a:lnTo>
                                    <a:pt x="750" y="249"/>
                                  </a:lnTo>
                                  <a:lnTo>
                                    <a:pt x="805" y="305"/>
                                  </a:lnTo>
                                  <a:lnTo>
                                    <a:pt x="832" y="361"/>
                                  </a:lnTo>
                                  <a:lnTo>
                                    <a:pt x="845" y="426"/>
                                  </a:lnTo>
                                  <a:lnTo>
                                    <a:pt x="846" y="483"/>
                                  </a:lnTo>
                                  <a:lnTo>
                                    <a:pt x="846" y="503"/>
                                  </a:lnTo>
                                  <a:lnTo>
                                    <a:pt x="842" y="567"/>
                                  </a:lnTo>
                                  <a:lnTo>
                                    <a:pt x="834" y="631"/>
                                  </a:lnTo>
                                  <a:lnTo>
                                    <a:pt x="822" y="709"/>
                                  </a:lnTo>
                                  <a:lnTo>
                                    <a:pt x="810" y="783"/>
                                  </a:lnTo>
                                  <a:lnTo>
                                    <a:pt x="798" y="856"/>
                                  </a:lnTo>
                                  <a:lnTo>
                                    <a:pt x="785" y="928"/>
                                  </a:lnTo>
                                  <a:lnTo>
                                    <a:pt x="771" y="1000"/>
                                  </a:lnTo>
                                  <a:lnTo>
                                    <a:pt x="756" y="1074"/>
                                  </a:lnTo>
                                  <a:lnTo>
                                    <a:pt x="745" y="1125"/>
                                  </a:lnTo>
                                  <a:lnTo>
                                    <a:pt x="793" y="1125"/>
                                  </a:lnTo>
                                  <a:lnTo>
                                    <a:pt x="856" y="908"/>
                                  </a:lnTo>
                                  <a:lnTo>
                                    <a:pt x="933" y="643"/>
                                  </a:lnTo>
                                  <a:lnTo>
                                    <a:pt x="947" y="577"/>
                                  </a:lnTo>
                                  <a:lnTo>
                                    <a:pt x="959" y="516"/>
                                  </a:lnTo>
                                  <a:lnTo>
                                    <a:pt x="968" y="443"/>
                                  </a:lnTo>
                                  <a:lnTo>
                                    <a:pt x="969" y="408"/>
                                  </a:lnTo>
                                  <a:lnTo>
                                    <a:pt x="968" y="390"/>
                                  </a:lnTo>
                                  <a:lnTo>
                                    <a:pt x="959" y="315"/>
                                  </a:lnTo>
                                  <a:lnTo>
                                    <a:pt x="939" y="257"/>
                                  </a:lnTo>
                                  <a:lnTo>
                                    <a:pt x="915" y="224"/>
                                  </a:lnTo>
                                  <a:lnTo>
                                    <a:pt x="909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13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381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2330 819"/>
                                <a:gd name="T5" fmla="*/ T4 w 1645"/>
                                <a:gd name="T6" fmla="+- 0 5394 3379"/>
                                <a:gd name="T7" fmla="*/ 5394 h 2177"/>
                                <a:gd name="T8" fmla="+- 0 2324 819"/>
                                <a:gd name="T9" fmla="*/ T8 w 1645"/>
                                <a:gd name="T10" fmla="+- 0 5446 3379"/>
                                <a:gd name="T11" fmla="*/ 5446 h 2177"/>
                                <a:gd name="T12" fmla="+- 0 2325 819"/>
                                <a:gd name="T13" fmla="*/ T12 w 1645"/>
                                <a:gd name="T14" fmla="+- 0 5471 3379"/>
                                <a:gd name="T15" fmla="*/ 5471 h 2177"/>
                                <a:gd name="T16" fmla="+- 0 2348 819"/>
                                <a:gd name="T17" fmla="*/ T16 w 1645"/>
                                <a:gd name="T18" fmla="+- 0 5531 3379"/>
                                <a:gd name="T19" fmla="*/ 5531 h 2177"/>
                                <a:gd name="T20" fmla="+- 0 2407 819"/>
                                <a:gd name="T21" fmla="*/ T20 w 1645"/>
                                <a:gd name="T22" fmla="+- 0 5555 3379"/>
                                <a:gd name="T23" fmla="*/ 5555 h 2177"/>
                                <a:gd name="T24" fmla="+- 0 2423 819"/>
                                <a:gd name="T25" fmla="*/ T24 w 1645"/>
                                <a:gd name="T26" fmla="+- 0 5549 3379"/>
                                <a:gd name="T27" fmla="*/ 5549 h 2177"/>
                                <a:gd name="T28" fmla="+- 0 2437 819"/>
                                <a:gd name="T29" fmla="*/ T28 w 1645"/>
                                <a:gd name="T30" fmla="+- 0 5538 3379"/>
                                <a:gd name="T31" fmla="*/ 5538 h 2177"/>
                                <a:gd name="T32" fmla="+- 0 2448 819"/>
                                <a:gd name="T33" fmla="*/ T32 w 1645"/>
                                <a:gd name="T34" fmla="+- 0 5522 3379"/>
                                <a:gd name="T35" fmla="*/ 5522 h 2177"/>
                                <a:gd name="T36" fmla="+- 0 2451 819"/>
                                <a:gd name="T37" fmla="*/ T36 w 1645"/>
                                <a:gd name="T38" fmla="+- 0 5515 3379"/>
                                <a:gd name="T39" fmla="*/ 5515 h 2177"/>
                                <a:gd name="T40" fmla="+- 0 2383 819"/>
                                <a:gd name="T41" fmla="*/ T40 w 1645"/>
                                <a:gd name="T42" fmla="+- 0 5515 3379"/>
                                <a:gd name="T43" fmla="*/ 5515 h 2177"/>
                                <a:gd name="T44" fmla="+- 0 2375 819"/>
                                <a:gd name="T45" fmla="*/ T44 w 1645"/>
                                <a:gd name="T46" fmla="+- 0 5501 3379"/>
                                <a:gd name="T47" fmla="*/ 5501 h 2177"/>
                                <a:gd name="T48" fmla="+- 0 2370 819"/>
                                <a:gd name="T49" fmla="*/ T48 w 1645"/>
                                <a:gd name="T50" fmla="+- 0 5477 3379"/>
                                <a:gd name="T51" fmla="*/ 5477 h 2177"/>
                                <a:gd name="T52" fmla="+- 0 2368 819"/>
                                <a:gd name="T53" fmla="*/ T52 w 1645"/>
                                <a:gd name="T54" fmla="+- 0 5446 3379"/>
                                <a:gd name="T55" fmla="*/ 5446 h 2177"/>
                                <a:gd name="T56" fmla="+- 0 2368 819"/>
                                <a:gd name="T57" fmla="*/ T56 w 1645"/>
                                <a:gd name="T58" fmla="+- 0 5438 3379"/>
                                <a:gd name="T59" fmla="*/ 5438 h 2177"/>
                                <a:gd name="T60" fmla="+- 0 2370 819"/>
                                <a:gd name="T61" fmla="*/ T60 w 1645"/>
                                <a:gd name="T62" fmla="+- 0 5409 3379"/>
                                <a:gd name="T63" fmla="*/ 5409 h 2177"/>
                                <a:gd name="T64" fmla="+- 0 2376 819"/>
                                <a:gd name="T65" fmla="*/ T64 w 1645"/>
                                <a:gd name="T66" fmla="+- 0 5387 3379"/>
                                <a:gd name="T67" fmla="*/ 5387 h 2177"/>
                                <a:gd name="T68" fmla="+- 0 2386 819"/>
                                <a:gd name="T69" fmla="*/ T68 w 1645"/>
                                <a:gd name="T70" fmla="+- 0 5374 3379"/>
                                <a:gd name="T71" fmla="*/ 5374 h 2177"/>
                                <a:gd name="T72" fmla="+- 0 2401 819"/>
                                <a:gd name="T73" fmla="*/ T72 w 1645"/>
                                <a:gd name="T74" fmla="+- 0 5370 3379"/>
                                <a:gd name="T75" fmla="*/ 5370 h 2177"/>
                                <a:gd name="T76" fmla="+- 0 2449 819"/>
                                <a:gd name="T77" fmla="*/ T76 w 1645"/>
                                <a:gd name="T78" fmla="+- 0 5370 3379"/>
                                <a:gd name="T79" fmla="*/ 5370 h 2177"/>
                                <a:gd name="T80" fmla="+- 0 2443 819"/>
                                <a:gd name="T81" fmla="*/ T80 w 1645"/>
                                <a:gd name="T82" fmla="+- 0 5360 3379"/>
                                <a:gd name="T83" fmla="*/ 5360 h 2177"/>
                                <a:gd name="T84" fmla="+- 0 2428 819"/>
                                <a:gd name="T85" fmla="*/ T84 w 1645"/>
                                <a:gd name="T86" fmla="+- 0 5346 3379"/>
                                <a:gd name="T87" fmla="*/ 5346 h 2177"/>
                                <a:gd name="T88" fmla="+- 0 2407 819"/>
                                <a:gd name="T89" fmla="*/ T88 w 1645"/>
                                <a:gd name="T90" fmla="+- 0 5336 3379"/>
                                <a:gd name="T91" fmla="*/ 5336 h 2177"/>
                                <a:gd name="T92" fmla="+- 0 2381 819"/>
                                <a:gd name="T93" fmla="*/ T92 w 1645"/>
                                <a:gd name="T94" fmla="+- 0 5334 3379"/>
                                <a:gd name="T95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562" y="1955"/>
                                  </a:moveTo>
                                  <a:lnTo>
                                    <a:pt x="1511" y="2015"/>
                                  </a:lnTo>
                                  <a:lnTo>
                                    <a:pt x="1505" y="2067"/>
                                  </a:lnTo>
                                  <a:lnTo>
                                    <a:pt x="1506" y="2092"/>
                                  </a:lnTo>
                                  <a:lnTo>
                                    <a:pt x="1529" y="2152"/>
                                  </a:lnTo>
                                  <a:lnTo>
                                    <a:pt x="1588" y="2176"/>
                                  </a:lnTo>
                                  <a:lnTo>
                                    <a:pt x="1604" y="2170"/>
                                  </a:lnTo>
                                  <a:lnTo>
                                    <a:pt x="1618" y="2159"/>
                                  </a:lnTo>
                                  <a:lnTo>
                                    <a:pt x="1629" y="2143"/>
                                  </a:lnTo>
                                  <a:lnTo>
                                    <a:pt x="1632" y="2136"/>
                                  </a:lnTo>
                                  <a:lnTo>
                                    <a:pt x="1564" y="2136"/>
                                  </a:lnTo>
                                  <a:lnTo>
                                    <a:pt x="1556" y="2122"/>
                                  </a:lnTo>
                                  <a:lnTo>
                                    <a:pt x="1551" y="2098"/>
                                  </a:lnTo>
                                  <a:lnTo>
                                    <a:pt x="1549" y="2067"/>
                                  </a:lnTo>
                                  <a:lnTo>
                                    <a:pt x="1549" y="2059"/>
                                  </a:lnTo>
                                  <a:lnTo>
                                    <a:pt x="1551" y="2030"/>
                                  </a:lnTo>
                                  <a:lnTo>
                                    <a:pt x="1557" y="2008"/>
                                  </a:lnTo>
                                  <a:lnTo>
                                    <a:pt x="1567" y="1995"/>
                                  </a:lnTo>
                                  <a:lnTo>
                                    <a:pt x="1582" y="1991"/>
                                  </a:lnTo>
                                  <a:lnTo>
                                    <a:pt x="1630" y="1991"/>
                                  </a:lnTo>
                                  <a:lnTo>
                                    <a:pt x="1624" y="1981"/>
                                  </a:lnTo>
                                  <a:lnTo>
                                    <a:pt x="1609" y="1967"/>
                                  </a:lnTo>
                                  <a:lnTo>
                                    <a:pt x="1588" y="1957"/>
                                  </a:lnTo>
                                  <a:lnTo>
                                    <a:pt x="1562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14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449 819"/>
                                <a:gd name="T1" fmla="*/ T0 w 1645"/>
                                <a:gd name="T2" fmla="+- 0 5370 3379"/>
                                <a:gd name="T3" fmla="*/ 5370 h 2177"/>
                                <a:gd name="T4" fmla="+- 0 2401 819"/>
                                <a:gd name="T5" fmla="*/ T4 w 1645"/>
                                <a:gd name="T6" fmla="+- 0 5370 3379"/>
                                <a:gd name="T7" fmla="*/ 5370 h 2177"/>
                                <a:gd name="T8" fmla="+- 0 2410 819"/>
                                <a:gd name="T9" fmla="*/ T8 w 1645"/>
                                <a:gd name="T10" fmla="+- 0 5380 3379"/>
                                <a:gd name="T11" fmla="*/ 5380 h 2177"/>
                                <a:gd name="T12" fmla="+- 0 2416 819"/>
                                <a:gd name="T13" fmla="*/ T12 w 1645"/>
                                <a:gd name="T14" fmla="+- 0 5399 3379"/>
                                <a:gd name="T15" fmla="*/ 5399 h 2177"/>
                                <a:gd name="T16" fmla="+- 0 2419 819"/>
                                <a:gd name="T17" fmla="*/ T16 w 1645"/>
                                <a:gd name="T18" fmla="+- 0 5424 3379"/>
                                <a:gd name="T19" fmla="*/ 5424 h 2177"/>
                                <a:gd name="T20" fmla="+- 0 2419 819"/>
                                <a:gd name="T21" fmla="*/ T20 w 1645"/>
                                <a:gd name="T22" fmla="+- 0 5456 3379"/>
                                <a:gd name="T23" fmla="*/ 5456 h 2177"/>
                                <a:gd name="T24" fmla="+- 0 2417 819"/>
                                <a:gd name="T25" fmla="*/ T24 w 1645"/>
                                <a:gd name="T26" fmla="+- 0 5482 3379"/>
                                <a:gd name="T27" fmla="*/ 5482 h 2177"/>
                                <a:gd name="T28" fmla="+- 0 2411 819"/>
                                <a:gd name="T29" fmla="*/ T28 w 1645"/>
                                <a:gd name="T30" fmla="+- 0 5501 3379"/>
                                <a:gd name="T31" fmla="*/ 5501 h 2177"/>
                                <a:gd name="T32" fmla="+- 0 2400 819"/>
                                <a:gd name="T33" fmla="*/ T32 w 1645"/>
                                <a:gd name="T34" fmla="+- 0 5513 3379"/>
                                <a:gd name="T35" fmla="*/ 5513 h 2177"/>
                                <a:gd name="T36" fmla="+- 0 2383 819"/>
                                <a:gd name="T37" fmla="*/ T36 w 1645"/>
                                <a:gd name="T38" fmla="+- 0 5515 3379"/>
                                <a:gd name="T39" fmla="*/ 5515 h 2177"/>
                                <a:gd name="T40" fmla="+- 0 2451 819"/>
                                <a:gd name="T41" fmla="*/ T40 w 1645"/>
                                <a:gd name="T42" fmla="+- 0 5515 3379"/>
                                <a:gd name="T43" fmla="*/ 5515 h 2177"/>
                                <a:gd name="T44" fmla="+- 0 2464 819"/>
                                <a:gd name="T45" fmla="*/ T44 w 1645"/>
                                <a:gd name="T46" fmla="+- 0 5444 3379"/>
                                <a:gd name="T47" fmla="*/ 5444 h 2177"/>
                                <a:gd name="T48" fmla="+- 0 2464 819"/>
                                <a:gd name="T49" fmla="*/ T48 w 1645"/>
                                <a:gd name="T50" fmla="+- 0 5438 3379"/>
                                <a:gd name="T51" fmla="*/ 5438 h 2177"/>
                                <a:gd name="T52" fmla="+- 0 2463 819"/>
                                <a:gd name="T53" fmla="*/ T52 w 1645"/>
                                <a:gd name="T54" fmla="+- 0 5420 3379"/>
                                <a:gd name="T55" fmla="*/ 5420 h 2177"/>
                                <a:gd name="T56" fmla="+- 0 2460 819"/>
                                <a:gd name="T57" fmla="*/ T56 w 1645"/>
                                <a:gd name="T58" fmla="+- 0 5398 3379"/>
                                <a:gd name="T59" fmla="*/ 5398 h 2177"/>
                                <a:gd name="T60" fmla="+- 0 2453 819"/>
                                <a:gd name="T61" fmla="*/ T60 w 1645"/>
                                <a:gd name="T62" fmla="+- 0 5378 3379"/>
                                <a:gd name="T63" fmla="*/ 5378 h 2177"/>
                                <a:gd name="T64" fmla="+- 0 2449 819"/>
                                <a:gd name="T65" fmla="*/ T64 w 1645"/>
                                <a:gd name="T66" fmla="+- 0 5370 3379"/>
                                <a:gd name="T67" fmla="*/ 5370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630" y="1991"/>
                                  </a:moveTo>
                                  <a:lnTo>
                                    <a:pt x="1582" y="1991"/>
                                  </a:lnTo>
                                  <a:lnTo>
                                    <a:pt x="1591" y="2001"/>
                                  </a:lnTo>
                                  <a:lnTo>
                                    <a:pt x="1597" y="2020"/>
                                  </a:lnTo>
                                  <a:lnTo>
                                    <a:pt x="1600" y="2045"/>
                                  </a:lnTo>
                                  <a:lnTo>
                                    <a:pt x="1600" y="2077"/>
                                  </a:lnTo>
                                  <a:lnTo>
                                    <a:pt x="1598" y="2103"/>
                                  </a:lnTo>
                                  <a:lnTo>
                                    <a:pt x="1592" y="2122"/>
                                  </a:lnTo>
                                  <a:lnTo>
                                    <a:pt x="1581" y="2134"/>
                                  </a:lnTo>
                                  <a:lnTo>
                                    <a:pt x="1564" y="2136"/>
                                  </a:lnTo>
                                  <a:lnTo>
                                    <a:pt x="1632" y="2136"/>
                                  </a:lnTo>
                                  <a:lnTo>
                                    <a:pt x="1645" y="2065"/>
                                  </a:lnTo>
                                  <a:lnTo>
                                    <a:pt x="1645" y="2059"/>
                                  </a:lnTo>
                                  <a:lnTo>
                                    <a:pt x="1644" y="2041"/>
                                  </a:lnTo>
                                  <a:lnTo>
                                    <a:pt x="1641" y="2019"/>
                                  </a:lnTo>
                                  <a:lnTo>
                                    <a:pt x="1634" y="1999"/>
                                  </a:lnTo>
                                  <a:lnTo>
                                    <a:pt x="1630" y="19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15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256 819"/>
                                <a:gd name="T1" fmla="*/ T0 w 1645"/>
                                <a:gd name="T2" fmla="+- 0 5333 3379"/>
                                <a:gd name="T3" fmla="*/ 5333 h 2177"/>
                                <a:gd name="T4" fmla="+- 0 2189 819"/>
                                <a:gd name="T5" fmla="*/ T4 w 1645"/>
                                <a:gd name="T6" fmla="+- 0 5370 3379"/>
                                <a:gd name="T7" fmla="*/ 5370 h 2177"/>
                                <a:gd name="T8" fmla="+- 0 2169 819"/>
                                <a:gd name="T9" fmla="*/ T8 w 1645"/>
                                <a:gd name="T10" fmla="+- 0 5446 3379"/>
                                <a:gd name="T11" fmla="*/ 5446 h 2177"/>
                                <a:gd name="T12" fmla="+- 0 2170 819"/>
                                <a:gd name="T13" fmla="*/ T12 w 1645"/>
                                <a:gd name="T14" fmla="+- 0 5468 3379"/>
                                <a:gd name="T15" fmla="*/ 5468 h 2177"/>
                                <a:gd name="T16" fmla="+- 0 2203 819"/>
                                <a:gd name="T17" fmla="*/ T16 w 1645"/>
                                <a:gd name="T18" fmla="+- 0 5539 3379"/>
                                <a:gd name="T19" fmla="*/ 5539 h 2177"/>
                                <a:gd name="T20" fmla="+- 0 2263 819"/>
                                <a:gd name="T21" fmla="*/ T20 w 1645"/>
                                <a:gd name="T22" fmla="+- 0 5556 3379"/>
                                <a:gd name="T23" fmla="*/ 5556 h 2177"/>
                                <a:gd name="T24" fmla="+- 0 2284 819"/>
                                <a:gd name="T25" fmla="*/ T24 w 1645"/>
                                <a:gd name="T26" fmla="+- 0 5553 3379"/>
                                <a:gd name="T27" fmla="*/ 5553 h 2177"/>
                                <a:gd name="T28" fmla="+- 0 2302 819"/>
                                <a:gd name="T29" fmla="*/ T28 w 1645"/>
                                <a:gd name="T30" fmla="+- 0 5548 3379"/>
                                <a:gd name="T31" fmla="*/ 5548 h 2177"/>
                                <a:gd name="T32" fmla="+- 0 2302 819"/>
                                <a:gd name="T33" fmla="*/ T32 w 1645"/>
                                <a:gd name="T34" fmla="+- 0 5520 3379"/>
                                <a:gd name="T35" fmla="*/ 5520 h 2177"/>
                                <a:gd name="T36" fmla="+- 0 2258 819"/>
                                <a:gd name="T37" fmla="*/ T36 w 1645"/>
                                <a:gd name="T38" fmla="+- 0 5520 3379"/>
                                <a:gd name="T39" fmla="*/ 5520 h 2177"/>
                                <a:gd name="T40" fmla="+- 0 2252 819"/>
                                <a:gd name="T41" fmla="*/ T40 w 1645"/>
                                <a:gd name="T42" fmla="+- 0 5520 3379"/>
                                <a:gd name="T43" fmla="*/ 5520 h 2177"/>
                                <a:gd name="T44" fmla="+- 0 2216 819"/>
                                <a:gd name="T45" fmla="*/ T44 w 1645"/>
                                <a:gd name="T46" fmla="+- 0 5463 3379"/>
                                <a:gd name="T47" fmla="*/ 5463 h 2177"/>
                                <a:gd name="T48" fmla="+- 0 2215 819"/>
                                <a:gd name="T49" fmla="*/ T48 w 1645"/>
                                <a:gd name="T50" fmla="+- 0 5426 3379"/>
                                <a:gd name="T51" fmla="*/ 5426 h 2177"/>
                                <a:gd name="T52" fmla="+- 0 2221 819"/>
                                <a:gd name="T53" fmla="*/ T52 w 1645"/>
                                <a:gd name="T54" fmla="+- 0 5400 3379"/>
                                <a:gd name="T55" fmla="*/ 5400 h 2177"/>
                                <a:gd name="T56" fmla="+- 0 2233 819"/>
                                <a:gd name="T57" fmla="*/ T56 w 1645"/>
                                <a:gd name="T58" fmla="+- 0 5383 3379"/>
                                <a:gd name="T59" fmla="*/ 5383 h 2177"/>
                                <a:gd name="T60" fmla="+- 0 2248 819"/>
                                <a:gd name="T61" fmla="*/ T60 w 1645"/>
                                <a:gd name="T62" fmla="+- 0 5374 3379"/>
                                <a:gd name="T63" fmla="*/ 5374 h 2177"/>
                                <a:gd name="T64" fmla="+- 0 2266 819"/>
                                <a:gd name="T65" fmla="*/ T64 w 1645"/>
                                <a:gd name="T66" fmla="+- 0 5371 3379"/>
                                <a:gd name="T67" fmla="*/ 5371 h 2177"/>
                                <a:gd name="T68" fmla="+- 0 2292 819"/>
                                <a:gd name="T69" fmla="*/ T68 w 1645"/>
                                <a:gd name="T70" fmla="+- 0 5371 3379"/>
                                <a:gd name="T71" fmla="*/ 5371 h 2177"/>
                                <a:gd name="T72" fmla="+- 0 2297 819"/>
                                <a:gd name="T73" fmla="*/ T72 w 1645"/>
                                <a:gd name="T74" fmla="+- 0 5338 3379"/>
                                <a:gd name="T75" fmla="*/ 5338 h 2177"/>
                                <a:gd name="T76" fmla="+- 0 2282 819"/>
                                <a:gd name="T77" fmla="*/ T76 w 1645"/>
                                <a:gd name="T78" fmla="+- 0 5334 3379"/>
                                <a:gd name="T79" fmla="*/ 5334 h 2177"/>
                                <a:gd name="T80" fmla="+- 0 2256 819"/>
                                <a:gd name="T81" fmla="*/ T80 w 1645"/>
                                <a:gd name="T82" fmla="+- 0 5333 3379"/>
                                <a:gd name="T83" fmla="*/ 5333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37" y="1954"/>
                                  </a:moveTo>
                                  <a:lnTo>
                                    <a:pt x="1370" y="1991"/>
                                  </a:lnTo>
                                  <a:lnTo>
                                    <a:pt x="1350" y="2067"/>
                                  </a:lnTo>
                                  <a:lnTo>
                                    <a:pt x="1351" y="2089"/>
                                  </a:lnTo>
                                  <a:lnTo>
                                    <a:pt x="1384" y="2160"/>
                                  </a:lnTo>
                                  <a:lnTo>
                                    <a:pt x="1444" y="2177"/>
                                  </a:lnTo>
                                  <a:lnTo>
                                    <a:pt x="1465" y="2174"/>
                                  </a:lnTo>
                                  <a:lnTo>
                                    <a:pt x="1483" y="2169"/>
                                  </a:lnTo>
                                  <a:lnTo>
                                    <a:pt x="1483" y="2141"/>
                                  </a:lnTo>
                                  <a:lnTo>
                                    <a:pt x="1439" y="2141"/>
                                  </a:lnTo>
                                  <a:lnTo>
                                    <a:pt x="1433" y="2141"/>
                                  </a:lnTo>
                                  <a:lnTo>
                                    <a:pt x="1397" y="2084"/>
                                  </a:lnTo>
                                  <a:lnTo>
                                    <a:pt x="1396" y="2047"/>
                                  </a:lnTo>
                                  <a:lnTo>
                                    <a:pt x="1402" y="2021"/>
                                  </a:lnTo>
                                  <a:lnTo>
                                    <a:pt x="1414" y="2004"/>
                                  </a:lnTo>
                                  <a:lnTo>
                                    <a:pt x="1429" y="1995"/>
                                  </a:lnTo>
                                  <a:lnTo>
                                    <a:pt x="1447" y="1992"/>
                                  </a:lnTo>
                                  <a:lnTo>
                                    <a:pt x="1473" y="1992"/>
                                  </a:lnTo>
                                  <a:lnTo>
                                    <a:pt x="1478" y="1959"/>
                                  </a:lnTo>
                                  <a:lnTo>
                                    <a:pt x="1463" y="1955"/>
                                  </a:lnTo>
                                  <a:lnTo>
                                    <a:pt x="1437" y="19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16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302 819"/>
                                <a:gd name="T1" fmla="*/ T0 w 1645"/>
                                <a:gd name="T2" fmla="+- 0 5431 3379"/>
                                <a:gd name="T3" fmla="*/ 5431 h 2177"/>
                                <a:gd name="T4" fmla="+- 0 2243 819"/>
                                <a:gd name="T5" fmla="*/ T4 w 1645"/>
                                <a:gd name="T6" fmla="+- 0 5431 3379"/>
                                <a:gd name="T7" fmla="*/ 5431 h 2177"/>
                                <a:gd name="T8" fmla="+- 0 2243 819"/>
                                <a:gd name="T9" fmla="*/ T8 w 1645"/>
                                <a:gd name="T10" fmla="+- 0 5466 3379"/>
                                <a:gd name="T11" fmla="*/ 5466 h 2177"/>
                                <a:gd name="T12" fmla="+- 0 2262 819"/>
                                <a:gd name="T13" fmla="*/ T12 w 1645"/>
                                <a:gd name="T14" fmla="+- 0 5466 3379"/>
                                <a:gd name="T15" fmla="*/ 5466 h 2177"/>
                                <a:gd name="T16" fmla="+- 0 2262 819"/>
                                <a:gd name="T17" fmla="*/ T16 w 1645"/>
                                <a:gd name="T18" fmla="+- 0 5519 3379"/>
                                <a:gd name="T19" fmla="*/ 5519 h 2177"/>
                                <a:gd name="T20" fmla="+- 0 2261 819"/>
                                <a:gd name="T21" fmla="*/ T20 w 1645"/>
                                <a:gd name="T22" fmla="+- 0 5519 3379"/>
                                <a:gd name="T23" fmla="*/ 5519 h 2177"/>
                                <a:gd name="T24" fmla="+- 0 2258 819"/>
                                <a:gd name="T25" fmla="*/ T24 w 1645"/>
                                <a:gd name="T26" fmla="+- 0 5520 3379"/>
                                <a:gd name="T27" fmla="*/ 5520 h 2177"/>
                                <a:gd name="T28" fmla="+- 0 2302 819"/>
                                <a:gd name="T29" fmla="*/ T28 w 1645"/>
                                <a:gd name="T30" fmla="+- 0 5520 3379"/>
                                <a:gd name="T31" fmla="*/ 5520 h 2177"/>
                                <a:gd name="T32" fmla="+- 0 2302 819"/>
                                <a:gd name="T33" fmla="*/ T32 w 1645"/>
                                <a:gd name="T34" fmla="+- 0 5431 3379"/>
                                <a:gd name="T35" fmla="*/ 543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83" y="2052"/>
                                  </a:moveTo>
                                  <a:lnTo>
                                    <a:pt x="1424" y="2052"/>
                                  </a:lnTo>
                                  <a:lnTo>
                                    <a:pt x="1424" y="2087"/>
                                  </a:lnTo>
                                  <a:lnTo>
                                    <a:pt x="1443" y="2087"/>
                                  </a:lnTo>
                                  <a:lnTo>
                                    <a:pt x="1443" y="2140"/>
                                  </a:lnTo>
                                  <a:lnTo>
                                    <a:pt x="1442" y="2140"/>
                                  </a:lnTo>
                                  <a:lnTo>
                                    <a:pt x="1439" y="2141"/>
                                  </a:lnTo>
                                  <a:lnTo>
                                    <a:pt x="1483" y="2141"/>
                                  </a:lnTo>
                                  <a:lnTo>
                                    <a:pt x="1483" y="20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17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292 819"/>
                                <a:gd name="T1" fmla="*/ T0 w 1645"/>
                                <a:gd name="T2" fmla="+- 0 5371 3379"/>
                                <a:gd name="T3" fmla="*/ 5371 h 2177"/>
                                <a:gd name="T4" fmla="+- 0 2276 819"/>
                                <a:gd name="T5" fmla="*/ T4 w 1645"/>
                                <a:gd name="T6" fmla="+- 0 5371 3379"/>
                                <a:gd name="T7" fmla="*/ 5371 h 2177"/>
                                <a:gd name="T8" fmla="+- 0 2284 819"/>
                                <a:gd name="T9" fmla="*/ T8 w 1645"/>
                                <a:gd name="T10" fmla="+- 0 5373 3379"/>
                                <a:gd name="T11" fmla="*/ 5373 h 2177"/>
                                <a:gd name="T12" fmla="+- 0 2291 819"/>
                                <a:gd name="T13" fmla="*/ T12 w 1645"/>
                                <a:gd name="T14" fmla="+- 0 5376 3379"/>
                                <a:gd name="T15" fmla="*/ 5376 h 2177"/>
                                <a:gd name="T16" fmla="+- 0 2292 819"/>
                                <a:gd name="T17" fmla="*/ T16 w 1645"/>
                                <a:gd name="T18" fmla="+- 0 5371 3379"/>
                                <a:gd name="T19" fmla="*/ 537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73" y="1992"/>
                                  </a:moveTo>
                                  <a:lnTo>
                                    <a:pt x="1457" y="1992"/>
                                  </a:lnTo>
                                  <a:lnTo>
                                    <a:pt x="1465" y="1994"/>
                                  </a:lnTo>
                                  <a:lnTo>
                                    <a:pt x="1472" y="1997"/>
                                  </a:lnTo>
                                  <a:lnTo>
                                    <a:pt x="1473" y="19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1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150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2054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2054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2153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2153 819"/>
                                <a:gd name="T17" fmla="*/ T16 w 1645"/>
                                <a:gd name="T18" fmla="+- 0 5517 3379"/>
                                <a:gd name="T19" fmla="*/ 5517 h 2177"/>
                                <a:gd name="T20" fmla="+- 0 2097 819"/>
                                <a:gd name="T21" fmla="*/ T20 w 1645"/>
                                <a:gd name="T22" fmla="+- 0 5517 3379"/>
                                <a:gd name="T23" fmla="*/ 5517 h 2177"/>
                                <a:gd name="T24" fmla="+- 0 2097 819"/>
                                <a:gd name="T25" fmla="*/ T24 w 1645"/>
                                <a:gd name="T26" fmla="+- 0 5458 3379"/>
                                <a:gd name="T27" fmla="*/ 5458 h 2177"/>
                                <a:gd name="T28" fmla="+- 0 2147 819"/>
                                <a:gd name="T29" fmla="*/ T28 w 1645"/>
                                <a:gd name="T30" fmla="+- 0 5458 3379"/>
                                <a:gd name="T31" fmla="*/ 5458 h 2177"/>
                                <a:gd name="T32" fmla="+- 0 2147 819"/>
                                <a:gd name="T33" fmla="*/ T32 w 1645"/>
                                <a:gd name="T34" fmla="+- 0 5422 3379"/>
                                <a:gd name="T35" fmla="*/ 5422 h 2177"/>
                                <a:gd name="T36" fmla="+- 0 2097 819"/>
                                <a:gd name="T37" fmla="*/ T36 w 1645"/>
                                <a:gd name="T38" fmla="+- 0 5422 3379"/>
                                <a:gd name="T39" fmla="*/ 5422 h 2177"/>
                                <a:gd name="T40" fmla="+- 0 2097 819"/>
                                <a:gd name="T41" fmla="*/ T40 w 1645"/>
                                <a:gd name="T42" fmla="+- 0 5372 3379"/>
                                <a:gd name="T43" fmla="*/ 5372 h 2177"/>
                                <a:gd name="T44" fmla="+- 0 2150 819"/>
                                <a:gd name="T45" fmla="*/ T44 w 1645"/>
                                <a:gd name="T46" fmla="+- 0 5372 3379"/>
                                <a:gd name="T47" fmla="*/ 5372 h 2177"/>
                                <a:gd name="T48" fmla="+- 0 2150 819"/>
                                <a:gd name="T49" fmla="*/ T48 w 1645"/>
                                <a:gd name="T50" fmla="+- 0 5334 3379"/>
                                <a:gd name="T51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331" y="1955"/>
                                  </a:moveTo>
                                  <a:lnTo>
                                    <a:pt x="1235" y="1955"/>
                                  </a:lnTo>
                                  <a:lnTo>
                                    <a:pt x="1235" y="2175"/>
                                  </a:lnTo>
                                  <a:lnTo>
                                    <a:pt x="1334" y="2175"/>
                                  </a:lnTo>
                                  <a:lnTo>
                                    <a:pt x="1334" y="2138"/>
                                  </a:lnTo>
                                  <a:lnTo>
                                    <a:pt x="1278" y="2138"/>
                                  </a:lnTo>
                                  <a:lnTo>
                                    <a:pt x="1278" y="2079"/>
                                  </a:lnTo>
                                  <a:lnTo>
                                    <a:pt x="1328" y="2079"/>
                                  </a:lnTo>
                                  <a:lnTo>
                                    <a:pt x="1328" y="2043"/>
                                  </a:lnTo>
                                  <a:lnTo>
                                    <a:pt x="1278" y="2043"/>
                                  </a:lnTo>
                                  <a:lnTo>
                                    <a:pt x="1278" y="1993"/>
                                  </a:lnTo>
                                  <a:lnTo>
                                    <a:pt x="1331" y="1993"/>
                                  </a:lnTo>
                                  <a:lnTo>
                                    <a:pt x="1331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1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927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888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888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925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925 819"/>
                                <a:gd name="T17" fmla="*/ T16 w 1645"/>
                                <a:gd name="T18" fmla="+- 0 5479 3379"/>
                                <a:gd name="T19" fmla="*/ 5479 h 2177"/>
                                <a:gd name="T20" fmla="+- 0 1925 819"/>
                                <a:gd name="T21" fmla="*/ T20 w 1645"/>
                                <a:gd name="T22" fmla="+- 0 5458 3379"/>
                                <a:gd name="T23" fmla="*/ 5458 h 2177"/>
                                <a:gd name="T24" fmla="+- 0 1924 819"/>
                                <a:gd name="T25" fmla="*/ T24 w 1645"/>
                                <a:gd name="T26" fmla="+- 0 5436 3379"/>
                                <a:gd name="T27" fmla="*/ 5436 h 2177"/>
                                <a:gd name="T28" fmla="+- 0 1923 819"/>
                                <a:gd name="T29" fmla="*/ T28 w 1645"/>
                                <a:gd name="T30" fmla="+- 0 5419 3379"/>
                                <a:gd name="T31" fmla="*/ 5419 h 2177"/>
                                <a:gd name="T32" fmla="+- 0 1922 819"/>
                                <a:gd name="T33" fmla="*/ T32 w 1645"/>
                                <a:gd name="T34" fmla="+- 0 5404 3379"/>
                                <a:gd name="T35" fmla="*/ 5404 h 2177"/>
                                <a:gd name="T36" fmla="+- 0 1955 819"/>
                                <a:gd name="T37" fmla="*/ T36 w 1645"/>
                                <a:gd name="T38" fmla="+- 0 5404 3379"/>
                                <a:gd name="T39" fmla="*/ 5404 h 2177"/>
                                <a:gd name="T40" fmla="+- 0 1927 819"/>
                                <a:gd name="T41" fmla="*/ T40 w 1645"/>
                                <a:gd name="T42" fmla="+- 0 5334 3379"/>
                                <a:gd name="T43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108" y="1955"/>
                                  </a:moveTo>
                                  <a:lnTo>
                                    <a:pt x="1069" y="1955"/>
                                  </a:lnTo>
                                  <a:lnTo>
                                    <a:pt x="1069" y="2175"/>
                                  </a:lnTo>
                                  <a:lnTo>
                                    <a:pt x="1106" y="2175"/>
                                  </a:lnTo>
                                  <a:lnTo>
                                    <a:pt x="1106" y="2100"/>
                                  </a:lnTo>
                                  <a:lnTo>
                                    <a:pt x="1106" y="2079"/>
                                  </a:lnTo>
                                  <a:lnTo>
                                    <a:pt x="1105" y="2057"/>
                                  </a:lnTo>
                                  <a:lnTo>
                                    <a:pt x="1104" y="2040"/>
                                  </a:lnTo>
                                  <a:lnTo>
                                    <a:pt x="1103" y="2025"/>
                                  </a:lnTo>
                                  <a:lnTo>
                                    <a:pt x="1136" y="2025"/>
                                  </a:lnTo>
                                  <a:lnTo>
                                    <a:pt x="1108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2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955 819"/>
                                <a:gd name="T1" fmla="*/ T0 w 1645"/>
                                <a:gd name="T2" fmla="+- 0 5404 3379"/>
                                <a:gd name="T3" fmla="*/ 5404 h 2177"/>
                                <a:gd name="T4" fmla="+- 0 1922 819"/>
                                <a:gd name="T5" fmla="*/ T4 w 1645"/>
                                <a:gd name="T6" fmla="+- 0 5404 3379"/>
                                <a:gd name="T7" fmla="*/ 5404 h 2177"/>
                                <a:gd name="T8" fmla="+- 0 1926 819"/>
                                <a:gd name="T9" fmla="*/ T8 w 1645"/>
                                <a:gd name="T10" fmla="+- 0 5413 3379"/>
                                <a:gd name="T11" fmla="*/ 5413 h 2177"/>
                                <a:gd name="T12" fmla="+- 0 1932 819"/>
                                <a:gd name="T13" fmla="*/ T12 w 1645"/>
                                <a:gd name="T14" fmla="+- 0 5433 3379"/>
                                <a:gd name="T15" fmla="*/ 5433 h 2177"/>
                                <a:gd name="T16" fmla="+- 0 1939 819"/>
                                <a:gd name="T17" fmla="*/ T16 w 1645"/>
                                <a:gd name="T18" fmla="+- 0 5453 3379"/>
                                <a:gd name="T19" fmla="*/ 5453 h 2177"/>
                                <a:gd name="T20" fmla="+- 0 1946 819"/>
                                <a:gd name="T21" fmla="*/ T20 w 1645"/>
                                <a:gd name="T22" fmla="+- 0 5471 3379"/>
                                <a:gd name="T23" fmla="*/ 5471 h 2177"/>
                                <a:gd name="T24" fmla="+- 0 1979 819"/>
                                <a:gd name="T25" fmla="*/ T24 w 1645"/>
                                <a:gd name="T26" fmla="+- 0 5554 3379"/>
                                <a:gd name="T27" fmla="*/ 5554 h 2177"/>
                                <a:gd name="T28" fmla="+- 0 2018 819"/>
                                <a:gd name="T29" fmla="*/ T28 w 1645"/>
                                <a:gd name="T30" fmla="+- 0 5554 3379"/>
                                <a:gd name="T31" fmla="*/ 5554 h 2177"/>
                                <a:gd name="T32" fmla="+- 0 2018 819"/>
                                <a:gd name="T33" fmla="*/ T32 w 1645"/>
                                <a:gd name="T34" fmla="+- 0 5485 3379"/>
                                <a:gd name="T35" fmla="*/ 5485 h 2177"/>
                                <a:gd name="T36" fmla="+- 0 1985 819"/>
                                <a:gd name="T37" fmla="*/ T36 w 1645"/>
                                <a:gd name="T38" fmla="+- 0 5485 3379"/>
                                <a:gd name="T39" fmla="*/ 5485 h 2177"/>
                                <a:gd name="T40" fmla="+- 0 1982 819"/>
                                <a:gd name="T41" fmla="*/ T40 w 1645"/>
                                <a:gd name="T42" fmla="+- 0 5477 3379"/>
                                <a:gd name="T43" fmla="*/ 5477 h 2177"/>
                                <a:gd name="T44" fmla="+- 0 1975 819"/>
                                <a:gd name="T45" fmla="*/ T44 w 1645"/>
                                <a:gd name="T46" fmla="+- 0 5458 3379"/>
                                <a:gd name="T47" fmla="*/ 5458 h 2177"/>
                                <a:gd name="T48" fmla="+- 0 1968 819"/>
                                <a:gd name="T49" fmla="*/ T48 w 1645"/>
                                <a:gd name="T50" fmla="+- 0 5438 3379"/>
                                <a:gd name="T51" fmla="*/ 5438 h 2177"/>
                                <a:gd name="T52" fmla="+- 0 1961 819"/>
                                <a:gd name="T53" fmla="*/ T52 w 1645"/>
                                <a:gd name="T54" fmla="+- 0 5420 3379"/>
                                <a:gd name="T55" fmla="*/ 5420 h 2177"/>
                                <a:gd name="T56" fmla="+- 0 1955 819"/>
                                <a:gd name="T57" fmla="*/ T56 w 1645"/>
                                <a:gd name="T58" fmla="+- 0 5404 3379"/>
                                <a:gd name="T59" fmla="*/ 540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136" y="2025"/>
                                  </a:moveTo>
                                  <a:lnTo>
                                    <a:pt x="1103" y="2025"/>
                                  </a:lnTo>
                                  <a:lnTo>
                                    <a:pt x="1107" y="2034"/>
                                  </a:lnTo>
                                  <a:lnTo>
                                    <a:pt x="1113" y="2054"/>
                                  </a:lnTo>
                                  <a:lnTo>
                                    <a:pt x="1120" y="2074"/>
                                  </a:lnTo>
                                  <a:lnTo>
                                    <a:pt x="1127" y="2092"/>
                                  </a:lnTo>
                                  <a:lnTo>
                                    <a:pt x="1160" y="2175"/>
                                  </a:lnTo>
                                  <a:lnTo>
                                    <a:pt x="1199" y="2175"/>
                                  </a:lnTo>
                                  <a:lnTo>
                                    <a:pt x="1199" y="2106"/>
                                  </a:lnTo>
                                  <a:lnTo>
                                    <a:pt x="1166" y="2106"/>
                                  </a:lnTo>
                                  <a:lnTo>
                                    <a:pt x="1163" y="2098"/>
                                  </a:lnTo>
                                  <a:lnTo>
                                    <a:pt x="1156" y="2079"/>
                                  </a:lnTo>
                                  <a:lnTo>
                                    <a:pt x="1149" y="2059"/>
                                  </a:lnTo>
                                  <a:lnTo>
                                    <a:pt x="1142" y="2041"/>
                                  </a:lnTo>
                                  <a:lnTo>
                                    <a:pt x="1136" y="20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018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981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981 819"/>
                                <a:gd name="T9" fmla="*/ T8 w 1645"/>
                                <a:gd name="T10" fmla="+- 0 5385 3379"/>
                                <a:gd name="T11" fmla="*/ 5385 h 2177"/>
                                <a:gd name="T12" fmla="+- 0 1981 819"/>
                                <a:gd name="T13" fmla="*/ T12 w 1645"/>
                                <a:gd name="T14" fmla="+- 0 5408 3379"/>
                                <a:gd name="T15" fmla="*/ 5408 h 2177"/>
                                <a:gd name="T16" fmla="+- 0 1982 819"/>
                                <a:gd name="T17" fmla="*/ T16 w 1645"/>
                                <a:gd name="T18" fmla="+- 0 5431 3379"/>
                                <a:gd name="T19" fmla="*/ 5431 h 2177"/>
                                <a:gd name="T20" fmla="+- 0 1983 819"/>
                                <a:gd name="T21" fmla="*/ T20 w 1645"/>
                                <a:gd name="T22" fmla="+- 0 5453 3379"/>
                                <a:gd name="T23" fmla="*/ 5453 h 2177"/>
                                <a:gd name="T24" fmla="+- 0 1985 819"/>
                                <a:gd name="T25" fmla="*/ T24 w 1645"/>
                                <a:gd name="T26" fmla="+- 0 5485 3379"/>
                                <a:gd name="T27" fmla="*/ 5485 h 2177"/>
                                <a:gd name="T28" fmla="+- 0 2018 819"/>
                                <a:gd name="T29" fmla="*/ T28 w 1645"/>
                                <a:gd name="T30" fmla="+- 0 5485 3379"/>
                                <a:gd name="T31" fmla="*/ 5485 h 2177"/>
                                <a:gd name="T32" fmla="+- 0 2018 819"/>
                                <a:gd name="T33" fmla="*/ T32 w 1645"/>
                                <a:gd name="T34" fmla="+- 0 5334 3379"/>
                                <a:gd name="T35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199" y="1955"/>
                                  </a:moveTo>
                                  <a:lnTo>
                                    <a:pt x="1162" y="1955"/>
                                  </a:lnTo>
                                  <a:lnTo>
                                    <a:pt x="1162" y="2006"/>
                                  </a:lnTo>
                                  <a:lnTo>
                                    <a:pt x="1162" y="2029"/>
                                  </a:lnTo>
                                  <a:lnTo>
                                    <a:pt x="1163" y="2052"/>
                                  </a:lnTo>
                                  <a:lnTo>
                                    <a:pt x="1164" y="2074"/>
                                  </a:lnTo>
                                  <a:lnTo>
                                    <a:pt x="1166" y="2106"/>
                                  </a:lnTo>
                                  <a:lnTo>
                                    <a:pt x="1199" y="2106"/>
                                  </a:lnTo>
                                  <a:lnTo>
                                    <a:pt x="1199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2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864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752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752 819"/>
                                <a:gd name="T9" fmla="*/ T8 w 1645"/>
                                <a:gd name="T10" fmla="+- 0 5372 3379"/>
                                <a:gd name="T11" fmla="*/ 5372 h 2177"/>
                                <a:gd name="T12" fmla="+- 0 1816 819"/>
                                <a:gd name="T13" fmla="*/ T12 w 1645"/>
                                <a:gd name="T14" fmla="+- 0 5372 3379"/>
                                <a:gd name="T15" fmla="*/ 5372 h 2177"/>
                                <a:gd name="T16" fmla="+- 0 1816 819"/>
                                <a:gd name="T17" fmla="*/ T16 w 1645"/>
                                <a:gd name="T18" fmla="+- 0 5373 3379"/>
                                <a:gd name="T19" fmla="*/ 5373 h 2177"/>
                                <a:gd name="T20" fmla="+- 0 1746 819"/>
                                <a:gd name="T21" fmla="*/ T20 w 1645"/>
                                <a:gd name="T22" fmla="+- 0 5529 3379"/>
                                <a:gd name="T23" fmla="*/ 5529 h 2177"/>
                                <a:gd name="T24" fmla="+- 0 1746 819"/>
                                <a:gd name="T25" fmla="*/ T24 w 1645"/>
                                <a:gd name="T26" fmla="+- 0 5554 3379"/>
                                <a:gd name="T27" fmla="*/ 5554 h 2177"/>
                                <a:gd name="T28" fmla="+- 0 1863 819"/>
                                <a:gd name="T29" fmla="*/ T28 w 1645"/>
                                <a:gd name="T30" fmla="+- 0 5554 3379"/>
                                <a:gd name="T31" fmla="*/ 5554 h 2177"/>
                                <a:gd name="T32" fmla="+- 0 1863 819"/>
                                <a:gd name="T33" fmla="*/ T32 w 1645"/>
                                <a:gd name="T34" fmla="+- 0 5517 3379"/>
                                <a:gd name="T35" fmla="*/ 5517 h 2177"/>
                                <a:gd name="T36" fmla="+- 0 1797 819"/>
                                <a:gd name="T37" fmla="*/ T36 w 1645"/>
                                <a:gd name="T38" fmla="+- 0 5517 3379"/>
                                <a:gd name="T39" fmla="*/ 5517 h 2177"/>
                                <a:gd name="T40" fmla="+- 0 1797 819"/>
                                <a:gd name="T41" fmla="*/ T40 w 1645"/>
                                <a:gd name="T42" fmla="+- 0 5516 3379"/>
                                <a:gd name="T43" fmla="*/ 5516 h 2177"/>
                                <a:gd name="T44" fmla="+- 0 1864 819"/>
                                <a:gd name="T45" fmla="*/ T44 w 1645"/>
                                <a:gd name="T46" fmla="+- 0 5366 3379"/>
                                <a:gd name="T47" fmla="*/ 5366 h 2177"/>
                                <a:gd name="T48" fmla="+- 0 1864 819"/>
                                <a:gd name="T49" fmla="*/ T48 w 1645"/>
                                <a:gd name="T50" fmla="+- 0 5334 3379"/>
                                <a:gd name="T51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045" y="1955"/>
                                  </a:moveTo>
                                  <a:lnTo>
                                    <a:pt x="933" y="1955"/>
                                  </a:lnTo>
                                  <a:lnTo>
                                    <a:pt x="933" y="1993"/>
                                  </a:lnTo>
                                  <a:lnTo>
                                    <a:pt x="997" y="1993"/>
                                  </a:lnTo>
                                  <a:lnTo>
                                    <a:pt x="997" y="1994"/>
                                  </a:lnTo>
                                  <a:lnTo>
                                    <a:pt x="927" y="2150"/>
                                  </a:lnTo>
                                  <a:lnTo>
                                    <a:pt x="927" y="2175"/>
                                  </a:lnTo>
                                  <a:lnTo>
                                    <a:pt x="1044" y="2175"/>
                                  </a:lnTo>
                                  <a:lnTo>
                                    <a:pt x="1044" y="2138"/>
                                  </a:lnTo>
                                  <a:lnTo>
                                    <a:pt x="978" y="2138"/>
                                  </a:lnTo>
                                  <a:lnTo>
                                    <a:pt x="978" y="2137"/>
                                  </a:lnTo>
                                  <a:lnTo>
                                    <a:pt x="1045" y="1987"/>
                                  </a:lnTo>
                                  <a:lnTo>
                                    <a:pt x="1045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23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719 819"/>
                                <a:gd name="T1" fmla="*/ T0 w 1645"/>
                                <a:gd name="T2" fmla="+- 0 5332 3379"/>
                                <a:gd name="T3" fmla="*/ 5332 h 2177"/>
                                <a:gd name="T4" fmla="+- 0 1656 819"/>
                                <a:gd name="T5" fmla="*/ T4 w 1645"/>
                                <a:gd name="T6" fmla="+- 0 5350 3379"/>
                                <a:gd name="T7" fmla="*/ 5350 h 2177"/>
                                <a:gd name="T8" fmla="+- 0 1623 819"/>
                                <a:gd name="T9" fmla="*/ T8 w 1645"/>
                                <a:gd name="T10" fmla="+- 0 5405 3379"/>
                                <a:gd name="T11" fmla="*/ 5405 h 2177"/>
                                <a:gd name="T12" fmla="+- 0 1617 819"/>
                                <a:gd name="T13" fmla="*/ T12 w 1645"/>
                                <a:gd name="T14" fmla="+- 0 5469 3379"/>
                                <a:gd name="T15" fmla="*/ 5469 h 2177"/>
                                <a:gd name="T16" fmla="+- 0 1621 819"/>
                                <a:gd name="T17" fmla="*/ T16 w 1645"/>
                                <a:gd name="T18" fmla="+- 0 5494 3379"/>
                                <a:gd name="T19" fmla="*/ 5494 h 2177"/>
                                <a:gd name="T20" fmla="+- 0 1656 819"/>
                                <a:gd name="T21" fmla="*/ T20 w 1645"/>
                                <a:gd name="T22" fmla="+- 0 5545 3379"/>
                                <a:gd name="T23" fmla="*/ 5545 h 2177"/>
                                <a:gd name="T24" fmla="+- 0 1698 819"/>
                                <a:gd name="T25" fmla="*/ T24 w 1645"/>
                                <a:gd name="T26" fmla="+- 0 5556 3379"/>
                                <a:gd name="T27" fmla="*/ 5556 h 2177"/>
                                <a:gd name="T28" fmla="+- 0 1713 819"/>
                                <a:gd name="T29" fmla="*/ T28 w 1645"/>
                                <a:gd name="T30" fmla="+- 0 5556 3379"/>
                                <a:gd name="T31" fmla="*/ 5556 h 2177"/>
                                <a:gd name="T32" fmla="+- 0 1725 819"/>
                                <a:gd name="T33" fmla="*/ T32 w 1645"/>
                                <a:gd name="T34" fmla="+- 0 5554 3379"/>
                                <a:gd name="T35" fmla="*/ 5554 h 2177"/>
                                <a:gd name="T36" fmla="+- 0 1731 819"/>
                                <a:gd name="T37" fmla="*/ T36 w 1645"/>
                                <a:gd name="T38" fmla="+- 0 5551 3379"/>
                                <a:gd name="T39" fmla="*/ 5551 h 2177"/>
                                <a:gd name="T40" fmla="+- 0 1728 819"/>
                                <a:gd name="T41" fmla="*/ T40 w 1645"/>
                                <a:gd name="T42" fmla="+- 0 5518 3379"/>
                                <a:gd name="T43" fmla="*/ 5518 h 2177"/>
                                <a:gd name="T44" fmla="+- 0 1714 819"/>
                                <a:gd name="T45" fmla="*/ T44 w 1645"/>
                                <a:gd name="T46" fmla="+- 0 5518 3379"/>
                                <a:gd name="T47" fmla="*/ 5518 h 2177"/>
                                <a:gd name="T48" fmla="+- 0 1692 819"/>
                                <a:gd name="T49" fmla="*/ T48 w 1645"/>
                                <a:gd name="T50" fmla="+- 0 5516 3379"/>
                                <a:gd name="T51" fmla="*/ 5516 h 2177"/>
                                <a:gd name="T52" fmla="+- 0 1680 819"/>
                                <a:gd name="T53" fmla="*/ T52 w 1645"/>
                                <a:gd name="T54" fmla="+- 0 5507 3379"/>
                                <a:gd name="T55" fmla="*/ 5507 h 2177"/>
                                <a:gd name="T56" fmla="+- 0 1670 819"/>
                                <a:gd name="T57" fmla="*/ T56 w 1645"/>
                                <a:gd name="T58" fmla="+- 0 5491 3379"/>
                                <a:gd name="T59" fmla="*/ 5491 h 2177"/>
                                <a:gd name="T60" fmla="+- 0 1663 819"/>
                                <a:gd name="T61" fmla="*/ T60 w 1645"/>
                                <a:gd name="T62" fmla="+- 0 5466 3379"/>
                                <a:gd name="T63" fmla="*/ 5466 h 2177"/>
                                <a:gd name="T64" fmla="+- 0 1661 819"/>
                                <a:gd name="T65" fmla="*/ T64 w 1645"/>
                                <a:gd name="T66" fmla="+- 0 5431 3379"/>
                                <a:gd name="T67" fmla="*/ 5431 h 2177"/>
                                <a:gd name="T68" fmla="+- 0 1667 819"/>
                                <a:gd name="T69" fmla="*/ T68 w 1645"/>
                                <a:gd name="T70" fmla="+- 0 5403 3379"/>
                                <a:gd name="T71" fmla="*/ 5403 h 2177"/>
                                <a:gd name="T72" fmla="+- 0 1677 819"/>
                                <a:gd name="T73" fmla="*/ T72 w 1645"/>
                                <a:gd name="T74" fmla="+- 0 5384 3379"/>
                                <a:gd name="T75" fmla="*/ 5384 h 2177"/>
                                <a:gd name="T76" fmla="+- 0 1691 819"/>
                                <a:gd name="T77" fmla="*/ T76 w 1645"/>
                                <a:gd name="T78" fmla="+- 0 5373 3379"/>
                                <a:gd name="T79" fmla="*/ 5373 h 2177"/>
                                <a:gd name="T80" fmla="+- 0 1707 819"/>
                                <a:gd name="T81" fmla="*/ T80 w 1645"/>
                                <a:gd name="T82" fmla="+- 0 5370 3379"/>
                                <a:gd name="T83" fmla="*/ 5370 h 2177"/>
                                <a:gd name="T84" fmla="+- 0 1727 819"/>
                                <a:gd name="T85" fmla="*/ T84 w 1645"/>
                                <a:gd name="T86" fmla="+- 0 5370 3379"/>
                                <a:gd name="T87" fmla="*/ 5370 h 2177"/>
                                <a:gd name="T88" fmla="+- 0 1734 819"/>
                                <a:gd name="T89" fmla="*/ T88 w 1645"/>
                                <a:gd name="T90" fmla="+- 0 5338 3379"/>
                                <a:gd name="T91" fmla="*/ 5338 h 2177"/>
                                <a:gd name="T92" fmla="+- 0 1729 819"/>
                                <a:gd name="T93" fmla="*/ T92 w 1645"/>
                                <a:gd name="T94" fmla="+- 0 5335 3379"/>
                                <a:gd name="T95" fmla="*/ 5335 h 2177"/>
                                <a:gd name="T96" fmla="+- 0 1719 819"/>
                                <a:gd name="T97" fmla="*/ T96 w 1645"/>
                                <a:gd name="T98" fmla="+- 0 5332 3379"/>
                                <a:gd name="T99" fmla="*/ 533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00" y="1953"/>
                                  </a:moveTo>
                                  <a:lnTo>
                                    <a:pt x="837" y="1971"/>
                                  </a:lnTo>
                                  <a:lnTo>
                                    <a:pt x="804" y="2026"/>
                                  </a:lnTo>
                                  <a:lnTo>
                                    <a:pt x="798" y="2090"/>
                                  </a:lnTo>
                                  <a:lnTo>
                                    <a:pt x="802" y="2115"/>
                                  </a:lnTo>
                                  <a:lnTo>
                                    <a:pt x="837" y="2166"/>
                                  </a:lnTo>
                                  <a:lnTo>
                                    <a:pt x="879" y="2177"/>
                                  </a:lnTo>
                                  <a:lnTo>
                                    <a:pt x="894" y="2177"/>
                                  </a:lnTo>
                                  <a:lnTo>
                                    <a:pt x="906" y="2175"/>
                                  </a:lnTo>
                                  <a:lnTo>
                                    <a:pt x="912" y="2172"/>
                                  </a:lnTo>
                                  <a:lnTo>
                                    <a:pt x="909" y="2139"/>
                                  </a:lnTo>
                                  <a:lnTo>
                                    <a:pt x="895" y="2139"/>
                                  </a:lnTo>
                                  <a:lnTo>
                                    <a:pt x="873" y="2137"/>
                                  </a:lnTo>
                                  <a:lnTo>
                                    <a:pt x="861" y="2128"/>
                                  </a:lnTo>
                                  <a:lnTo>
                                    <a:pt x="851" y="2112"/>
                                  </a:lnTo>
                                  <a:lnTo>
                                    <a:pt x="844" y="2087"/>
                                  </a:lnTo>
                                  <a:lnTo>
                                    <a:pt x="842" y="2052"/>
                                  </a:lnTo>
                                  <a:lnTo>
                                    <a:pt x="848" y="2024"/>
                                  </a:lnTo>
                                  <a:lnTo>
                                    <a:pt x="858" y="2005"/>
                                  </a:lnTo>
                                  <a:lnTo>
                                    <a:pt x="872" y="1994"/>
                                  </a:lnTo>
                                  <a:lnTo>
                                    <a:pt x="888" y="1991"/>
                                  </a:lnTo>
                                  <a:lnTo>
                                    <a:pt x="908" y="1991"/>
                                  </a:lnTo>
                                  <a:lnTo>
                                    <a:pt x="915" y="1959"/>
                                  </a:lnTo>
                                  <a:lnTo>
                                    <a:pt x="910" y="1956"/>
                                  </a:lnTo>
                                  <a:lnTo>
                                    <a:pt x="900" y="19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24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727 819"/>
                                <a:gd name="T1" fmla="*/ T0 w 1645"/>
                                <a:gd name="T2" fmla="+- 0 5515 3379"/>
                                <a:gd name="T3" fmla="*/ 5515 h 2177"/>
                                <a:gd name="T4" fmla="+- 0 1722 819"/>
                                <a:gd name="T5" fmla="*/ T4 w 1645"/>
                                <a:gd name="T6" fmla="+- 0 5517 3379"/>
                                <a:gd name="T7" fmla="*/ 5517 h 2177"/>
                                <a:gd name="T8" fmla="+- 0 1714 819"/>
                                <a:gd name="T9" fmla="*/ T8 w 1645"/>
                                <a:gd name="T10" fmla="+- 0 5518 3379"/>
                                <a:gd name="T11" fmla="*/ 5518 h 2177"/>
                                <a:gd name="T12" fmla="+- 0 1728 819"/>
                                <a:gd name="T13" fmla="*/ T12 w 1645"/>
                                <a:gd name="T14" fmla="+- 0 5518 3379"/>
                                <a:gd name="T15" fmla="*/ 5518 h 2177"/>
                                <a:gd name="T16" fmla="+- 0 1727 819"/>
                                <a:gd name="T17" fmla="*/ T16 w 1645"/>
                                <a:gd name="T18" fmla="+- 0 5515 3379"/>
                                <a:gd name="T19" fmla="*/ 5515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08" y="2136"/>
                                  </a:moveTo>
                                  <a:lnTo>
                                    <a:pt x="903" y="2138"/>
                                  </a:lnTo>
                                  <a:lnTo>
                                    <a:pt x="895" y="2139"/>
                                  </a:lnTo>
                                  <a:lnTo>
                                    <a:pt x="909" y="2139"/>
                                  </a:lnTo>
                                  <a:lnTo>
                                    <a:pt x="908" y="2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25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727 819"/>
                                <a:gd name="T1" fmla="*/ T0 w 1645"/>
                                <a:gd name="T2" fmla="+- 0 5370 3379"/>
                                <a:gd name="T3" fmla="*/ 5370 h 2177"/>
                                <a:gd name="T4" fmla="+- 0 1716 819"/>
                                <a:gd name="T5" fmla="*/ T4 w 1645"/>
                                <a:gd name="T6" fmla="+- 0 5370 3379"/>
                                <a:gd name="T7" fmla="*/ 5370 h 2177"/>
                                <a:gd name="T8" fmla="+- 0 1722 819"/>
                                <a:gd name="T9" fmla="*/ T8 w 1645"/>
                                <a:gd name="T10" fmla="+- 0 5372 3379"/>
                                <a:gd name="T11" fmla="*/ 5372 h 2177"/>
                                <a:gd name="T12" fmla="+- 0 1726 819"/>
                                <a:gd name="T13" fmla="*/ T12 w 1645"/>
                                <a:gd name="T14" fmla="+- 0 5374 3379"/>
                                <a:gd name="T15" fmla="*/ 5374 h 2177"/>
                                <a:gd name="T16" fmla="+- 0 1727 819"/>
                                <a:gd name="T17" fmla="*/ T16 w 1645"/>
                                <a:gd name="T18" fmla="+- 0 5370 3379"/>
                                <a:gd name="T19" fmla="*/ 5370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08" y="1991"/>
                                  </a:moveTo>
                                  <a:lnTo>
                                    <a:pt x="897" y="1991"/>
                                  </a:lnTo>
                                  <a:lnTo>
                                    <a:pt x="903" y="1993"/>
                                  </a:lnTo>
                                  <a:lnTo>
                                    <a:pt x="907" y="1995"/>
                                  </a:lnTo>
                                  <a:lnTo>
                                    <a:pt x="908" y="19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26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589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547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547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589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589 819"/>
                                <a:gd name="T17" fmla="*/ T16 w 1645"/>
                                <a:gd name="T18" fmla="+- 0 5334 3379"/>
                                <a:gd name="T19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770" y="1955"/>
                                  </a:moveTo>
                                  <a:lnTo>
                                    <a:pt x="728" y="1955"/>
                                  </a:lnTo>
                                  <a:lnTo>
                                    <a:pt x="728" y="2175"/>
                                  </a:lnTo>
                                  <a:lnTo>
                                    <a:pt x="770" y="2175"/>
                                  </a:lnTo>
                                  <a:lnTo>
                                    <a:pt x="770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27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419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380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380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418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418 819"/>
                                <a:gd name="T17" fmla="*/ T16 w 1645"/>
                                <a:gd name="T18" fmla="+- 0 5479 3379"/>
                                <a:gd name="T19" fmla="*/ 5479 h 2177"/>
                                <a:gd name="T20" fmla="+- 0 1417 819"/>
                                <a:gd name="T21" fmla="*/ T20 w 1645"/>
                                <a:gd name="T22" fmla="+- 0 5458 3379"/>
                                <a:gd name="T23" fmla="*/ 5458 h 2177"/>
                                <a:gd name="T24" fmla="+- 0 1416 819"/>
                                <a:gd name="T25" fmla="*/ T24 w 1645"/>
                                <a:gd name="T26" fmla="+- 0 5436 3379"/>
                                <a:gd name="T27" fmla="*/ 5436 h 2177"/>
                                <a:gd name="T28" fmla="+- 0 1416 819"/>
                                <a:gd name="T29" fmla="*/ T28 w 1645"/>
                                <a:gd name="T30" fmla="+- 0 5419 3379"/>
                                <a:gd name="T31" fmla="*/ 5419 h 2177"/>
                                <a:gd name="T32" fmla="+- 0 1415 819"/>
                                <a:gd name="T33" fmla="*/ T32 w 1645"/>
                                <a:gd name="T34" fmla="+- 0 5404 3379"/>
                                <a:gd name="T35" fmla="*/ 5404 h 2177"/>
                                <a:gd name="T36" fmla="+- 0 1447 819"/>
                                <a:gd name="T37" fmla="*/ T36 w 1645"/>
                                <a:gd name="T38" fmla="+- 0 5404 3379"/>
                                <a:gd name="T39" fmla="*/ 5404 h 2177"/>
                                <a:gd name="T40" fmla="+- 0 1419 819"/>
                                <a:gd name="T41" fmla="*/ T40 w 1645"/>
                                <a:gd name="T42" fmla="+- 0 5334 3379"/>
                                <a:gd name="T43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600" y="1955"/>
                                  </a:moveTo>
                                  <a:lnTo>
                                    <a:pt x="561" y="1955"/>
                                  </a:lnTo>
                                  <a:lnTo>
                                    <a:pt x="561" y="2175"/>
                                  </a:lnTo>
                                  <a:lnTo>
                                    <a:pt x="599" y="2175"/>
                                  </a:lnTo>
                                  <a:lnTo>
                                    <a:pt x="599" y="2100"/>
                                  </a:lnTo>
                                  <a:lnTo>
                                    <a:pt x="598" y="2079"/>
                                  </a:lnTo>
                                  <a:lnTo>
                                    <a:pt x="597" y="2057"/>
                                  </a:lnTo>
                                  <a:lnTo>
                                    <a:pt x="597" y="2040"/>
                                  </a:lnTo>
                                  <a:lnTo>
                                    <a:pt x="596" y="2025"/>
                                  </a:lnTo>
                                  <a:lnTo>
                                    <a:pt x="628" y="2025"/>
                                  </a:lnTo>
                                  <a:lnTo>
                                    <a:pt x="600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2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447 819"/>
                                <a:gd name="T1" fmla="*/ T0 w 1645"/>
                                <a:gd name="T2" fmla="+- 0 5404 3379"/>
                                <a:gd name="T3" fmla="*/ 5404 h 2177"/>
                                <a:gd name="T4" fmla="+- 0 1415 819"/>
                                <a:gd name="T5" fmla="*/ T4 w 1645"/>
                                <a:gd name="T6" fmla="+- 0 5404 3379"/>
                                <a:gd name="T7" fmla="*/ 5404 h 2177"/>
                                <a:gd name="T8" fmla="+- 0 1418 819"/>
                                <a:gd name="T9" fmla="*/ T8 w 1645"/>
                                <a:gd name="T10" fmla="+- 0 5413 3379"/>
                                <a:gd name="T11" fmla="*/ 5413 h 2177"/>
                                <a:gd name="T12" fmla="+- 0 1424 819"/>
                                <a:gd name="T13" fmla="*/ T12 w 1645"/>
                                <a:gd name="T14" fmla="+- 0 5433 3379"/>
                                <a:gd name="T15" fmla="*/ 5433 h 2177"/>
                                <a:gd name="T16" fmla="+- 0 1431 819"/>
                                <a:gd name="T17" fmla="*/ T16 w 1645"/>
                                <a:gd name="T18" fmla="+- 0 5453 3379"/>
                                <a:gd name="T19" fmla="*/ 5453 h 2177"/>
                                <a:gd name="T20" fmla="+- 0 1438 819"/>
                                <a:gd name="T21" fmla="*/ T20 w 1645"/>
                                <a:gd name="T22" fmla="+- 0 5471 3379"/>
                                <a:gd name="T23" fmla="*/ 5471 h 2177"/>
                                <a:gd name="T24" fmla="+- 0 1472 819"/>
                                <a:gd name="T25" fmla="*/ T24 w 1645"/>
                                <a:gd name="T26" fmla="+- 0 5554 3379"/>
                                <a:gd name="T27" fmla="*/ 5554 h 2177"/>
                                <a:gd name="T28" fmla="+- 0 1511 819"/>
                                <a:gd name="T29" fmla="*/ T28 w 1645"/>
                                <a:gd name="T30" fmla="+- 0 5554 3379"/>
                                <a:gd name="T31" fmla="*/ 5554 h 2177"/>
                                <a:gd name="T32" fmla="+- 0 1511 819"/>
                                <a:gd name="T33" fmla="*/ T32 w 1645"/>
                                <a:gd name="T34" fmla="+- 0 5485 3379"/>
                                <a:gd name="T35" fmla="*/ 5485 h 2177"/>
                                <a:gd name="T36" fmla="+- 0 1477 819"/>
                                <a:gd name="T37" fmla="*/ T36 w 1645"/>
                                <a:gd name="T38" fmla="+- 0 5485 3379"/>
                                <a:gd name="T39" fmla="*/ 5485 h 2177"/>
                                <a:gd name="T40" fmla="+- 0 1474 819"/>
                                <a:gd name="T41" fmla="*/ T40 w 1645"/>
                                <a:gd name="T42" fmla="+- 0 5477 3379"/>
                                <a:gd name="T43" fmla="*/ 5477 h 2177"/>
                                <a:gd name="T44" fmla="+- 0 1467 819"/>
                                <a:gd name="T45" fmla="*/ T44 w 1645"/>
                                <a:gd name="T46" fmla="+- 0 5458 3379"/>
                                <a:gd name="T47" fmla="*/ 5458 h 2177"/>
                                <a:gd name="T48" fmla="+- 0 1460 819"/>
                                <a:gd name="T49" fmla="*/ T48 w 1645"/>
                                <a:gd name="T50" fmla="+- 0 5438 3379"/>
                                <a:gd name="T51" fmla="*/ 5438 h 2177"/>
                                <a:gd name="T52" fmla="+- 0 1453 819"/>
                                <a:gd name="T53" fmla="*/ T52 w 1645"/>
                                <a:gd name="T54" fmla="+- 0 5420 3379"/>
                                <a:gd name="T55" fmla="*/ 5420 h 2177"/>
                                <a:gd name="T56" fmla="+- 0 1447 819"/>
                                <a:gd name="T57" fmla="*/ T56 w 1645"/>
                                <a:gd name="T58" fmla="+- 0 5404 3379"/>
                                <a:gd name="T59" fmla="*/ 540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628" y="2025"/>
                                  </a:moveTo>
                                  <a:lnTo>
                                    <a:pt x="596" y="2025"/>
                                  </a:lnTo>
                                  <a:lnTo>
                                    <a:pt x="599" y="2034"/>
                                  </a:lnTo>
                                  <a:lnTo>
                                    <a:pt x="605" y="2054"/>
                                  </a:lnTo>
                                  <a:lnTo>
                                    <a:pt x="612" y="2074"/>
                                  </a:lnTo>
                                  <a:lnTo>
                                    <a:pt x="619" y="2092"/>
                                  </a:lnTo>
                                  <a:lnTo>
                                    <a:pt x="653" y="2175"/>
                                  </a:lnTo>
                                  <a:lnTo>
                                    <a:pt x="692" y="2175"/>
                                  </a:lnTo>
                                  <a:lnTo>
                                    <a:pt x="692" y="2106"/>
                                  </a:lnTo>
                                  <a:lnTo>
                                    <a:pt x="658" y="2106"/>
                                  </a:lnTo>
                                  <a:lnTo>
                                    <a:pt x="655" y="2098"/>
                                  </a:lnTo>
                                  <a:lnTo>
                                    <a:pt x="648" y="2079"/>
                                  </a:lnTo>
                                  <a:lnTo>
                                    <a:pt x="641" y="2059"/>
                                  </a:lnTo>
                                  <a:lnTo>
                                    <a:pt x="634" y="2041"/>
                                  </a:lnTo>
                                  <a:lnTo>
                                    <a:pt x="628" y="20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2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511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473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473 819"/>
                                <a:gd name="T9" fmla="*/ T8 w 1645"/>
                                <a:gd name="T10" fmla="+- 0 5385 3379"/>
                                <a:gd name="T11" fmla="*/ 5385 h 2177"/>
                                <a:gd name="T12" fmla="+- 0 1473 819"/>
                                <a:gd name="T13" fmla="*/ T12 w 1645"/>
                                <a:gd name="T14" fmla="+- 0 5408 3379"/>
                                <a:gd name="T15" fmla="*/ 5408 h 2177"/>
                                <a:gd name="T16" fmla="+- 0 1474 819"/>
                                <a:gd name="T17" fmla="*/ T16 w 1645"/>
                                <a:gd name="T18" fmla="+- 0 5431 3379"/>
                                <a:gd name="T19" fmla="*/ 5431 h 2177"/>
                                <a:gd name="T20" fmla="+- 0 1475 819"/>
                                <a:gd name="T21" fmla="*/ T20 w 1645"/>
                                <a:gd name="T22" fmla="+- 0 5453 3379"/>
                                <a:gd name="T23" fmla="*/ 5453 h 2177"/>
                                <a:gd name="T24" fmla="+- 0 1477 819"/>
                                <a:gd name="T25" fmla="*/ T24 w 1645"/>
                                <a:gd name="T26" fmla="+- 0 5485 3379"/>
                                <a:gd name="T27" fmla="*/ 5485 h 2177"/>
                                <a:gd name="T28" fmla="+- 0 1511 819"/>
                                <a:gd name="T29" fmla="*/ T28 w 1645"/>
                                <a:gd name="T30" fmla="+- 0 5485 3379"/>
                                <a:gd name="T31" fmla="*/ 5485 h 2177"/>
                                <a:gd name="T32" fmla="+- 0 1511 819"/>
                                <a:gd name="T33" fmla="*/ T32 w 1645"/>
                                <a:gd name="T34" fmla="+- 0 5334 3379"/>
                                <a:gd name="T35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692" y="1955"/>
                                  </a:moveTo>
                                  <a:lnTo>
                                    <a:pt x="654" y="1955"/>
                                  </a:lnTo>
                                  <a:lnTo>
                                    <a:pt x="654" y="2006"/>
                                  </a:lnTo>
                                  <a:lnTo>
                                    <a:pt x="654" y="2029"/>
                                  </a:lnTo>
                                  <a:lnTo>
                                    <a:pt x="655" y="2052"/>
                                  </a:lnTo>
                                  <a:lnTo>
                                    <a:pt x="656" y="2074"/>
                                  </a:lnTo>
                                  <a:lnTo>
                                    <a:pt x="658" y="2106"/>
                                  </a:lnTo>
                                  <a:lnTo>
                                    <a:pt x="692" y="2106"/>
                                  </a:lnTo>
                                  <a:lnTo>
                                    <a:pt x="692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3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257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214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214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257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257 819"/>
                                <a:gd name="T17" fmla="*/ T16 w 1645"/>
                                <a:gd name="T18" fmla="+- 0 5462 3379"/>
                                <a:gd name="T19" fmla="*/ 5462 h 2177"/>
                                <a:gd name="T20" fmla="+- 0 1344 819"/>
                                <a:gd name="T21" fmla="*/ T20 w 1645"/>
                                <a:gd name="T22" fmla="+- 0 5462 3379"/>
                                <a:gd name="T23" fmla="*/ 5462 h 2177"/>
                                <a:gd name="T24" fmla="+- 0 1344 819"/>
                                <a:gd name="T25" fmla="*/ T24 w 1645"/>
                                <a:gd name="T26" fmla="+- 0 5422 3379"/>
                                <a:gd name="T27" fmla="*/ 5422 h 2177"/>
                                <a:gd name="T28" fmla="+- 0 1257 819"/>
                                <a:gd name="T29" fmla="*/ T28 w 1645"/>
                                <a:gd name="T30" fmla="+- 0 5422 3379"/>
                                <a:gd name="T31" fmla="*/ 5422 h 2177"/>
                                <a:gd name="T32" fmla="+- 0 1257 819"/>
                                <a:gd name="T33" fmla="*/ T32 w 1645"/>
                                <a:gd name="T34" fmla="+- 0 5334 3379"/>
                                <a:gd name="T35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438" y="1955"/>
                                  </a:moveTo>
                                  <a:lnTo>
                                    <a:pt x="395" y="1955"/>
                                  </a:lnTo>
                                  <a:lnTo>
                                    <a:pt x="395" y="2175"/>
                                  </a:lnTo>
                                  <a:lnTo>
                                    <a:pt x="438" y="2175"/>
                                  </a:lnTo>
                                  <a:lnTo>
                                    <a:pt x="438" y="2083"/>
                                  </a:lnTo>
                                  <a:lnTo>
                                    <a:pt x="525" y="2083"/>
                                  </a:lnTo>
                                  <a:lnTo>
                                    <a:pt x="525" y="2043"/>
                                  </a:lnTo>
                                  <a:lnTo>
                                    <a:pt x="438" y="2043"/>
                                  </a:lnTo>
                                  <a:lnTo>
                                    <a:pt x="438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3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44 819"/>
                                <a:gd name="T1" fmla="*/ T0 w 1645"/>
                                <a:gd name="T2" fmla="+- 0 5462 3379"/>
                                <a:gd name="T3" fmla="*/ 5462 h 2177"/>
                                <a:gd name="T4" fmla="+- 0 1302 819"/>
                                <a:gd name="T5" fmla="*/ T4 w 1645"/>
                                <a:gd name="T6" fmla="+- 0 5462 3379"/>
                                <a:gd name="T7" fmla="*/ 5462 h 2177"/>
                                <a:gd name="T8" fmla="+- 0 1302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344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344 819"/>
                                <a:gd name="T17" fmla="*/ T16 w 1645"/>
                                <a:gd name="T18" fmla="+- 0 5462 3379"/>
                                <a:gd name="T19" fmla="*/ 546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25" y="2083"/>
                                  </a:moveTo>
                                  <a:lnTo>
                                    <a:pt x="483" y="2083"/>
                                  </a:lnTo>
                                  <a:lnTo>
                                    <a:pt x="483" y="2175"/>
                                  </a:lnTo>
                                  <a:lnTo>
                                    <a:pt x="525" y="2175"/>
                                  </a:lnTo>
                                  <a:lnTo>
                                    <a:pt x="525" y="20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44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1302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1302 819"/>
                                <a:gd name="T9" fmla="*/ T8 w 1645"/>
                                <a:gd name="T10" fmla="+- 0 5422 3379"/>
                                <a:gd name="T11" fmla="*/ 5422 h 2177"/>
                                <a:gd name="T12" fmla="+- 0 1344 819"/>
                                <a:gd name="T13" fmla="*/ T12 w 1645"/>
                                <a:gd name="T14" fmla="+- 0 5422 3379"/>
                                <a:gd name="T15" fmla="*/ 5422 h 2177"/>
                                <a:gd name="T16" fmla="+- 0 1344 819"/>
                                <a:gd name="T17" fmla="*/ T16 w 1645"/>
                                <a:gd name="T18" fmla="+- 0 5334 3379"/>
                                <a:gd name="T19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25" y="1955"/>
                                  </a:moveTo>
                                  <a:lnTo>
                                    <a:pt x="483" y="1955"/>
                                  </a:lnTo>
                                  <a:lnTo>
                                    <a:pt x="483" y="2043"/>
                                  </a:lnTo>
                                  <a:lnTo>
                                    <a:pt x="525" y="2043"/>
                                  </a:lnTo>
                                  <a:lnTo>
                                    <a:pt x="525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33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179 819"/>
                                <a:gd name="T1" fmla="*/ T0 w 1645"/>
                                <a:gd name="T2" fmla="+- 0 5332 3379"/>
                                <a:gd name="T3" fmla="*/ 5332 h 2177"/>
                                <a:gd name="T4" fmla="+- 0 1116 819"/>
                                <a:gd name="T5" fmla="*/ T4 w 1645"/>
                                <a:gd name="T6" fmla="+- 0 5350 3379"/>
                                <a:gd name="T7" fmla="*/ 5350 h 2177"/>
                                <a:gd name="T8" fmla="+- 0 1084 819"/>
                                <a:gd name="T9" fmla="*/ T8 w 1645"/>
                                <a:gd name="T10" fmla="+- 0 5405 3379"/>
                                <a:gd name="T11" fmla="*/ 5405 h 2177"/>
                                <a:gd name="T12" fmla="+- 0 1077 819"/>
                                <a:gd name="T13" fmla="*/ T12 w 1645"/>
                                <a:gd name="T14" fmla="+- 0 5469 3379"/>
                                <a:gd name="T15" fmla="*/ 5469 h 2177"/>
                                <a:gd name="T16" fmla="+- 0 1081 819"/>
                                <a:gd name="T17" fmla="*/ T16 w 1645"/>
                                <a:gd name="T18" fmla="+- 0 5494 3379"/>
                                <a:gd name="T19" fmla="*/ 5494 h 2177"/>
                                <a:gd name="T20" fmla="+- 0 1117 819"/>
                                <a:gd name="T21" fmla="*/ T20 w 1645"/>
                                <a:gd name="T22" fmla="+- 0 5545 3379"/>
                                <a:gd name="T23" fmla="*/ 5545 h 2177"/>
                                <a:gd name="T24" fmla="+- 0 1159 819"/>
                                <a:gd name="T25" fmla="*/ T24 w 1645"/>
                                <a:gd name="T26" fmla="+- 0 5556 3379"/>
                                <a:gd name="T27" fmla="*/ 5556 h 2177"/>
                                <a:gd name="T28" fmla="+- 0 1173 819"/>
                                <a:gd name="T29" fmla="*/ T28 w 1645"/>
                                <a:gd name="T30" fmla="+- 0 5556 3379"/>
                                <a:gd name="T31" fmla="*/ 5556 h 2177"/>
                                <a:gd name="T32" fmla="+- 0 1185 819"/>
                                <a:gd name="T33" fmla="*/ T32 w 1645"/>
                                <a:gd name="T34" fmla="+- 0 5554 3379"/>
                                <a:gd name="T35" fmla="*/ 5554 h 2177"/>
                                <a:gd name="T36" fmla="+- 0 1192 819"/>
                                <a:gd name="T37" fmla="*/ T36 w 1645"/>
                                <a:gd name="T38" fmla="+- 0 5551 3379"/>
                                <a:gd name="T39" fmla="*/ 5551 h 2177"/>
                                <a:gd name="T40" fmla="+- 0 1188 819"/>
                                <a:gd name="T41" fmla="*/ T40 w 1645"/>
                                <a:gd name="T42" fmla="+- 0 5518 3379"/>
                                <a:gd name="T43" fmla="*/ 5518 h 2177"/>
                                <a:gd name="T44" fmla="+- 0 1174 819"/>
                                <a:gd name="T45" fmla="*/ T44 w 1645"/>
                                <a:gd name="T46" fmla="+- 0 5518 3379"/>
                                <a:gd name="T47" fmla="*/ 5518 h 2177"/>
                                <a:gd name="T48" fmla="+- 0 1153 819"/>
                                <a:gd name="T49" fmla="*/ T48 w 1645"/>
                                <a:gd name="T50" fmla="+- 0 5516 3379"/>
                                <a:gd name="T51" fmla="*/ 5516 h 2177"/>
                                <a:gd name="T52" fmla="+- 0 1140 819"/>
                                <a:gd name="T53" fmla="*/ T52 w 1645"/>
                                <a:gd name="T54" fmla="+- 0 5507 3379"/>
                                <a:gd name="T55" fmla="*/ 5507 h 2177"/>
                                <a:gd name="T56" fmla="+- 0 1130 819"/>
                                <a:gd name="T57" fmla="*/ T56 w 1645"/>
                                <a:gd name="T58" fmla="+- 0 5491 3379"/>
                                <a:gd name="T59" fmla="*/ 5491 h 2177"/>
                                <a:gd name="T60" fmla="+- 0 1123 819"/>
                                <a:gd name="T61" fmla="*/ T60 w 1645"/>
                                <a:gd name="T62" fmla="+- 0 5466 3379"/>
                                <a:gd name="T63" fmla="*/ 5466 h 2177"/>
                                <a:gd name="T64" fmla="+- 0 1121 819"/>
                                <a:gd name="T65" fmla="*/ T64 w 1645"/>
                                <a:gd name="T66" fmla="+- 0 5431 3379"/>
                                <a:gd name="T67" fmla="*/ 5431 h 2177"/>
                                <a:gd name="T68" fmla="+- 0 1127 819"/>
                                <a:gd name="T69" fmla="*/ T68 w 1645"/>
                                <a:gd name="T70" fmla="+- 0 5403 3379"/>
                                <a:gd name="T71" fmla="*/ 5403 h 2177"/>
                                <a:gd name="T72" fmla="+- 0 1137 819"/>
                                <a:gd name="T73" fmla="*/ T72 w 1645"/>
                                <a:gd name="T74" fmla="+- 0 5384 3379"/>
                                <a:gd name="T75" fmla="*/ 5384 h 2177"/>
                                <a:gd name="T76" fmla="+- 0 1151 819"/>
                                <a:gd name="T77" fmla="*/ T76 w 1645"/>
                                <a:gd name="T78" fmla="+- 0 5373 3379"/>
                                <a:gd name="T79" fmla="*/ 5373 h 2177"/>
                                <a:gd name="T80" fmla="+- 0 1167 819"/>
                                <a:gd name="T81" fmla="*/ T80 w 1645"/>
                                <a:gd name="T82" fmla="+- 0 5370 3379"/>
                                <a:gd name="T83" fmla="*/ 5370 h 2177"/>
                                <a:gd name="T84" fmla="+- 0 1188 819"/>
                                <a:gd name="T85" fmla="*/ T84 w 1645"/>
                                <a:gd name="T86" fmla="+- 0 5370 3379"/>
                                <a:gd name="T87" fmla="*/ 5370 h 2177"/>
                                <a:gd name="T88" fmla="+- 0 1194 819"/>
                                <a:gd name="T89" fmla="*/ T88 w 1645"/>
                                <a:gd name="T90" fmla="+- 0 5338 3379"/>
                                <a:gd name="T91" fmla="*/ 5338 h 2177"/>
                                <a:gd name="T92" fmla="+- 0 1190 819"/>
                                <a:gd name="T93" fmla="*/ T92 w 1645"/>
                                <a:gd name="T94" fmla="+- 0 5335 3379"/>
                                <a:gd name="T95" fmla="*/ 5335 h 2177"/>
                                <a:gd name="T96" fmla="+- 0 1179 819"/>
                                <a:gd name="T97" fmla="*/ T96 w 1645"/>
                                <a:gd name="T98" fmla="+- 0 5332 3379"/>
                                <a:gd name="T99" fmla="*/ 533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360" y="1953"/>
                                  </a:moveTo>
                                  <a:lnTo>
                                    <a:pt x="297" y="1971"/>
                                  </a:lnTo>
                                  <a:lnTo>
                                    <a:pt x="265" y="2026"/>
                                  </a:lnTo>
                                  <a:lnTo>
                                    <a:pt x="258" y="2090"/>
                                  </a:lnTo>
                                  <a:lnTo>
                                    <a:pt x="262" y="2115"/>
                                  </a:lnTo>
                                  <a:lnTo>
                                    <a:pt x="298" y="2166"/>
                                  </a:lnTo>
                                  <a:lnTo>
                                    <a:pt x="340" y="2177"/>
                                  </a:lnTo>
                                  <a:lnTo>
                                    <a:pt x="354" y="2177"/>
                                  </a:lnTo>
                                  <a:lnTo>
                                    <a:pt x="366" y="2175"/>
                                  </a:lnTo>
                                  <a:lnTo>
                                    <a:pt x="373" y="2172"/>
                                  </a:lnTo>
                                  <a:lnTo>
                                    <a:pt x="369" y="2139"/>
                                  </a:lnTo>
                                  <a:lnTo>
                                    <a:pt x="355" y="2139"/>
                                  </a:lnTo>
                                  <a:lnTo>
                                    <a:pt x="334" y="2137"/>
                                  </a:lnTo>
                                  <a:lnTo>
                                    <a:pt x="321" y="2128"/>
                                  </a:lnTo>
                                  <a:lnTo>
                                    <a:pt x="311" y="2112"/>
                                  </a:lnTo>
                                  <a:lnTo>
                                    <a:pt x="304" y="2087"/>
                                  </a:lnTo>
                                  <a:lnTo>
                                    <a:pt x="302" y="2052"/>
                                  </a:lnTo>
                                  <a:lnTo>
                                    <a:pt x="308" y="2024"/>
                                  </a:lnTo>
                                  <a:lnTo>
                                    <a:pt x="318" y="2005"/>
                                  </a:lnTo>
                                  <a:lnTo>
                                    <a:pt x="332" y="1994"/>
                                  </a:lnTo>
                                  <a:lnTo>
                                    <a:pt x="348" y="1991"/>
                                  </a:lnTo>
                                  <a:lnTo>
                                    <a:pt x="369" y="1991"/>
                                  </a:lnTo>
                                  <a:lnTo>
                                    <a:pt x="375" y="1959"/>
                                  </a:lnTo>
                                  <a:lnTo>
                                    <a:pt x="371" y="1956"/>
                                  </a:lnTo>
                                  <a:lnTo>
                                    <a:pt x="360" y="19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34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187 819"/>
                                <a:gd name="T1" fmla="*/ T0 w 1645"/>
                                <a:gd name="T2" fmla="+- 0 5515 3379"/>
                                <a:gd name="T3" fmla="*/ 5515 h 2177"/>
                                <a:gd name="T4" fmla="+- 0 1182 819"/>
                                <a:gd name="T5" fmla="*/ T4 w 1645"/>
                                <a:gd name="T6" fmla="+- 0 5517 3379"/>
                                <a:gd name="T7" fmla="*/ 5517 h 2177"/>
                                <a:gd name="T8" fmla="+- 0 1174 819"/>
                                <a:gd name="T9" fmla="*/ T8 w 1645"/>
                                <a:gd name="T10" fmla="+- 0 5518 3379"/>
                                <a:gd name="T11" fmla="*/ 5518 h 2177"/>
                                <a:gd name="T12" fmla="+- 0 1188 819"/>
                                <a:gd name="T13" fmla="*/ T12 w 1645"/>
                                <a:gd name="T14" fmla="+- 0 5518 3379"/>
                                <a:gd name="T15" fmla="*/ 5518 h 2177"/>
                                <a:gd name="T16" fmla="+- 0 1187 819"/>
                                <a:gd name="T17" fmla="*/ T16 w 1645"/>
                                <a:gd name="T18" fmla="+- 0 5515 3379"/>
                                <a:gd name="T19" fmla="*/ 5515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368" y="2136"/>
                                  </a:moveTo>
                                  <a:lnTo>
                                    <a:pt x="363" y="2138"/>
                                  </a:lnTo>
                                  <a:lnTo>
                                    <a:pt x="355" y="2139"/>
                                  </a:lnTo>
                                  <a:lnTo>
                                    <a:pt x="369" y="2139"/>
                                  </a:lnTo>
                                  <a:lnTo>
                                    <a:pt x="368" y="2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5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188 819"/>
                                <a:gd name="T1" fmla="*/ T0 w 1645"/>
                                <a:gd name="T2" fmla="+- 0 5370 3379"/>
                                <a:gd name="T3" fmla="*/ 5370 h 2177"/>
                                <a:gd name="T4" fmla="+- 0 1176 819"/>
                                <a:gd name="T5" fmla="*/ T4 w 1645"/>
                                <a:gd name="T6" fmla="+- 0 5370 3379"/>
                                <a:gd name="T7" fmla="*/ 5370 h 2177"/>
                                <a:gd name="T8" fmla="+- 0 1182 819"/>
                                <a:gd name="T9" fmla="*/ T8 w 1645"/>
                                <a:gd name="T10" fmla="+- 0 5372 3379"/>
                                <a:gd name="T11" fmla="*/ 5372 h 2177"/>
                                <a:gd name="T12" fmla="+- 0 1187 819"/>
                                <a:gd name="T13" fmla="*/ T12 w 1645"/>
                                <a:gd name="T14" fmla="+- 0 5374 3379"/>
                                <a:gd name="T15" fmla="*/ 5374 h 2177"/>
                                <a:gd name="T16" fmla="+- 0 1188 819"/>
                                <a:gd name="T17" fmla="*/ T16 w 1645"/>
                                <a:gd name="T18" fmla="+- 0 5370 3379"/>
                                <a:gd name="T19" fmla="*/ 5370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369" y="1991"/>
                                  </a:moveTo>
                                  <a:lnTo>
                                    <a:pt x="357" y="1991"/>
                                  </a:lnTo>
                                  <a:lnTo>
                                    <a:pt x="363" y="1993"/>
                                  </a:lnTo>
                                  <a:lnTo>
                                    <a:pt x="368" y="1995"/>
                                  </a:lnTo>
                                  <a:lnTo>
                                    <a:pt x="369" y="19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36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056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961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961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1060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1060 819"/>
                                <a:gd name="T17" fmla="*/ T16 w 1645"/>
                                <a:gd name="T18" fmla="+- 0 5517 3379"/>
                                <a:gd name="T19" fmla="*/ 5517 h 2177"/>
                                <a:gd name="T20" fmla="+- 0 1004 819"/>
                                <a:gd name="T21" fmla="*/ T20 w 1645"/>
                                <a:gd name="T22" fmla="+- 0 5517 3379"/>
                                <a:gd name="T23" fmla="*/ 5517 h 2177"/>
                                <a:gd name="T24" fmla="+- 0 1004 819"/>
                                <a:gd name="T25" fmla="*/ T24 w 1645"/>
                                <a:gd name="T26" fmla="+- 0 5458 3379"/>
                                <a:gd name="T27" fmla="*/ 5458 h 2177"/>
                                <a:gd name="T28" fmla="+- 0 1053 819"/>
                                <a:gd name="T29" fmla="*/ T28 w 1645"/>
                                <a:gd name="T30" fmla="+- 0 5458 3379"/>
                                <a:gd name="T31" fmla="*/ 5458 h 2177"/>
                                <a:gd name="T32" fmla="+- 0 1053 819"/>
                                <a:gd name="T33" fmla="*/ T32 w 1645"/>
                                <a:gd name="T34" fmla="+- 0 5422 3379"/>
                                <a:gd name="T35" fmla="*/ 5422 h 2177"/>
                                <a:gd name="T36" fmla="+- 0 1004 819"/>
                                <a:gd name="T37" fmla="*/ T36 w 1645"/>
                                <a:gd name="T38" fmla="+- 0 5422 3379"/>
                                <a:gd name="T39" fmla="*/ 5422 h 2177"/>
                                <a:gd name="T40" fmla="+- 0 1004 819"/>
                                <a:gd name="T41" fmla="*/ T40 w 1645"/>
                                <a:gd name="T42" fmla="+- 0 5372 3379"/>
                                <a:gd name="T43" fmla="*/ 5372 h 2177"/>
                                <a:gd name="T44" fmla="+- 0 1056 819"/>
                                <a:gd name="T45" fmla="*/ T44 w 1645"/>
                                <a:gd name="T46" fmla="+- 0 5372 3379"/>
                                <a:gd name="T47" fmla="*/ 5372 h 2177"/>
                                <a:gd name="T48" fmla="+- 0 1056 819"/>
                                <a:gd name="T49" fmla="*/ T48 w 1645"/>
                                <a:gd name="T50" fmla="+- 0 5334 3379"/>
                                <a:gd name="T51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237" y="1955"/>
                                  </a:moveTo>
                                  <a:lnTo>
                                    <a:pt x="142" y="1955"/>
                                  </a:lnTo>
                                  <a:lnTo>
                                    <a:pt x="142" y="2175"/>
                                  </a:lnTo>
                                  <a:lnTo>
                                    <a:pt x="241" y="2175"/>
                                  </a:lnTo>
                                  <a:lnTo>
                                    <a:pt x="241" y="2138"/>
                                  </a:lnTo>
                                  <a:lnTo>
                                    <a:pt x="185" y="2138"/>
                                  </a:lnTo>
                                  <a:lnTo>
                                    <a:pt x="185" y="2079"/>
                                  </a:lnTo>
                                  <a:lnTo>
                                    <a:pt x="234" y="2079"/>
                                  </a:lnTo>
                                  <a:lnTo>
                                    <a:pt x="234" y="2043"/>
                                  </a:lnTo>
                                  <a:lnTo>
                                    <a:pt x="185" y="2043"/>
                                  </a:lnTo>
                                  <a:lnTo>
                                    <a:pt x="185" y="1993"/>
                                  </a:lnTo>
                                  <a:lnTo>
                                    <a:pt x="237" y="1993"/>
                                  </a:lnTo>
                                  <a:lnTo>
                                    <a:pt x="237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37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901 819"/>
                                <a:gd name="T1" fmla="*/ T0 w 1645"/>
                                <a:gd name="T2" fmla="+- 0 5374 3379"/>
                                <a:gd name="T3" fmla="*/ 5374 h 2177"/>
                                <a:gd name="T4" fmla="+- 0 858 819"/>
                                <a:gd name="T5" fmla="*/ T4 w 1645"/>
                                <a:gd name="T6" fmla="+- 0 5374 3379"/>
                                <a:gd name="T7" fmla="*/ 5374 h 2177"/>
                                <a:gd name="T8" fmla="+- 0 858 819"/>
                                <a:gd name="T9" fmla="*/ T8 w 1645"/>
                                <a:gd name="T10" fmla="+- 0 5554 3379"/>
                                <a:gd name="T11" fmla="*/ 5554 h 2177"/>
                                <a:gd name="T12" fmla="+- 0 901 819"/>
                                <a:gd name="T13" fmla="*/ T12 w 1645"/>
                                <a:gd name="T14" fmla="+- 0 5554 3379"/>
                                <a:gd name="T15" fmla="*/ 5554 h 2177"/>
                                <a:gd name="T16" fmla="+- 0 901 819"/>
                                <a:gd name="T17" fmla="*/ T16 w 1645"/>
                                <a:gd name="T18" fmla="+- 0 5374 3379"/>
                                <a:gd name="T19" fmla="*/ 537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82" y="1995"/>
                                  </a:moveTo>
                                  <a:lnTo>
                                    <a:pt x="39" y="1995"/>
                                  </a:lnTo>
                                  <a:lnTo>
                                    <a:pt x="39" y="2175"/>
                                  </a:lnTo>
                                  <a:lnTo>
                                    <a:pt x="82" y="2175"/>
                                  </a:lnTo>
                                  <a:lnTo>
                                    <a:pt x="82" y="19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940 819"/>
                                <a:gd name="T1" fmla="*/ T0 w 1645"/>
                                <a:gd name="T2" fmla="+- 0 5334 3379"/>
                                <a:gd name="T3" fmla="*/ 5334 h 2177"/>
                                <a:gd name="T4" fmla="+- 0 819 819"/>
                                <a:gd name="T5" fmla="*/ T4 w 1645"/>
                                <a:gd name="T6" fmla="+- 0 5334 3379"/>
                                <a:gd name="T7" fmla="*/ 5334 h 2177"/>
                                <a:gd name="T8" fmla="+- 0 819 819"/>
                                <a:gd name="T9" fmla="*/ T8 w 1645"/>
                                <a:gd name="T10" fmla="+- 0 5374 3379"/>
                                <a:gd name="T11" fmla="*/ 5374 h 2177"/>
                                <a:gd name="T12" fmla="+- 0 940 819"/>
                                <a:gd name="T13" fmla="*/ T12 w 1645"/>
                                <a:gd name="T14" fmla="+- 0 5374 3379"/>
                                <a:gd name="T15" fmla="*/ 5374 h 2177"/>
                                <a:gd name="T16" fmla="+- 0 940 819"/>
                                <a:gd name="T17" fmla="*/ T16 w 1645"/>
                                <a:gd name="T18" fmla="+- 0 5334 3379"/>
                                <a:gd name="T19" fmla="*/ 533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21" y="1955"/>
                                  </a:moveTo>
                                  <a:lnTo>
                                    <a:pt x="0" y="1955"/>
                                  </a:lnTo>
                                  <a:lnTo>
                                    <a:pt x="0" y="1995"/>
                                  </a:lnTo>
                                  <a:lnTo>
                                    <a:pt x="121" y="1995"/>
                                  </a:lnTo>
                                  <a:lnTo>
                                    <a:pt x="121" y="1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3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372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2329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2330 819"/>
                                <a:gd name="T9" fmla="*/ T8 w 1645"/>
                                <a:gd name="T10" fmla="+- 0 5123 3379"/>
                                <a:gd name="T11" fmla="*/ 5123 h 2177"/>
                                <a:gd name="T12" fmla="+- 0 2357 819"/>
                                <a:gd name="T13" fmla="*/ T12 w 1645"/>
                                <a:gd name="T14" fmla="+- 0 5180 3379"/>
                                <a:gd name="T15" fmla="*/ 5180 h 2177"/>
                                <a:gd name="T16" fmla="+- 0 2402 819"/>
                                <a:gd name="T17" fmla="*/ T16 w 1645"/>
                                <a:gd name="T18" fmla="+- 0 5191 3379"/>
                                <a:gd name="T19" fmla="*/ 5191 h 2177"/>
                                <a:gd name="T20" fmla="+- 0 2421 819"/>
                                <a:gd name="T21" fmla="*/ T20 w 1645"/>
                                <a:gd name="T22" fmla="+- 0 5185 3379"/>
                                <a:gd name="T23" fmla="*/ 5185 h 2177"/>
                                <a:gd name="T24" fmla="+- 0 2437 819"/>
                                <a:gd name="T25" fmla="*/ T24 w 1645"/>
                                <a:gd name="T26" fmla="+- 0 5174 3379"/>
                                <a:gd name="T27" fmla="*/ 5174 h 2177"/>
                                <a:gd name="T28" fmla="+- 0 2448 819"/>
                                <a:gd name="T29" fmla="*/ T28 w 1645"/>
                                <a:gd name="T30" fmla="+- 0 5156 3379"/>
                                <a:gd name="T31" fmla="*/ 5156 h 2177"/>
                                <a:gd name="T32" fmla="+- 0 2449 819"/>
                                <a:gd name="T33" fmla="*/ T32 w 1645"/>
                                <a:gd name="T34" fmla="+- 0 5153 3379"/>
                                <a:gd name="T35" fmla="*/ 5153 h 2177"/>
                                <a:gd name="T36" fmla="+- 0 2388 819"/>
                                <a:gd name="T37" fmla="*/ T36 w 1645"/>
                                <a:gd name="T38" fmla="+- 0 5153 3379"/>
                                <a:gd name="T39" fmla="*/ 5153 h 2177"/>
                                <a:gd name="T40" fmla="+- 0 2377 819"/>
                                <a:gd name="T41" fmla="*/ T40 w 1645"/>
                                <a:gd name="T42" fmla="+- 0 5142 3379"/>
                                <a:gd name="T43" fmla="*/ 5142 h 2177"/>
                                <a:gd name="T44" fmla="+- 0 2372 819"/>
                                <a:gd name="T45" fmla="*/ T44 w 1645"/>
                                <a:gd name="T46" fmla="+- 0 5112 3379"/>
                                <a:gd name="T47" fmla="*/ 5112 h 2177"/>
                                <a:gd name="T48" fmla="+- 0 2372 819"/>
                                <a:gd name="T49" fmla="*/ T48 w 1645"/>
                                <a:gd name="T50" fmla="+- 0 4969 3379"/>
                                <a:gd name="T51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553" y="1590"/>
                                  </a:moveTo>
                                  <a:lnTo>
                                    <a:pt x="1510" y="1590"/>
                                  </a:lnTo>
                                  <a:lnTo>
                                    <a:pt x="1511" y="1744"/>
                                  </a:lnTo>
                                  <a:lnTo>
                                    <a:pt x="1538" y="1801"/>
                                  </a:lnTo>
                                  <a:lnTo>
                                    <a:pt x="1583" y="1812"/>
                                  </a:lnTo>
                                  <a:lnTo>
                                    <a:pt x="1602" y="1806"/>
                                  </a:lnTo>
                                  <a:lnTo>
                                    <a:pt x="1618" y="1795"/>
                                  </a:lnTo>
                                  <a:lnTo>
                                    <a:pt x="1629" y="1777"/>
                                  </a:lnTo>
                                  <a:lnTo>
                                    <a:pt x="1630" y="1774"/>
                                  </a:lnTo>
                                  <a:lnTo>
                                    <a:pt x="1569" y="1774"/>
                                  </a:lnTo>
                                  <a:lnTo>
                                    <a:pt x="1558" y="1763"/>
                                  </a:lnTo>
                                  <a:lnTo>
                                    <a:pt x="1553" y="1733"/>
                                  </a:lnTo>
                                  <a:lnTo>
                                    <a:pt x="1553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457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2414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2413 819"/>
                                <a:gd name="T9" fmla="*/ T8 w 1645"/>
                                <a:gd name="T10" fmla="+- 0 5129 3379"/>
                                <a:gd name="T11" fmla="*/ 5129 h 2177"/>
                                <a:gd name="T12" fmla="+- 0 2405 819"/>
                                <a:gd name="T13" fmla="*/ T12 w 1645"/>
                                <a:gd name="T14" fmla="+- 0 5148 3379"/>
                                <a:gd name="T15" fmla="*/ 5148 h 2177"/>
                                <a:gd name="T16" fmla="+- 0 2388 819"/>
                                <a:gd name="T17" fmla="*/ T16 w 1645"/>
                                <a:gd name="T18" fmla="+- 0 5153 3379"/>
                                <a:gd name="T19" fmla="*/ 5153 h 2177"/>
                                <a:gd name="T20" fmla="+- 0 2449 819"/>
                                <a:gd name="T21" fmla="*/ T20 w 1645"/>
                                <a:gd name="T22" fmla="+- 0 5153 3379"/>
                                <a:gd name="T23" fmla="*/ 5153 h 2177"/>
                                <a:gd name="T24" fmla="+- 0 2454 819"/>
                                <a:gd name="T25" fmla="*/ T24 w 1645"/>
                                <a:gd name="T26" fmla="+- 0 5133 3379"/>
                                <a:gd name="T27" fmla="*/ 5133 h 2177"/>
                                <a:gd name="T28" fmla="+- 0 2457 819"/>
                                <a:gd name="T29" fmla="*/ T28 w 1645"/>
                                <a:gd name="T30" fmla="+- 0 5104 3379"/>
                                <a:gd name="T31" fmla="*/ 5104 h 2177"/>
                                <a:gd name="T32" fmla="+- 0 2457 819"/>
                                <a:gd name="T33" fmla="*/ T32 w 1645"/>
                                <a:gd name="T34" fmla="+- 0 4969 3379"/>
                                <a:gd name="T35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638" y="1590"/>
                                  </a:moveTo>
                                  <a:lnTo>
                                    <a:pt x="1595" y="1590"/>
                                  </a:lnTo>
                                  <a:lnTo>
                                    <a:pt x="1594" y="1750"/>
                                  </a:lnTo>
                                  <a:lnTo>
                                    <a:pt x="1586" y="1769"/>
                                  </a:lnTo>
                                  <a:lnTo>
                                    <a:pt x="1569" y="1774"/>
                                  </a:lnTo>
                                  <a:lnTo>
                                    <a:pt x="1630" y="1774"/>
                                  </a:lnTo>
                                  <a:lnTo>
                                    <a:pt x="1635" y="1754"/>
                                  </a:lnTo>
                                  <a:lnTo>
                                    <a:pt x="1638" y="1725"/>
                                  </a:lnTo>
                                  <a:lnTo>
                                    <a:pt x="1638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4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226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2205 819"/>
                                <a:gd name="T5" fmla="*/ T4 w 1645"/>
                                <a:gd name="T6" fmla="+- 0 4970 3379"/>
                                <a:gd name="T7" fmla="*/ 4970 h 2177"/>
                                <a:gd name="T8" fmla="+- 0 2186 819"/>
                                <a:gd name="T9" fmla="*/ T8 w 1645"/>
                                <a:gd name="T10" fmla="+- 0 4972 3379"/>
                                <a:gd name="T11" fmla="*/ 4972 h 2177"/>
                                <a:gd name="T12" fmla="+- 0 2186 819"/>
                                <a:gd name="T13" fmla="*/ T12 w 1645"/>
                                <a:gd name="T14" fmla="+- 0 5189 3379"/>
                                <a:gd name="T15" fmla="*/ 5189 h 2177"/>
                                <a:gd name="T16" fmla="+- 0 2229 819"/>
                                <a:gd name="T17" fmla="*/ T16 w 1645"/>
                                <a:gd name="T18" fmla="+- 0 5189 3379"/>
                                <a:gd name="T19" fmla="*/ 5189 h 2177"/>
                                <a:gd name="T20" fmla="+- 0 2229 819"/>
                                <a:gd name="T21" fmla="*/ T20 w 1645"/>
                                <a:gd name="T22" fmla="+- 0 5101 3379"/>
                                <a:gd name="T23" fmla="*/ 5101 h 2177"/>
                                <a:gd name="T24" fmla="+- 0 2292 819"/>
                                <a:gd name="T25" fmla="*/ T24 w 1645"/>
                                <a:gd name="T26" fmla="+- 0 5101 3379"/>
                                <a:gd name="T27" fmla="*/ 5101 h 2177"/>
                                <a:gd name="T28" fmla="+- 0 2290 819"/>
                                <a:gd name="T29" fmla="*/ T28 w 1645"/>
                                <a:gd name="T30" fmla="+- 0 5096 3379"/>
                                <a:gd name="T31" fmla="*/ 5096 h 2177"/>
                                <a:gd name="T32" fmla="+- 0 2275 819"/>
                                <a:gd name="T33" fmla="*/ T32 w 1645"/>
                                <a:gd name="T34" fmla="+- 0 5085 3379"/>
                                <a:gd name="T35" fmla="*/ 5085 h 2177"/>
                                <a:gd name="T36" fmla="+- 0 2288 819"/>
                                <a:gd name="T37" fmla="*/ T36 w 1645"/>
                                <a:gd name="T38" fmla="+- 0 5076 3379"/>
                                <a:gd name="T39" fmla="*/ 5076 h 2177"/>
                                <a:gd name="T40" fmla="+- 0 2295 819"/>
                                <a:gd name="T41" fmla="*/ T40 w 1645"/>
                                <a:gd name="T42" fmla="+- 0 5068 3379"/>
                                <a:gd name="T43" fmla="*/ 5068 h 2177"/>
                                <a:gd name="T44" fmla="+- 0 2229 819"/>
                                <a:gd name="T45" fmla="*/ T44 w 1645"/>
                                <a:gd name="T46" fmla="+- 0 5068 3379"/>
                                <a:gd name="T47" fmla="*/ 5068 h 2177"/>
                                <a:gd name="T48" fmla="+- 0 2229 819"/>
                                <a:gd name="T49" fmla="*/ T48 w 1645"/>
                                <a:gd name="T50" fmla="+- 0 5003 3379"/>
                                <a:gd name="T51" fmla="*/ 5003 h 2177"/>
                                <a:gd name="T52" fmla="+- 0 2231 819"/>
                                <a:gd name="T53" fmla="*/ T52 w 1645"/>
                                <a:gd name="T54" fmla="+- 0 5002 3379"/>
                                <a:gd name="T55" fmla="*/ 5002 h 2177"/>
                                <a:gd name="T56" fmla="+- 0 2235 819"/>
                                <a:gd name="T57" fmla="*/ T56 w 1645"/>
                                <a:gd name="T58" fmla="+- 0 5001 3379"/>
                                <a:gd name="T59" fmla="*/ 5001 h 2177"/>
                                <a:gd name="T60" fmla="+- 0 2303 819"/>
                                <a:gd name="T61" fmla="*/ T60 w 1645"/>
                                <a:gd name="T62" fmla="+- 0 5001 3379"/>
                                <a:gd name="T63" fmla="*/ 5001 h 2177"/>
                                <a:gd name="T64" fmla="+- 0 2301 819"/>
                                <a:gd name="T65" fmla="*/ T64 w 1645"/>
                                <a:gd name="T66" fmla="+- 0 4998 3379"/>
                                <a:gd name="T67" fmla="*/ 4998 h 2177"/>
                                <a:gd name="T68" fmla="+- 0 2286 819"/>
                                <a:gd name="T69" fmla="*/ T68 w 1645"/>
                                <a:gd name="T70" fmla="+- 0 4980 3379"/>
                                <a:gd name="T71" fmla="*/ 4980 h 2177"/>
                                <a:gd name="T72" fmla="+- 0 2270 819"/>
                                <a:gd name="T73" fmla="*/ T72 w 1645"/>
                                <a:gd name="T74" fmla="+- 0 4973 3379"/>
                                <a:gd name="T75" fmla="*/ 4973 h 2177"/>
                                <a:gd name="T76" fmla="+- 0 2250 819"/>
                                <a:gd name="T77" fmla="*/ T76 w 1645"/>
                                <a:gd name="T78" fmla="+- 0 4969 3379"/>
                                <a:gd name="T79" fmla="*/ 4969 h 2177"/>
                                <a:gd name="T80" fmla="+- 0 2226 819"/>
                                <a:gd name="T81" fmla="*/ T80 w 1645"/>
                                <a:gd name="T82" fmla="+- 0 4968 3379"/>
                                <a:gd name="T83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07" y="1589"/>
                                  </a:moveTo>
                                  <a:lnTo>
                                    <a:pt x="1386" y="1591"/>
                                  </a:lnTo>
                                  <a:lnTo>
                                    <a:pt x="1367" y="1593"/>
                                  </a:lnTo>
                                  <a:lnTo>
                                    <a:pt x="1367" y="1810"/>
                                  </a:lnTo>
                                  <a:lnTo>
                                    <a:pt x="1410" y="1810"/>
                                  </a:lnTo>
                                  <a:lnTo>
                                    <a:pt x="1410" y="1722"/>
                                  </a:lnTo>
                                  <a:lnTo>
                                    <a:pt x="1473" y="1722"/>
                                  </a:lnTo>
                                  <a:lnTo>
                                    <a:pt x="1471" y="1717"/>
                                  </a:lnTo>
                                  <a:lnTo>
                                    <a:pt x="1456" y="1706"/>
                                  </a:lnTo>
                                  <a:lnTo>
                                    <a:pt x="1469" y="1697"/>
                                  </a:lnTo>
                                  <a:lnTo>
                                    <a:pt x="1476" y="1689"/>
                                  </a:lnTo>
                                  <a:lnTo>
                                    <a:pt x="1410" y="1689"/>
                                  </a:lnTo>
                                  <a:lnTo>
                                    <a:pt x="1410" y="1624"/>
                                  </a:lnTo>
                                  <a:lnTo>
                                    <a:pt x="1412" y="1623"/>
                                  </a:lnTo>
                                  <a:lnTo>
                                    <a:pt x="1416" y="1622"/>
                                  </a:lnTo>
                                  <a:lnTo>
                                    <a:pt x="1484" y="1622"/>
                                  </a:lnTo>
                                  <a:lnTo>
                                    <a:pt x="1482" y="1619"/>
                                  </a:lnTo>
                                  <a:lnTo>
                                    <a:pt x="1467" y="1601"/>
                                  </a:lnTo>
                                  <a:lnTo>
                                    <a:pt x="1451" y="1594"/>
                                  </a:lnTo>
                                  <a:lnTo>
                                    <a:pt x="1431" y="1590"/>
                                  </a:lnTo>
                                  <a:lnTo>
                                    <a:pt x="1407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4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292 819"/>
                                <a:gd name="T1" fmla="*/ T0 w 1645"/>
                                <a:gd name="T2" fmla="+- 0 5101 3379"/>
                                <a:gd name="T3" fmla="*/ 5101 h 2177"/>
                                <a:gd name="T4" fmla="+- 0 2229 819"/>
                                <a:gd name="T5" fmla="*/ T4 w 1645"/>
                                <a:gd name="T6" fmla="+- 0 5101 3379"/>
                                <a:gd name="T7" fmla="*/ 5101 h 2177"/>
                                <a:gd name="T8" fmla="+- 0 2247 819"/>
                                <a:gd name="T9" fmla="*/ T8 w 1645"/>
                                <a:gd name="T10" fmla="+- 0 5105 3379"/>
                                <a:gd name="T11" fmla="*/ 5105 h 2177"/>
                                <a:gd name="T12" fmla="+- 0 2256 819"/>
                                <a:gd name="T13" fmla="*/ T12 w 1645"/>
                                <a:gd name="T14" fmla="+- 0 5120 3379"/>
                                <a:gd name="T15" fmla="*/ 5120 h 2177"/>
                                <a:gd name="T16" fmla="+- 0 2263 819"/>
                                <a:gd name="T17" fmla="*/ T16 w 1645"/>
                                <a:gd name="T18" fmla="+- 0 5154 3379"/>
                                <a:gd name="T19" fmla="*/ 5154 h 2177"/>
                                <a:gd name="T20" fmla="+- 0 2267 819"/>
                                <a:gd name="T21" fmla="*/ T20 w 1645"/>
                                <a:gd name="T22" fmla="+- 0 5176 3379"/>
                                <a:gd name="T23" fmla="*/ 5176 h 2177"/>
                                <a:gd name="T24" fmla="+- 0 2271 819"/>
                                <a:gd name="T25" fmla="*/ T24 w 1645"/>
                                <a:gd name="T26" fmla="+- 0 5189 3379"/>
                                <a:gd name="T27" fmla="*/ 5189 h 2177"/>
                                <a:gd name="T28" fmla="+- 0 2313 819"/>
                                <a:gd name="T29" fmla="*/ T28 w 1645"/>
                                <a:gd name="T30" fmla="+- 0 5181 3379"/>
                                <a:gd name="T31" fmla="*/ 5181 h 2177"/>
                                <a:gd name="T32" fmla="+- 0 2309 819"/>
                                <a:gd name="T33" fmla="*/ T32 w 1645"/>
                                <a:gd name="T34" fmla="+- 0 5165 3379"/>
                                <a:gd name="T35" fmla="*/ 5165 h 2177"/>
                                <a:gd name="T36" fmla="+- 0 2304 819"/>
                                <a:gd name="T37" fmla="*/ T36 w 1645"/>
                                <a:gd name="T38" fmla="+- 0 5143 3379"/>
                                <a:gd name="T39" fmla="*/ 5143 h 2177"/>
                                <a:gd name="T40" fmla="+- 0 2299 819"/>
                                <a:gd name="T41" fmla="*/ T40 w 1645"/>
                                <a:gd name="T42" fmla="+- 0 5115 3379"/>
                                <a:gd name="T43" fmla="*/ 5115 h 2177"/>
                                <a:gd name="T44" fmla="+- 0 2292 819"/>
                                <a:gd name="T45" fmla="*/ T44 w 1645"/>
                                <a:gd name="T46" fmla="+- 0 5101 3379"/>
                                <a:gd name="T47" fmla="*/ 510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73" y="1722"/>
                                  </a:moveTo>
                                  <a:lnTo>
                                    <a:pt x="1410" y="1722"/>
                                  </a:lnTo>
                                  <a:lnTo>
                                    <a:pt x="1428" y="1726"/>
                                  </a:lnTo>
                                  <a:lnTo>
                                    <a:pt x="1437" y="1741"/>
                                  </a:lnTo>
                                  <a:lnTo>
                                    <a:pt x="1444" y="1775"/>
                                  </a:lnTo>
                                  <a:lnTo>
                                    <a:pt x="1448" y="1797"/>
                                  </a:lnTo>
                                  <a:lnTo>
                                    <a:pt x="1452" y="1810"/>
                                  </a:lnTo>
                                  <a:lnTo>
                                    <a:pt x="1494" y="1802"/>
                                  </a:lnTo>
                                  <a:lnTo>
                                    <a:pt x="1490" y="1786"/>
                                  </a:lnTo>
                                  <a:lnTo>
                                    <a:pt x="1485" y="1764"/>
                                  </a:lnTo>
                                  <a:lnTo>
                                    <a:pt x="1480" y="1736"/>
                                  </a:lnTo>
                                  <a:lnTo>
                                    <a:pt x="1473" y="17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43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303 819"/>
                                <a:gd name="T1" fmla="*/ T0 w 1645"/>
                                <a:gd name="T2" fmla="+- 0 5001 3379"/>
                                <a:gd name="T3" fmla="*/ 5001 h 2177"/>
                                <a:gd name="T4" fmla="+- 0 2235 819"/>
                                <a:gd name="T5" fmla="*/ T4 w 1645"/>
                                <a:gd name="T6" fmla="+- 0 5001 3379"/>
                                <a:gd name="T7" fmla="*/ 5001 h 2177"/>
                                <a:gd name="T8" fmla="+- 0 2247 819"/>
                                <a:gd name="T9" fmla="*/ T8 w 1645"/>
                                <a:gd name="T10" fmla="+- 0 5002 3379"/>
                                <a:gd name="T11" fmla="*/ 5002 h 2177"/>
                                <a:gd name="T12" fmla="+- 0 2261 819"/>
                                <a:gd name="T13" fmla="*/ T12 w 1645"/>
                                <a:gd name="T14" fmla="+- 0 5015 3379"/>
                                <a:gd name="T15" fmla="*/ 5015 h 2177"/>
                                <a:gd name="T16" fmla="+- 0 2265 819"/>
                                <a:gd name="T17" fmla="*/ T16 w 1645"/>
                                <a:gd name="T18" fmla="+- 0 5040 3379"/>
                                <a:gd name="T19" fmla="*/ 5040 h 2177"/>
                                <a:gd name="T20" fmla="+- 0 2256 819"/>
                                <a:gd name="T21" fmla="*/ T20 w 1645"/>
                                <a:gd name="T22" fmla="+- 0 5060 3379"/>
                                <a:gd name="T23" fmla="*/ 5060 h 2177"/>
                                <a:gd name="T24" fmla="+- 0 2237 819"/>
                                <a:gd name="T25" fmla="*/ T24 w 1645"/>
                                <a:gd name="T26" fmla="+- 0 5068 3379"/>
                                <a:gd name="T27" fmla="*/ 5068 h 2177"/>
                                <a:gd name="T28" fmla="+- 0 2295 819"/>
                                <a:gd name="T29" fmla="*/ T28 w 1645"/>
                                <a:gd name="T30" fmla="+- 0 5068 3379"/>
                                <a:gd name="T31" fmla="*/ 5068 h 2177"/>
                                <a:gd name="T32" fmla="+- 0 2300 819"/>
                                <a:gd name="T33" fmla="*/ T32 w 1645"/>
                                <a:gd name="T34" fmla="+- 0 5062 3379"/>
                                <a:gd name="T35" fmla="*/ 5062 h 2177"/>
                                <a:gd name="T36" fmla="+- 0 2306 819"/>
                                <a:gd name="T37" fmla="*/ T36 w 1645"/>
                                <a:gd name="T38" fmla="+- 0 5042 3379"/>
                                <a:gd name="T39" fmla="*/ 5042 h 2177"/>
                                <a:gd name="T40" fmla="+- 0 2308 819"/>
                                <a:gd name="T41" fmla="*/ T40 w 1645"/>
                                <a:gd name="T42" fmla="+- 0 5016 3379"/>
                                <a:gd name="T43" fmla="*/ 5016 h 2177"/>
                                <a:gd name="T44" fmla="+- 0 2303 819"/>
                                <a:gd name="T45" fmla="*/ T44 w 1645"/>
                                <a:gd name="T46" fmla="+- 0 5001 3379"/>
                                <a:gd name="T47" fmla="*/ 500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484" y="1622"/>
                                  </a:moveTo>
                                  <a:lnTo>
                                    <a:pt x="1416" y="1622"/>
                                  </a:lnTo>
                                  <a:lnTo>
                                    <a:pt x="1428" y="1623"/>
                                  </a:lnTo>
                                  <a:lnTo>
                                    <a:pt x="1442" y="1636"/>
                                  </a:lnTo>
                                  <a:lnTo>
                                    <a:pt x="1446" y="1661"/>
                                  </a:lnTo>
                                  <a:lnTo>
                                    <a:pt x="1437" y="1681"/>
                                  </a:lnTo>
                                  <a:lnTo>
                                    <a:pt x="1418" y="1689"/>
                                  </a:lnTo>
                                  <a:lnTo>
                                    <a:pt x="1476" y="1689"/>
                                  </a:lnTo>
                                  <a:lnTo>
                                    <a:pt x="1481" y="1683"/>
                                  </a:lnTo>
                                  <a:lnTo>
                                    <a:pt x="1487" y="1663"/>
                                  </a:lnTo>
                                  <a:lnTo>
                                    <a:pt x="1489" y="1637"/>
                                  </a:lnTo>
                                  <a:lnTo>
                                    <a:pt x="1484" y="16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44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083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2032 819"/>
                                <a:gd name="T5" fmla="*/ T4 w 1645"/>
                                <a:gd name="T6" fmla="+- 0 5029 3379"/>
                                <a:gd name="T7" fmla="*/ 5029 h 2177"/>
                                <a:gd name="T8" fmla="+- 0 2026 819"/>
                                <a:gd name="T9" fmla="*/ T8 w 1645"/>
                                <a:gd name="T10" fmla="+- 0 5080 3379"/>
                                <a:gd name="T11" fmla="*/ 5080 h 2177"/>
                                <a:gd name="T12" fmla="+- 0 2027 819"/>
                                <a:gd name="T13" fmla="*/ T12 w 1645"/>
                                <a:gd name="T14" fmla="+- 0 5105 3379"/>
                                <a:gd name="T15" fmla="*/ 5105 h 2177"/>
                                <a:gd name="T16" fmla="+- 0 2050 819"/>
                                <a:gd name="T17" fmla="*/ T16 w 1645"/>
                                <a:gd name="T18" fmla="+- 0 5166 3379"/>
                                <a:gd name="T19" fmla="*/ 5166 h 2177"/>
                                <a:gd name="T20" fmla="+- 0 2109 819"/>
                                <a:gd name="T21" fmla="*/ T20 w 1645"/>
                                <a:gd name="T22" fmla="+- 0 5190 3379"/>
                                <a:gd name="T23" fmla="*/ 5190 h 2177"/>
                                <a:gd name="T24" fmla="+- 0 2125 819"/>
                                <a:gd name="T25" fmla="*/ T24 w 1645"/>
                                <a:gd name="T26" fmla="+- 0 5184 3379"/>
                                <a:gd name="T27" fmla="*/ 5184 h 2177"/>
                                <a:gd name="T28" fmla="+- 0 2139 819"/>
                                <a:gd name="T29" fmla="*/ T28 w 1645"/>
                                <a:gd name="T30" fmla="+- 0 5173 3379"/>
                                <a:gd name="T31" fmla="*/ 5173 h 2177"/>
                                <a:gd name="T32" fmla="+- 0 2150 819"/>
                                <a:gd name="T33" fmla="*/ T32 w 1645"/>
                                <a:gd name="T34" fmla="+- 0 5157 3379"/>
                                <a:gd name="T35" fmla="*/ 5157 h 2177"/>
                                <a:gd name="T36" fmla="+- 0 2153 819"/>
                                <a:gd name="T37" fmla="*/ T36 w 1645"/>
                                <a:gd name="T38" fmla="+- 0 5149 3379"/>
                                <a:gd name="T39" fmla="*/ 5149 h 2177"/>
                                <a:gd name="T40" fmla="+- 0 2085 819"/>
                                <a:gd name="T41" fmla="*/ T40 w 1645"/>
                                <a:gd name="T42" fmla="+- 0 5149 3379"/>
                                <a:gd name="T43" fmla="*/ 5149 h 2177"/>
                                <a:gd name="T44" fmla="+- 0 2077 819"/>
                                <a:gd name="T45" fmla="*/ T44 w 1645"/>
                                <a:gd name="T46" fmla="+- 0 5135 3379"/>
                                <a:gd name="T47" fmla="*/ 5135 h 2177"/>
                                <a:gd name="T48" fmla="+- 0 2072 819"/>
                                <a:gd name="T49" fmla="*/ T48 w 1645"/>
                                <a:gd name="T50" fmla="+- 0 5112 3379"/>
                                <a:gd name="T51" fmla="*/ 5112 h 2177"/>
                                <a:gd name="T52" fmla="+- 0 2070 819"/>
                                <a:gd name="T53" fmla="*/ T52 w 1645"/>
                                <a:gd name="T54" fmla="+- 0 5080 3379"/>
                                <a:gd name="T55" fmla="*/ 5080 h 2177"/>
                                <a:gd name="T56" fmla="+- 0 2070 819"/>
                                <a:gd name="T57" fmla="*/ T56 w 1645"/>
                                <a:gd name="T58" fmla="+- 0 5073 3379"/>
                                <a:gd name="T59" fmla="*/ 5073 h 2177"/>
                                <a:gd name="T60" fmla="+- 0 2072 819"/>
                                <a:gd name="T61" fmla="*/ T60 w 1645"/>
                                <a:gd name="T62" fmla="+- 0 5044 3379"/>
                                <a:gd name="T63" fmla="*/ 5044 h 2177"/>
                                <a:gd name="T64" fmla="+- 0 2078 819"/>
                                <a:gd name="T65" fmla="*/ T64 w 1645"/>
                                <a:gd name="T66" fmla="+- 0 5022 3379"/>
                                <a:gd name="T67" fmla="*/ 5022 h 2177"/>
                                <a:gd name="T68" fmla="+- 0 2088 819"/>
                                <a:gd name="T69" fmla="*/ T68 w 1645"/>
                                <a:gd name="T70" fmla="+- 0 5009 3379"/>
                                <a:gd name="T71" fmla="*/ 5009 h 2177"/>
                                <a:gd name="T72" fmla="+- 0 2103 819"/>
                                <a:gd name="T73" fmla="*/ T72 w 1645"/>
                                <a:gd name="T74" fmla="+- 0 5005 3379"/>
                                <a:gd name="T75" fmla="*/ 5005 h 2177"/>
                                <a:gd name="T76" fmla="+- 0 2151 819"/>
                                <a:gd name="T77" fmla="*/ T76 w 1645"/>
                                <a:gd name="T78" fmla="+- 0 5005 3379"/>
                                <a:gd name="T79" fmla="*/ 5005 h 2177"/>
                                <a:gd name="T80" fmla="+- 0 2145 819"/>
                                <a:gd name="T81" fmla="*/ T80 w 1645"/>
                                <a:gd name="T82" fmla="+- 0 4994 3379"/>
                                <a:gd name="T83" fmla="*/ 4994 h 2177"/>
                                <a:gd name="T84" fmla="+- 0 2129 819"/>
                                <a:gd name="T85" fmla="*/ T84 w 1645"/>
                                <a:gd name="T86" fmla="+- 0 4980 3379"/>
                                <a:gd name="T87" fmla="*/ 4980 h 2177"/>
                                <a:gd name="T88" fmla="+- 0 2109 819"/>
                                <a:gd name="T89" fmla="*/ T88 w 1645"/>
                                <a:gd name="T90" fmla="+- 0 4971 3379"/>
                                <a:gd name="T91" fmla="*/ 4971 h 2177"/>
                                <a:gd name="T92" fmla="+- 0 2083 819"/>
                                <a:gd name="T93" fmla="*/ T92 w 1645"/>
                                <a:gd name="T94" fmla="+- 0 4968 3379"/>
                                <a:gd name="T95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264" y="1589"/>
                                  </a:moveTo>
                                  <a:lnTo>
                                    <a:pt x="1213" y="1650"/>
                                  </a:lnTo>
                                  <a:lnTo>
                                    <a:pt x="1207" y="1701"/>
                                  </a:lnTo>
                                  <a:lnTo>
                                    <a:pt x="1208" y="1726"/>
                                  </a:lnTo>
                                  <a:lnTo>
                                    <a:pt x="1231" y="1787"/>
                                  </a:lnTo>
                                  <a:lnTo>
                                    <a:pt x="1290" y="1811"/>
                                  </a:lnTo>
                                  <a:lnTo>
                                    <a:pt x="1306" y="1805"/>
                                  </a:lnTo>
                                  <a:lnTo>
                                    <a:pt x="1320" y="1794"/>
                                  </a:lnTo>
                                  <a:lnTo>
                                    <a:pt x="1331" y="1778"/>
                                  </a:lnTo>
                                  <a:lnTo>
                                    <a:pt x="1334" y="1770"/>
                                  </a:lnTo>
                                  <a:lnTo>
                                    <a:pt x="1266" y="1770"/>
                                  </a:lnTo>
                                  <a:lnTo>
                                    <a:pt x="1258" y="1756"/>
                                  </a:lnTo>
                                  <a:lnTo>
                                    <a:pt x="1253" y="1733"/>
                                  </a:lnTo>
                                  <a:lnTo>
                                    <a:pt x="1251" y="1701"/>
                                  </a:lnTo>
                                  <a:lnTo>
                                    <a:pt x="1251" y="1694"/>
                                  </a:lnTo>
                                  <a:lnTo>
                                    <a:pt x="1253" y="1665"/>
                                  </a:lnTo>
                                  <a:lnTo>
                                    <a:pt x="1259" y="1643"/>
                                  </a:lnTo>
                                  <a:lnTo>
                                    <a:pt x="1269" y="1630"/>
                                  </a:lnTo>
                                  <a:lnTo>
                                    <a:pt x="1284" y="1626"/>
                                  </a:lnTo>
                                  <a:lnTo>
                                    <a:pt x="1332" y="1626"/>
                                  </a:lnTo>
                                  <a:lnTo>
                                    <a:pt x="1326" y="1615"/>
                                  </a:lnTo>
                                  <a:lnTo>
                                    <a:pt x="1310" y="1601"/>
                                  </a:lnTo>
                                  <a:lnTo>
                                    <a:pt x="1290" y="1592"/>
                                  </a:lnTo>
                                  <a:lnTo>
                                    <a:pt x="1264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45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151 819"/>
                                <a:gd name="T1" fmla="*/ T0 w 1645"/>
                                <a:gd name="T2" fmla="+- 0 5005 3379"/>
                                <a:gd name="T3" fmla="*/ 5005 h 2177"/>
                                <a:gd name="T4" fmla="+- 0 2103 819"/>
                                <a:gd name="T5" fmla="*/ T4 w 1645"/>
                                <a:gd name="T6" fmla="+- 0 5005 3379"/>
                                <a:gd name="T7" fmla="*/ 5005 h 2177"/>
                                <a:gd name="T8" fmla="+- 0 2112 819"/>
                                <a:gd name="T9" fmla="*/ T8 w 1645"/>
                                <a:gd name="T10" fmla="+- 0 5015 3379"/>
                                <a:gd name="T11" fmla="*/ 5015 h 2177"/>
                                <a:gd name="T12" fmla="+- 0 2117 819"/>
                                <a:gd name="T13" fmla="*/ T12 w 1645"/>
                                <a:gd name="T14" fmla="+- 0 5033 3379"/>
                                <a:gd name="T15" fmla="*/ 5033 h 2177"/>
                                <a:gd name="T16" fmla="+- 0 2121 819"/>
                                <a:gd name="T17" fmla="*/ T16 w 1645"/>
                                <a:gd name="T18" fmla="+- 0 5059 3379"/>
                                <a:gd name="T19" fmla="*/ 5059 h 2177"/>
                                <a:gd name="T20" fmla="+- 0 2121 819"/>
                                <a:gd name="T21" fmla="*/ T20 w 1645"/>
                                <a:gd name="T22" fmla="+- 0 5091 3379"/>
                                <a:gd name="T23" fmla="*/ 5091 h 2177"/>
                                <a:gd name="T24" fmla="+- 0 2119 819"/>
                                <a:gd name="T25" fmla="*/ T24 w 1645"/>
                                <a:gd name="T26" fmla="+- 0 5116 3379"/>
                                <a:gd name="T27" fmla="*/ 5116 h 2177"/>
                                <a:gd name="T28" fmla="+- 0 2113 819"/>
                                <a:gd name="T29" fmla="*/ T28 w 1645"/>
                                <a:gd name="T30" fmla="+- 0 5136 3379"/>
                                <a:gd name="T31" fmla="*/ 5136 h 2177"/>
                                <a:gd name="T32" fmla="+- 0 2102 819"/>
                                <a:gd name="T33" fmla="*/ T32 w 1645"/>
                                <a:gd name="T34" fmla="+- 0 5147 3379"/>
                                <a:gd name="T35" fmla="*/ 5147 h 2177"/>
                                <a:gd name="T36" fmla="+- 0 2085 819"/>
                                <a:gd name="T37" fmla="*/ T36 w 1645"/>
                                <a:gd name="T38" fmla="+- 0 5149 3379"/>
                                <a:gd name="T39" fmla="*/ 5149 h 2177"/>
                                <a:gd name="T40" fmla="+- 0 2153 819"/>
                                <a:gd name="T41" fmla="*/ T40 w 1645"/>
                                <a:gd name="T42" fmla="+- 0 5149 3379"/>
                                <a:gd name="T43" fmla="*/ 5149 h 2177"/>
                                <a:gd name="T44" fmla="+- 0 2166 819"/>
                                <a:gd name="T45" fmla="*/ T44 w 1645"/>
                                <a:gd name="T46" fmla="+- 0 5079 3379"/>
                                <a:gd name="T47" fmla="*/ 5079 h 2177"/>
                                <a:gd name="T48" fmla="+- 0 2166 819"/>
                                <a:gd name="T49" fmla="*/ T48 w 1645"/>
                                <a:gd name="T50" fmla="+- 0 5073 3379"/>
                                <a:gd name="T51" fmla="*/ 5073 h 2177"/>
                                <a:gd name="T52" fmla="+- 0 2165 819"/>
                                <a:gd name="T53" fmla="*/ T52 w 1645"/>
                                <a:gd name="T54" fmla="+- 0 5055 3379"/>
                                <a:gd name="T55" fmla="*/ 5055 h 2177"/>
                                <a:gd name="T56" fmla="+- 0 2162 819"/>
                                <a:gd name="T57" fmla="*/ T56 w 1645"/>
                                <a:gd name="T58" fmla="+- 0 5033 3379"/>
                                <a:gd name="T59" fmla="*/ 5033 h 2177"/>
                                <a:gd name="T60" fmla="+- 0 2155 819"/>
                                <a:gd name="T61" fmla="*/ T60 w 1645"/>
                                <a:gd name="T62" fmla="+- 0 5012 3379"/>
                                <a:gd name="T63" fmla="*/ 5012 h 2177"/>
                                <a:gd name="T64" fmla="+- 0 2151 819"/>
                                <a:gd name="T65" fmla="*/ T64 w 1645"/>
                                <a:gd name="T66" fmla="+- 0 5005 3379"/>
                                <a:gd name="T67" fmla="*/ 5005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332" y="1626"/>
                                  </a:moveTo>
                                  <a:lnTo>
                                    <a:pt x="1284" y="1626"/>
                                  </a:lnTo>
                                  <a:lnTo>
                                    <a:pt x="1293" y="1636"/>
                                  </a:lnTo>
                                  <a:lnTo>
                                    <a:pt x="1298" y="1654"/>
                                  </a:lnTo>
                                  <a:lnTo>
                                    <a:pt x="1302" y="1680"/>
                                  </a:lnTo>
                                  <a:lnTo>
                                    <a:pt x="1302" y="1712"/>
                                  </a:lnTo>
                                  <a:lnTo>
                                    <a:pt x="1300" y="1737"/>
                                  </a:lnTo>
                                  <a:lnTo>
                                    <a:pt x="1294" y="1757"/>
                                  </a:lnTo>
                                  <a:lnTo>
                                    <a:pt x="1283" y="1768"/>
                                  </a:lnTo>
                                  <a:lnTo>
                                    <a:pt x="1266" y="1770"/>
                                  </a:lnTo>
                                  <a:lnTo>
                                    <a:pt x="1334" y="1770"/>
                                  </a:lnTo>
                                  <a:lnTo>
                                    <a:pt x="1347" y="1700"/>
                                  </a:lnTo>
                                  <a:lnTo>
                                    <a:pt x="1347" y="1694"/>
                                  </a:lnTo>
                                  <a:lnTo>
                                    <a:pt x="1346" y="1676"/>
                                  </a:lnTo>
                                  <a:lnTo>
                                    <a:pt x="1343" y="1654"/>
                                  </a:lnTo>
                                  <a:lnTo>
                                    <a:pt x="1336" y="1633"/>
                                  </a:lnTo>
                                  <a:lnTo>
                                    <a:pt x="1332" y="16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46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2022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1911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1911 819"/>
                                <a:gd name="T9" fmla="*/ T8 w 1645"/>
                                <a:gd name="T10" fmla="+- 0 5006 3379"/>
                                <a:gd name="T11" fmla="*/ 5006 h 2177"/>
                                <a:gd name="T12" fmla="+- 0 1974 819"/>
                                <a:gd name="T13" fmla="*/ T12 w 1645"/>
                                <a:gd name="T14" fmla="+- 0 5006 3379"/>
                                <a:gd name="T15" fmla="*/ 5006 h 2177"/>
                                <a:gd name="T16" fmla="+- 0 1974 819"/>
                                <a:gd name="T17" fmla="*/ T16 w 1645"/>
                                <a:gd name="T18" fmla="+- 0 5007 3379"/>
                                <a:gd name="T19" fmla="*/ 5007 h 2177"/>
                                <a:gd name="T20" fmla="+- 0 1904 819"/>
                                <a:gd name="T21" fmla="*/ T20 w 1645"/>
                                <a:gd name="T22" fmla="+- 0 5163 3379"/>
                                <a:gd name="T23" fmla="*/ 5163 h 2177"/>
                                <a:gd name="T24" fmla="+- 0 1904 819"/>
                                <a:gd name="T25" fmla="*/ T24 w 1645"/>
                                <a:gd name="T26" fmla="+- 0 5189 3379"/>
                                <a:gd name="T27" fmla="*/ 5189 h 2177"/>
                                <a:gd name="T28" fmla="+- 0 2021 819"/>
                                <a:gd name="T29" fmla="*/ T28 w 1645"/>
                                <a:gd name="T30" fmla="+- 0 5189 3379"/>
                                <a:gd name="T31" fmla="*/ 5189 h 2177"/>
                                <a:gd name="T32" fmla="+- 0 2021 819"/>
                                <a:gd name="T33" fmla="*/ T32 w 1645"/>
                                <a:gd name="T34" fmla="+- 0 5151 3379"/>
                                <a:gd name="T35" fmla="*/ 5151 h 2177"/>
                                <a:gd name="T36" fmla="+- 0 1955 819"/>
                                <a:gd name="T37" fmla="*/ T36 w 1645"/>
                                <a:gd name="T38" fmla="+- 0 5151 3379"/>
                                <a:gd name="T39" fmla="*/ 5151 h 2177"/>
                                <a:gd name="T40" fmla="+- 0 1955 819"/>
                                <a:gd name="T41" fmla="*/ T40 w 1645"/>
                                <a:gd name="T42" fmla="+- 0 5150 3379"/>
                                <a:gd name="T43" fmla="*/ 5150 h 2177"/>
                                <a:gd name="T44" fmla="+- 0 2022 819"/>
                                <a:gd name="T45" fmla="*/ T44 w 1645"/>
                                <a:gd name="T46" fmla="+- 0 5001 3379"/>
                                <a:gd name="T47" fmla="*/ 5001 h 2177"/>
                                <a:gd name="T48" fmla="+- 0 2022 819"/>
                                <a:gd name="T49" fmla="*/ T48 w 1645"/>
                                <a:gd name="T50" fmla="+- 0 4969 3379"/>
                                <a:gd name="T51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203" y="1590"/>
                                  </a:moveTo>
                                  <a:lnTo>
                                    <a:pt x="1092" y="1590"/>
                                  </a:lnTo>
                                  <a:lnTo>
                                    <a:pt x="1092" y="1627"/>
                                  </a:lnTo>
                                  <a:lnTo>
                                    <a:pt x="1155" y="1627"/>
                                  </a:lnTo>
                                  <a:lnTo>
                                    <a:pt x="1155" y="1628"/>
                                  </a:lnTo>
                                  <a:lnTo>
                                    <a:pt x="1085" y="1784"/>
                                  </a:lnTo>
                                  <a:lnTo>
                                    <a:pt x="1085" y="1810"/>
                                  </a:lnTo>
                                  <a:lnTo>
                                    <a:pt x="1202" y="1810"/>
                                  </a:lnTo>
                                  <a:lnTo>
                                    <a:pt x="1202" y="1772"/>
                                  </a:lnTo>
                                  <a:lnTo>
                                    <a:pt x="1136" y="1772"/>
                                  </a:lnTo>
                                  <a:lnTo>
                                    <a:pt x="1136" y="1771"/>
                                  </a:lnTo>
                                  <a:lnTo>
                                    <a:pt x="1203" y="1622"/>
                                  </a:lnTo>
                                  <a:lnTo>
                                    <a:pt x="1203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47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818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1768 819"/>
                                <a:gd name="T5" fmla="*/ T4 w 1645"/>
                                <a:gd name="T6" fmla="+- 0 5029 3379"/>
                                <a:gd name="T7" fmla="*/ 5029 h 2177"/>
                                <a:gd name="T8" fmla="+- 0 1761 819"/>
                                <a:gd name="T9" fmla="*/ T8 w 1645"/>
                                <a:gd name="T10" fmla="+- 0 5080 3379"/>
                                <a:gd name="T11" fmla="*/ 5080 h 2177"/>
                                <a:gd name="T12" fmla="+- 0 1763 819"/>
                                <a:gd name="T13" fmla="*/ T12 w 1645"/>
                                <a:gd name="T14" fmla="+- 0 5105 3379"/>
                                <a:gd name="T15" fmla="*/ 5105 h 2177"/>
                                <a:gd name="T16" fmla="+- 0 1786 819"/>
                                <a:gd name="T17" fmla="*/ T16 w 1645"/>
                                <a:gd name="T18" fmla="+- 0 5166 3379"/>
                                <a:gd name="T19" fmla="*/ 5166 h 2177"/>
                                <a:gd name="T20" fmla="+- 0 1845 819"/>
                                <a:gd name="T21" fmla="*/ T20 w 1645"/>
                                <a:gd name="T22" fmla="+- 0 5190 3379"/>
                                <a:gd name="T23" fmla="*/ 5190 h 2177"/>
                                <a:gd name="T24" fmla="+- 0 1861 819"/>
                                <a:gd name="T25" fmla="*/ T24 w 1645"/>
                                <a:gd name="T26" fmla="+- 0 5184 3379"/>
                                <a:gd name="T27" fmla="*/ 5184 h 2177"/>
                                <a:gd name="T28" fmla="+- 0 1875 819"/>
                                <a:gd name="T29" fmla="*/ T28 w 1645"/>
                                <a:gd name="T30" fmla="+- 0 5173 3379"/>
                                <a:gd name="T31" fmla="*/ 5173 h 2177"/>
                                <a:gd name="T32" fmla="+- 0 1886 819"/>
                                <a:gd name="T33" fmla="*/ T32 w 1645"/>
                                <a:gd name="T34" fmla="+- 0 5157 3379"/>
                                <a:gd name="T35" fmla="*/ 5157 h 2177"/>
                                <a:gd name="T36" fmla="+- 0 1889 819"/>
                                <a:gd name="T37" fmla="*/ T36 w 1645"/>
                                <a:gd name="T38" fmla="+- 0 5149 3379"/>
                                <a:gd name="T39" fmla="*/ 5149 h 2177"/>
                                <a:gd name="T40" fmla="+- 0 1821 819"/>
                                <a:gd name="T41" fmla="*/ T40 w 1645"/>
                                <a:gd name="T42" fmla="+- 0 5149 3379"/>
                                <a:gd name="T43" fmla="*/ 5149 h 2177"/>
                                <a:gd name="T44" fmla="+- 0 1813 819"/>
                                <a:gd name="T45" fmla="*/ T44 w 1645"/>
                                <a:gd name="T46" fmla="+- 0 5135 3379"/>
                                <a:gd name="T47" fmla="*/ 5135 h 2177"/>
                                <a:gd name="T48" fmla="+- 0 1807 819"/>
                                <a:gd name="T49" fmla="*/ T48 w 1645"/>
                                <a:gd name="T50" fmla="+- 0 5112 3379"/>
                                <a:gd name="T51" fmla="*/ 5112 h 2177"/>
                                <a:gd name="T52" fmla="+- 0 1806 819"/>
                                <a:gd name="T53" fmla="*/ T52 w 1645"/>
                                <a:gd name="T54" fmla="+- 0 5080 3379"/>
                                <a:gd name="T55" fmla="*/ 5080 h 2177"/>
                                <a:gd name="T56" fmla="+- 0 1806 819"/>
                                <a:gd name="T57" fmla="*/ T56 w 1645"/>
                                <a:gd name="T58" fmla="+- 0 5073 3379"/>
                                <a:gd name="T59" fmla="*/ 5073 h 2177"/>
                                <a:gd name="T60" fmla="+- 0 1808 819"/>
                                <a:gd name="T61" fmla="*/ T60 w 1645"/>
                                <a:gd name="T62" fmla="+- 0 5044 3379"/>
                                <a:gd name="T63" fmla="*/ 5044 h 2177"/>
                                <a:gd name="T64" fmla="+- 0 1814 819"/>
                                <a:gd name="T65" fmla="*/ T64 w 1645"/>
                                <a:gd name="T66" fmla="+- 0 5022 3379"/>
                                <a:gd name="T67" fmla="*/ 5022 h 2177"/>
                                <a:gd name="T68" fmla="+- 0 1824 819"/>
                                <a:gd name="T69" fmla="*/ T68 w 1645"/>
                                <a:gd name="T70" fmla="+- 0 5009 3379"/>
                                <a:gd name="T71" fmla="*/ 5009 h 2177"/>
                                <a:gd name="T72" fmla="+- 0 1839 819"/>
                                <a:gd name="T73" fmla="*/ T72 w 1645"/>
                                <a:gd name="T74" fmla="+- 0 5005 3379"/>
                                <a:gd name="T75" fmla="*/ 5005 h 2177"/>
                                <a:gd name="T76" fmla="+- 0 1887 819"/>
                                <a:gd name="T77" fmla="*/ T76 w 1645"/>
                                <a:gd name="T78" fmla="+- 0 5005 3379"/>
                                <a:gd name="T79" fmla="*/ 5005 h 2177"/>
                                <a:gd name="T80" fmla="+- 0 1880 819"/>
                                <a:gd name="T81" fmla="*/ T80 w 1645"/>
                                <a:gd name="T82" fmla="+- 0 4994 3379"/>
                                <a:gd name="T83" fmla="*/ 4994 h 2177"/>
                                <a:gd name="T84" fmla="+- 0 1865 819"/>
                                <a:gd name="T85" fmla="*/ T84 w 1645"/>
                                <a:gd name="T86" fmla="+- 0 4980 3379"/>
                                <a:gd name="T87" fmla="*/ 4980 h 2177"/>
                                <a:gd name="T88" fmla="+- 0 1845 819"/>
                                <a:gd name="T89" fmla="*/ T88 w 1645"/>
                                <a:gd name="T90" fmla="+- 0 4971 3379"/>
                                <a:gd name="T91" fmla="*/ 4971 h 2177"/>
                                <a:gd name="T92" fmla="+- 0 1818 819"/>
                                <a:gd name="T93" fmla="*/ T92 w 1645"/>
                                <a:gd name="T94" fmla="+- 0 4968 3379"/>
                                <a:gd name="T95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99" y="1589"/>
                                  </a:moveTo>
                                  <a:lnTo>
                                    <a:pt x="949" y="1650"/>
                                  </a:lnTo>
                                  <a:lnTo>
                                    <a:pt x="942" y="1701"/>
                                  </a:lnTo>
                                  <a:lnTo>
                                    <a:pt x="944" y="1726"/>
                                  </a:lnTo>
                                  <a:lnTo>
                                    <a:pt x="967" y="1787"/>
                                  </a:lnTo>
                                  <a:lnTo>
                                    <a:pt x="1026" y="1811"/>
                                  </a:lnTo>
                                  <a:lnTo>
                                    <a:pt x="1042" y="1805"/>
                                  </a:lnTo>
                                  <a:lnTo>
                                    <a:pt x="1056" y="1794"/>
                                  </a:lnTo>
                                  <a:lnTo>
                                    <a:pt x="1067" y="1778"/>
                                  </a:lnTo>
                                  <a:lnTo>
                                    <a:pt x="1070" y="1770"/>
                                  </a:lnTo>
                                  <a:lnTo>
                                    <a:pt x="1002" y="1770"/>
                                  </a:lnTo>
                                  <a:lnTo>
                                    <a:pt x="994" y="1756"/>
                                  </a:lnTo>
                                  <a:lnTo>
                                    <a:pt x="988" y="1733"/>
                                  </a:lnTo>
                                  <a:lnTo>
                                    <a:pt x="987" y="1701"/>
                                  </a:lnTo>
                                  <a:lnTo>
                                    <a:pt x="987" y="1694"/>
                                  </a:lnTo>
                                  <a:lnTo>
                                    <a:pt x="989" y="1665"/>
                                  </a:lnTo>
                                  <a:lnTo>
                                    <a:pt x="995" y="1643"/>
                                  </a:lnTo>
                                  <a:lnTo>
                                    <a:pt x="1005" y="1630"/>
                                  </a:lnTo>
                                  <a:lnTo>
                                    <a:pt x="1020" y="1626"/>
                                  </a:lnTo>
                                  <a:lnTo>
                                    <a:pt x="1068" y="1626"/>
                                  </a:lnTo>
                                  <a:lnTo>
                                    <a:pt x="1061" y="1615"/>
                                  </a:lnTo>
                                  <a:lnTo>
                                    <a:pt x="1046" y="1601"/>
                                  </a:lnTo>
                                  <a:lnTo>
                                    <a:pt x="1026" y="1592"/>
                                  </a:lnTo>
                                  <a:lnTo>
                                    <a:pt x="999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4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887 819"/>
                                <a:gd name="T1" fmla="*/ T0 w 1645"/>
                                <a:gd name="T2" fmla="+- 0 5005 3379"/>
                                <a:gd name="T3" fmla="*/ 5005 h 2177"/>
                                <a:gd name="T4" fmla="+- 0 1839 819"/>
                                <a:gd name="T5" fmla="*/ T4 w 1645"/>
                                <a:gd name="T6" fmla="+- 0 5005 3379"/>
                                <a:gd name="T7" fmla="*/ 5005 h 2177"/>
                                <a:gd name="T8" fmla="+- 0 1848 819"/>
                                <a:gd name="T9" fmla="*/ T8 w 1645"/>
                                <a:gd name="T10" fmla="+- 0 5015 3379"/>
                                <a:gd name="T11" fmla="*/ 5015 h 2177"/>
                                <a:gd name="T12" fmla="+- 0 1853 819"/>
                                <a:gd name="T13" fmla="*/ T12 w 1645"/>
                                <a:gd name="T14" fmla="+- 0 5033 3379"/>
                                <a:gd name="T15" fmla="*/ 5033 h 2177"/>
                                <a:gd name="T16" fmla="+- 0 1856 819"/>
                                <a:gd name="T17" fmla="*/ T16 w 1645"/>
                                <a:gd name="T18" fmla="+- 0 5059 3379"/>
                                <a:gd name="T19" fmla="*/ 5059 h 2177"/>
                                <a:gd name="T20" fmla="+- 0 1857 819"/>
                                <a:gd name="T21" fmla="*/ T20 w 1645"/>
                                <a:gd name="T22" fmla="+- 0 5091 3379"/>
                                <a:gd name="T23" fmla="*/ 5091 h 2177"/>
                                <a:gd name="T24" fmla="+- 0 1855 819"/>
                                <a:gd name="T25" fmla="*/ T24 w 1645"/>
                                <a:gd name="T26" fmla="+- 0 5116 3379"/>
                                <a:gd name="T27" fmla="*/ 5116 h 2177"/>
                                <a:gd name="T28" fmla="+- 0 1848 819"/>
                                <a:gd name="T29" fmla="*/ T28 w 1645"/>
                                <a:gd name="T30" fmla="+- 0 5136 3379"/>
                                <a:gd name="T31" fmla="*/ 5136 h 2177"/>
                                <a:gd name="T32" fmla="+- 0 1838 819"/>
                                <a:gd name="T33" fmla="*/ T32 w 1645"/>
                                <a:gd name="T34" fmla="+- 0 5147 3379"/>
                                <a:gd name="T35" fmla="*/ 5147 h 2177"/>
                                <a:gd name="T36" fmla="+- 0 1821 819"/>
                                <a:gd name="T37" fmla="*/ T36 w 1645"/>
                                <a:gd name="T38" fmla="+- 0 5149 3379"/>
                                <a:gd name="T39" fmla="*/ 5149 h 2177"/>
                                <a:gd name="T40" fmla="+- 0 1889 819"/>
                                <a:gd name="T41" fmla="*/ T40 w 1645"/>
                                <a:gd name="T42" fmla="+- 0 5149 3379"/>
                                <a:gd name="T43" fmla="*/ 5149 h 2177"/>
                                <a:gd name="T44" fmla="+- 0 1902 819"/>
                                <a:gd name="T45" fmla="*/ T44 w 1645"/>
                                <a:gd name="T46" fmla="+- 0 5079 3379"/>
                                <a:gd name="T47" fmla="*/ 5079 h 2177"/>
                                <a:gd name="T48" fmla="+- 0 1902 819"/>
                                <a:gd name="T49" fmla="*/ T48 w 1645"/>
                                <a:gd name="T50" fmla="+- 0 5073 3379"/>
                                <a:gd name="T51" fmla="*/ 5073 h 2177"/>
                                <a:gd name="T52" fmla="+- 0 1901 819"/>
                                <a:gd name="T53" fmla="*/ T52 w 1645"/>
                                <a:gd name="T54" fmla="+- 0 5055 3379"/>
                                <a:gd name="T55" fmla="*/ 5055 h 2177"/>
                                <a:gd name="T56" fmla="+- 0 1897 819"/>
                                <a:gd name="T57" fmla="*/ T56 w 1645"/>
                                <a:gd name="T58" fmla="+- 0 5033 3379"/>
                                <a:gd name="T59" fmla="*/ 5033 h 2177"/>
                                <a:gd name="T60" fmla="+- 0 1891 819"/>
                                <a:gd name="T61" fmla="*/ T60 w 1645"/>
                                <a:gd name="T62" fmla="+- 0 5012 3379"/>
                                <a:gd name="T63" fmla="*/ 5012 h 2177"/>
                                <a:gd name="T64" fmla="+- 0 1887 819"/>
                                <a:gd name="T65" fmla="*/ T64 w 1645"/>
                                <a:gd name="T66" fmla="+- 0 5005 3379"/>
                                <a:gd name="T67" fmla="*/ 5005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068" y="1626"/>
                                  </a:moveTo>
                                  <a:lnTo>
                                    <a:pt x="1020" y="1626"/>
                                  </a:lnTo>
                                  <a:lnTo>
                                    <a:pt x="1029" y="1636"/>
                                  </a:lnTo>
                                  <a:lnTo>
                                    <a:pt x="1034" y="1654"/>
                                  </a:lnTo>
                                  <a:lnTo>
                                    <a:pt x="1037" y="1680"/>
                                  </a:lnTo>
                                  <a:lnTo>
                                    <a:pt x="1038" y="1712"/>
                                  </a:lnTo>
                                  <a:lnTo>
                                    <a:pt x="1036" y="1737"/>
                                  </a:lnTo>
                                  <a:lnTo>
                                    <a:pt x="1029" y="1757"/>
                                  </a:lnTo>
                                  <a:lnTo>
                                    <a:pt x="1019" y="1768"/>
                                  </a:lnTo>
                                  <a:lnTo>
                                    <a:pt x="1002" y="1770"/>
                                  </a:lnTo>
                                  <a:lnTo>
                                    <a:pt x="1070" y="1770"/>
                                  </a:lnTo>
                                  <a:lnTo>
                                    <a:pt x="1083" y="1700"/>
                                  </a:lnTo>
                                  <a:lnTo>
                                    <a:pt x="1083" y="1694"/>
                                  </a:lnTo>
                                  <a:lnTo>
                                    <a:pt x="1082" y="1676"/>
                                  </a:lnTo>
                                  <a:lnTo>
                                    <a:pt x="1078" y="1654"/>
                                  </a:lnTo>
                                  <a:lnTo>
                                    <a:pt x="1072" y="1633"/>
                                  </a:lnTo>
                                  <a:lnTo>
                                    <a:pt x="1068" y="16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4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656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1634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1617 819"/>
                                <a:gd name="T9" fmla="*/ T8 w 1645"/>
                                <a:gd name="T10" fmla="+- 0 4972 3379"/>
                                <a:gd name="T11" fmla="*/ 4972 h 2177"/>
                                <a:gd name="T12" fmla="+- 0 1622 819"/>
                                <a:gd name="T13" fmla="*/ T12 w 1645"/>
                                <a:gd name="T14" fmla="+- 0 5188 3379"/>
                                <a:gd name="T15" fmla="*/ 5188 h 2177"/>
                                <a:gd name="T16" fmla="+- 0 1638 819"/>
                                <a:gd name="T17" fmla="*/ T16 w 1645"/>
                                <a:gd name="T18" fmla="+- 0 5189 3379"/>
                                <a:gd name="T19" fmla="*/ 5189 h 2177"/>
                                <a:gd name="T20" fmla="+- 0 1665 819"/>
                                <a:gd name="T21" fmla="*/ T20 w 1645"/>
                                <a:gd name="T22" fmla="+- 0 5190 3379"/>
                                <a:gd name="T23" fmla="*/ 5190 h 2177"/>
                                <a:gd name="T24" fmla="+- 0 1687 819"/>
                                <a:gd name="T25" fmla="*/ T24 w 1645"/>
                                <a:gd name="T26" fmla="+- 0 5186 3379"/>
                                <a:gd name="T27" fmla="*/ 5186 h 2177"/>
                                <a:gd name="T28" fmla="+- 0 1705 819"/>
                                <a:gd name="T29" fmla="*/ T28 w 1645"/>
                                <a:gd name="T30" fmla="+- 0 5179 3379"/>
                                <a:gd name="T31" fmla="*/ 5179 h 2177"/>
                                <a:gd name="T32" fmla="+- 0 1719 819"/>
                                <a:gd name="T33" fmla="*/ T32 w 1645"/>
                                <a:gd name="T34" fmla="+- 0 5169 3379"/>
                                <a:gd name="T35" fmla="*/ 5169 h 2177"/>
                                <a:gd name="T36" fmla="+- 0 1728 819"/>
                                <a:gd name="T37" fmla="*/ T36 w 1645"/>
                                <a:gd name="T38" fmla="+- 0 5159 3379"/>
                                <a:gd name="T39" fmla="*/ 5159 h 2177"/>
                                <a:gd name="T40" fmla="+- 0 1730 819"/>
                                <a:gd name="T41" fmla="*/ T40 w 1645"/>
                                <a:gd name="T42" fmla="+- 0 5155 3379"/>
                                <a:gd name="T43" fmla="*/ 5155 h 2177"/>
                                <a:gd name="T44" fmla="+- 0 1662 819"/>
                                <a:gd name="T45" fmla="*/ T44 w 1645"/>
                                <a:gd name="T46" fmla="+- 0 5155 3379"/>
                                <a:gd name="T47" fmla="*/ 5155 h 2177"/>
                                <a:gd name="T48" fmla="+- 0 1660 819"/>
                                <a:gd name="T49" fmla="*/ T48 w 1645"/>
                                <a:gd name="T50" fmla="+- 0 5155 3379"/>
                                <a:gd name="T51" fmla="*/ 5155 h 2177"/>
                                <a:gd name="T52" fmla="+- 0 1660 819"/>
                                <a:gd name="T53" fmla="*/ T52 w 1645"/>
                                <a:gd name="T54" fmla="+- 0 5003 3379"/>
                                <a:gd name="T55" fmla="*/ 5003 h 2177"/>
                                <a:gd name="T56" fmla="+- 0 1662 819"/>
                                <a:gd name="T57" fmla="*/ T56 w 1645"/>
                                <a:gd name="T58" fmla="+- 0 5002 3379"/>
                                <a:gd name="T59" fmla="*/ 5002 h 2177"/>
                                <a:gd name="T60" fmla="+- 0 1732 819"/>
                                <a:gd name="T61" fmla="*/ T60 w 1645"/>
                                <a:gd name="T62" fmla="+- 0 5002 3379"/>
                                <a:gd name="T63" fmla="*/ 5002 h 2177"/>
                                <a:gd name="T64" fmla="+- 0 1729 819"/>
                                <a:gd name="T65" fmla="*/ T64 w 1645"/>
                                <a:gd name="T66" fmla="+- 0 4997 3379"/>
                                <a:gd name="T67" fmla="*/ 4997 h 2177"/>
                                <a:gd name="T68" fmla="+- 0 1716 819"/>
                                <a:gd name="T69" fmla="*/ T68 w 1645"/>
                                <a:gd name="T70" fmla="+- 0 4983 3379"/>
                                <a:gd name="T71" fmla="*/ 4983 h 2177"/>
                                <a:gd name="T72" fmla="+- 0 1701 819"/>
                                <a:gd name="T73" fmla="*/ T72 w 1645"/>
                                <a:gd name="T74" fmla="+- 0 4975 3379"/>
                                <a:gd name="T75" fmla="*/ 4975 h 2177"/>
                                <a:gd name="T76" fmla="+- 0 1681 819"/>
                                <a:gd name="T77" fmla="*/ T76 w 1645"/>
                                <a:gd name="T78" fmla="+- 0 4970 3379"/>
                                <a:gd name="T79" fmla="*/ 4970 h 2177"/>
                                <a:gd name="T80" fmla="+- 0 1656 819"/>
                                <a:gd name="T81" fmla="*/ T80 w 1645"/>
                                <a:gd name="T82" fmla="+- 0 4968 3379"/>
                                <a:gd name="T83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837" y="1589"/>
                                  </a:moveTo>
                                  <a:lnTo>
                                    <a:pt x="815" y="1590"/>
                                  </a:lnTo>
                                  <a:lnTo>
                                    <a:pt x="798" y="1593"/>
                                  </a:lnTo>
                                  <a:lnTo>
                                    <a:pt x="803" y="1809"/>
                                  </a:lnTo>
                                  <a:lnTo>
                                    <a:pt x="819" y="1810"/>
                                  </a:lnTo>
                                  <a:lnTo>
                                    <a:pt x="846" y="1811"/>
                                  </a:lnTo>
                                  <a:lnTo>
                                    <a:pt x="868" y="1807"/>
                                  </a:lnTo>
                                  <a:lnTo>
                                    <a:pt x="886" y="1800"/>
                                  </a:lnTo>
                                  <a:lnTo>
                                    <a:pt x="900" y="1790"/>
                                  </a:lnTo>
                                  <a:lnTo>
                                    <a:pt x="909" y="1780"/>
                                  </a:lnTo>
                                  <a:lnTo>
                                    <a:pt x="911" y="1776"/>
                                  </a:lnTo>
                                  <a:lnTo>
                                    <a:pt x="843" y="1776"/>
                                  </a:lnTo>
                                  <a:lnTo>
                                    <a:pt x="841" y="1776"/>
                                  </a:lnTo>
                                  <a:lnTo>
                                    <a:pt x="841" y="1624"/>
                                  </a:lnTo>
                                  <a:lnTo>
                                    <a:pt x="843" y="1623"/>
                                  </a:lnTo>
                                  <a:lnTo>
                                    <a:pt x="913" y="1623"/>
                                  </a:lnTo>
                                  <a:lnTo>
                                    <a:pt x="910" y="1618"/>
                                  </a:lnTo>
                                  <a:lnTo>
                                    <a:pt x="897" y="1604"/>
                                  </a:lnTo>
                                  <a:lnTo>
                                    <a:pt x="882" y="1596"/>
                                  </a:lnTo>
                                  <a:lnTo>
                                    <a:pt x="862" y="1591"/>
                                  </a:lnTo>
                                  <a:lnTo>
                                    <a:pt x="837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5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732 819"/>
                                <a:gd name="T1" fmla="*/ T0 w 1645"/>
                                <a:gd name="T2" fmla="+- 0 5002 3379"/>
                                <a:gd name="T3" fmla="*/ 5002 h 2177"/>
                                <a:gd name="T4" fmla="+- 0 1665 819"/>
                                <a:gd name="T5" fmla="*/ T4 w 1645"/>
                                <a:gd name="T6" fmla="+- 0 5002 3379"/>
                                <a:gd name="T7" fmla="*/ 5002 h 2177"/>
                                <a:gd name="T8" fmla="+- 0 1681 819"/>
                                <a:gd name="T9" fmla="*/ T8 w 1645"/>
                                <a:gd name="T10" fmla="+- 0 5005 3379"/>
                                <a:gd name="T11" fmla="*/ 5005 h 2177"/>
                                <a:gd name="T12" fmla="+- 0 1692 819"/>
                                <a:gd name="T13" fmla="*/ T12 w 1645"/>
                                <a:gd name="T14" fmla="+- 0 5015 3379"/>
                                <a:gd name="T15" fmla="*/ 5015 h 2177"/>
                                <a:gd name="T16" fmla="+- 0 1699 819"/>
                                <a:gd name="T17" fmla="*/ T16 w 1645"/>
                                <a:gd name="T18" fmla="+- 0 5033 3379"/>
                                <a:gd name="T19" fmla="*/ 5033 h 2177"/>
                                <a:gd name="T20" fmla="+- 0 1704 819"/>
                                <a:gd name="T21" fmla="*/ T20 w 1645"/>
                                <a:gd name="T22" fmla="+- 0 5058 3379"/>
                                <a:gd name="T23" fmla="*/ 5058 h 2177"/>
                                <a:gd name="T24" fmla="+- 0 1705 819"/>
                                <a:gd name="T25" fmla="*/ T24 w 1645"/>
                                <a:gd name="T26" fmla="+- 0 5092 3379"/>
                                <a:gd name="T27" fmla="*/ 5092 h 2177"/>
                                <a:gd name="T28" fmla="+- 0 1700 819"/>
                                <a:gd name="T29" fmla="*/ T28 w 1645"/>
                                <a:gd name="T30" fmla="+- 0 5122 3379"/>
                                <a:gd name="T31" fmla="*/ 5122 h 2177"/>
                                <a:gd name="T32" fmla="+- 0 1692 819"/>
                                <a:gd name="T33" fmla="*/ T32 w 1645"/>
                                <a:gd name="T34" fmla="+- 0 5141 3379"/>
                                <a:gd name="T35" fmla="*/ 5141 h 2177"/>
                                <a:gd name="T36" fmla="+- 0 1680 819"/>
                                <a:gd name="T37" fmla="*/ T36 w 1645"/>
                                <a:gd name="T38" fmla="+- 0 5152 3379"/>
                                <a:gd name="T39" fmla="*/ 5152 h 2177"/>
                                <a:gd name="T40" fmla="+- 0 1667 819"/>
                                <a:gd name="T41" fmla="*/ T40 w 1645"/>
                                <a:gd name="T42" fmla="+- 0 5155 3379"/>
                                <a:gd name="T43" fmla="*/ 5155 h 2177"/>
                                <a:gd name="T44" fmla="+- 0 1730 819"/>
                                <a:gd name="T45" fmla="*/ T44 w 1645"/>
                                <a:gd name="T46" fmla="+- 0 5155 3379"/>
                                <a:gd name="T47" fmla="*/ 5155 h 2177"/>
                                <a:gd name="T48" fmla="+- 0 1748 819"/>
                                <a:gd name="T49" fmla="*/ T48 w 1645"/>
                                <a:gd name="T50" fmla="+- 0 5084 3379"/>
                                <a:gd name="T51" fmla="*/ 5084 h 2177"/>
                                <a:gd name="T52" fmla="+- 0 1749 819"/>
                                <a:gd name="T53" fmla="*/ T52 w 1645"/>
                                <a:gd name="T54" fmla="+- 0 5053 3379"/>
                                <a:gd name="T55" fmla="*/ 5053 h 2177"/>
                                <a:gd name="T56" fmla="+- 0 1745 819"/>
                                <a:gd name="T57" fmla="*/ T56 w 1645"/>
                                <a:gd name="T58" fmla="+- 0 5032 3379"/>
                                <a:gd name="T59" fmla="*/ 5032 h 2177"/>
                                <a:gd name="T60" fmla="+- 0 1738 819"/>
                                <a:gd name="T61" fmla="*/ T60 w 1645"/>
                                <a:gd name="T62" fmla="+- 0 5013 3379"/>
                                <a:gd name="T63" fmla="*/ 5013 h 2177"/>
                                <a:gd name="T64" fmla="+- 0 1732 819"/>
                                <a:gd name="T65" fmla="*/ T64 w 1645"/>
                                <a:gd name="T66" fmla="+- 0 5002 3379"/>
                                <a:gd name="T67" fmla="*/ 500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913" y="1623"/>
                                  </a:moveTo>
                                  <a:lnTo>
                                    <a:pt x="846" y="1623"/>
                                  </a:lnTo>
                                  <a:lnTo>
                                    <a:pt x="862" y="1626"/>
                                  </a:lnTo>
                                  <a:lnTo>
                                    <a:pt x="873" y="1636"/>
                                  </a:lnTo>
                                  <a:lnTo>
                                    <a:pt x="880" y="1654"/>
                                  </a:lnTo>
                                  <a:lnTo>
                                    <a:pt x="885" y="1679"/>
                                  </a:lnTo>
                                  <a:lnTo>
                                    <a:pt x="886" y="1713"/>
                                  </a:lnTo>
                                  <a:lnTo>
                                    <a:pt x="881" y="1743"/>
                                  </a:lnTo>
                                  <a:lnTo>
                                    <a:pt x="873" y="1762"/>
                                  </a:lnTo>
                                  <a:lnTo>
                                    <a:pt x="861" y="1773"/>
                                  </a:lnTo>
                                  <a:lnTo>
                                    <a:pt x="848" y="1776"/>
                                  </a:lnTo>
                                  <a:lnTo>
                                    <a:pt x="911" y="1776"/>
                                  </a:lnTo>
                                  <a:lnTo>
                                    <a:pt x="929" y="1705"/>
                                  </a:lnTo>
                                  <a:lnTo>
                                    <a:pt x="930" y="1674"/>
                                  </a:lnTo>
                                  <a:lnTo>
                                    <a:pt x="926" y="1653"/>
                                  </a:lnTo>
                                  <a:lnTo>
                                    <a:pt x="919" y="1634"/>
                                  </a:lnTo>
                                  <a:lnTo>
                                    <a:pt x="913" y="16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25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444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1423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1405 819"/>
                                <a:gd name="T9" fmla="*/ T8 w 1645"/>
                                <a:gd name="T10" fmla="+- 0 4972 3379"/>
                                <a:gd name="T11" fmla="*/ 4972 h 2177"/>
                                <a:gd name="T12" fmla="+- 0 1410 819"/>
                                <a:gd name="T13" fmla="*/ T12 w 1645"/>
                                <a:gd name="T14" fmla="+- 0 5188 3379"/>
                                <a:gd name="T15" fmla="*/ 5188 h 2177"/>
                                <a:gd name="T16" fmla="+- 0 1427 819"/>
                                <a:gd name="T17" fmla="*/ T16 w 1645"/>
                                <a:gd name="T18" fmla="+- 0 5189 3379"/>
                                <a:gd name="T19" fmla="*/ 5189 h 2177"/>
                                <a:gd name="T20" fmla="+- 0 1453 819"/>
                                <a:gd name="T21" fmla="*/ T20 w 1645"/>
                                <a:gd name="T22" fmla="+- 0 5190 3379"/>
                                <a:gd name="T23" fmla="*/ 5190 h 2177"/>
                                <a:gd name="T24" fmla="+- 0 1475 819"/>
                                <a:gd name="T25" fmla="*/ T24 w 1645"/>
                                <a:gd name="T26" fmla="+- 0 5186 3379"/>
                                <a:gd name="T27" fmla="*/ 5186 h 2177"/>
                                <a:gd name="T28" fmla="+- 0 1493 819"/>
                                <a:gd name="T29" fmla="*/ T28 w 1645"/>
                                <a:gd name="T30" fmla="+- 0 5179 3379"/>
                                <a:gd name="T31" fmla="*/ 5179 h 2177"/>
                                <a:gd name="T32" fmla="+- 0 1507 819"/>
                                <a:gd name="T33" fmla="*/ T32 w 1645"/>
                                <a:gd name="T34" fmla="+- 0 5169 3379"/>
                                <a:gd name="T35" fmla="*/ 5169 h 2177"/>
                                <a:gd name="T36" fmla="+- 0 1516 819"/>
                                <a:gd name="T37" fmla="*/ T36 w 1645"/>
                                <a:gd name="T38" fmla="+- 0 5159 3379"/>
                                <a:gd name="T39" fmla="*/ 5159 h 2177"/>
                                <a:gd name="T40" fmla="+- 0 1519 819"/>
                                <a:gd name="T41" fmla="*/ T40 w 1645"/>
                                <a:gd name="T42" fmla="+- 0 5155 3379"/>
                                <a:gd name="T43" fmla="*/ 5155 h 2177"/>
                                <a:gd name="T44" fmla="+- 0 1450 819"/>
                                <a:gd name="T45" fmla="*/ T44 w 1645"/>
                                <a:gd name="T46" fmla="+- 0 5155 3379"/>
                                <a:gd name="T47" fmla="*/ 5155 h 2177"/>
                                <a:gd name="T48" fmla="+- 0 1448 819"/>
                                <a:gd name="T49" fmla="*/ T48 w 1645"/>
                                <a:gd name="T50" fmla="+- 0 5155 3379"/>
                                <a:gd name="T51" fmla="*/ 5155 h 2177"/>
                                <a:gd name="T52" fmla="+- 0 1448 819"/>
                                <a:gd name="T53" fmla="*/ T52 w 1645"/>
                                <a:gd name="T54" fmla="+- 0 5003 3379"/>
                                <a:gd name="T55" fmla="*/ 5003 h 2177"/>
                                <a:gd name="T56" fmla="+- 0 1450 819"/>
                                <a:gd name="T57" fmla="*/ T56 w 1645"/>
                                <a:gd name="T58" fmla="+- 0 5002 3379"/>
                                <a:gd name="T59" fmla="*/ 5002 h 2177"/>
                                <a:gd name="T60" fmla="+- 0 1520 819"/>
                                <a:gd name="T61" fmla="*/ T60 w 1645"/>
                                <a:gd name="T62" fmla="+- 0 5002 3379"/>
                                <a:gd name="T63" fmla="*/ 5002 h 2177"/>
                                <a:gd name="T64" fmla="+- 0 1517 819"/>
                                <a:gd name="T65" fmla="*/ T64 w 1645"/>
                                <a:gd name="T66" fmla="+- 0 4997 3379"/>
                                <a:gd name="T67" fmla="*/ 4997 h 2177"/>
                                <a:gd name="T68" fmla="+- 0 1504 819"/>
                                <a:gd name="T69" fmla="*/ T68 w 1645"/>
                                <a:gd name="T70" fmla="+- 0 4983 3379"/>
                                <a:gd name="T71" fmla="*/ 4983 h 2177"/>
                                <a:gd name="T72" fmla="+- 0 1489 819"/>
                                <a:gd name="T73" fmla="*/ T72 w 1645"/>
                                <a:gd name="T74" fmla="+- 0 4975 3379"/>
                                <a:gd name="T75" fmla="*/ 4975 h 2177"/>
                                <a:gd name="T76" fmla="+- 0 1469 819"/>
                                <a:gd name="T77" fmla="*/ T76 w 1645"/>
                                <a:gd name="T78" fmla="+- 0 4970 3379"/>
                                <a:gd name="T79" fmla="*/ 4970 h 2177"/>
                                <a:gd name="T80" fmla="+- 0 1444 819"/>
                                <a:gd name="T81" fmla="*/ T80 w 1645"/>
                                <a:gd name="T82" fmla="+- 0 4968 3379"/>
                                <a:gd name="T83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625" y="1589"/>
                                  </a:moveTo>
                                  <a:lnTo>
                                    <a:pt x="604" y="1590"/>
                                  </a:lnTo>
                                  <a:lnTo>
                                    <a:pt x="586" y="1593"/>
                                  </a:lnTo>
                                  <a:lnTo>
                                    <a:pt x="591" y="1809"/>
                                  </a:lnTo>
                                  <a:lnTo>
                                    <a:pt x="608" y="1810"/>
                                  </a:lnTo>
                                  <a:lnTo>
                                    <a:pt x="634" y="1811"/>
                                  </a:lnTo>
                                  <a:lnTo>
                                    <a:pt x="656" y="1807"/>
                                  </a:lnTo>
                                  <a:lnTo>
                                    <a:pt x="674" y="1800"/>
                                  </a:lnTo>
                                  <a:lnTo>
                                    <a:pt x="688" y="1790"/>
                                  </a:lnTo>
                                  <a:lnTo>
                                    <a:pt x="697" y="1780"/>
                                  </a:lnTo>
                                  <a:lnTo>
                                    <a:pt x="700" y="1776"/>
                                  </a:lnTo>
                                  <a:lnTo>
                                    <a:pt x="631" y="1776"/>
                                  </a:lnTo>
                                  <a:lnTo>
                                    <a:pt x="629" y="1776"/>
                                  </a:lnTo>
                                  <a:lnTo>
                                    <a:pt x="629" y="1624"/>
                                  </a:lnTo>
                                  <a:lnTo>
                                    <a:pt x="631" y="1623"/>
                                  </a:lnTo>
                                  <a:lnTo>
                                    <a:pt x="701" y="1623"/>
                                  </a:lnTo>
                                  <a:lnTo>
                                    <a:pt x="698" y="1618"/>
                                  </a:lnTo>
                                  <a:lnTo>
                                    <a:pt x="685" y="1604"/>
                                  </a:lnTo>
                                  <a:lnTo>
                                    <a:pt x="670" y="1596"/>
                                  </a:lnTo>
                                  <a:lnTo>
                                    <a:pt x="650" y="1591"/>
                                  </a:lnTo>
                                  <a:lnTo>
                                    <a:pt x="625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25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520 819"/>
                                <a:gd name="T1" fmla="*/ T0 w 1645"/>
                                <a:gd name="T2" fmla="+- 0 5002 3379"/>
                                <a:gd name="T3" fmla="*/ 5002 h 2177"/>
                                <a:gd name="T4" fmla="+- 0 1453 819"/>
                                <a:gd name="T5" fmla="*/ T4 w 1645"/>
                                <a:gd name="T6" fmla="+- 0 5002 3379"/>
                                <a:gd name="T7" fmla="*/ 5002 h 2177"/>
                                <a:gd name="T8" fmla="+- 0 1469 819"/>
                                <a:gd name="T9" fmla="*/ T8 w 1645"/>
                                <a:gd name="T10" fmla="+- 0 5005 3379"/>
                                <a:gd name="T11" fmla="*/ 5005 h 2177"/>
                                <a:gd name="T12" fmla="+- 0 1480 819"/>
                                <a:gd name="T13" fmla="*/ T12 w 1645"/>
                                <a:gd name="T14" fmla="+- 0 5015 3379"/>
                                <a:gd name="T15" fmla="*/ 5015 h 2177"/>
                                <a:gd name="T16" fmla="+- 0 1488 819"/>
                                <a:gd name="T17" fmla="*/ T16 w 1645"/>
                                <a:gd name="T18" fmla="+- 0 5033 3379"/>
                                <a:gd name="T19" fmla="*/ 5033 h 2177"/>
                                <a:gd name="T20" fmla="+- 0 1492 819"/>
                                <a:gd name="T21" fmla="*/ T20 w 1645"/>
                                <a:gd name="T22" fmla="+- 0 5058 3379"/>
                                <a:gd name="T23" fmla="*/ 5058 h 2177"/>
                                <a:gd name="T24" fmla="+- 0 1493 819"/>
                                <a:gd name="T25" fmla="*/ T24 w 1645"/>
                                <a:gd name="T26" fmla="+- 0 5092 3379"/>
                                <a:gd name="T27" fmla="*/ 5092 h 2177"/>
                                <a:gd name="T28" fmla="+- 0 1488 819"/>
                                <a:gd name="T29" fmla="*/ T28 w 1645"/>
                                <a:gd name="T30" fmla="+- 0 5122 3379"/>
                                <a:gd name="T31" fmla="*/ 5122 h 2177"/>
                                <a:gd name="T32" fmla="+- 0 1480 819"/>
                                <a:gd name="T33" fmla="*/ T32 w 1645"/>
                                <a:gd name="T34" fmla="+- 0 5141 3379"/>
                                <a:gd name="T35" fmla="*/ 5141 h 2177"/>
                                <a:gd name="T36" fmla="+- 0 1469 819"/>
                                <a:gd name="T37" fmla="*/ T36 w 1645"/>
                                <a:gd name="T38" fmla="+- 0 5152 3379"/>
                                <a:gd name="T39" fmla="*/ 5152 h 2177"/>
                                <a:gd name="T40" fmla="+- 0 1455 819"/>
                                <a:gd name="T41" fmla="*/ T40 w 1645"/>
                                <a:gd name="T42" fmla="+- 0 5155 3379"/>
                                <a:gd name="T43" fmla="*/ 5155 h 2177"/>
                                <a:gd name="T44" fmla="+- 0 1519 819"/>
                                <a:gd name="T45" fmla="*/ T44 w 1645"/>
                                <a:gd name="T46" fmla="+- 0 5155 3379"/>
                                <a:gd name="T47" fmla="*/ 5155 h 2177"/>
                                <a:gd name="T48" fmla="+- 0 1536 819"/>
                                <a:gd name="T49" fmla="*/ T48 w 1645"/>
                                <a:gd name="T50" fmla="+- 0 5084 3379"/>
                                <a:gd name="T51" fmla="*/ 5084 h 2177"/>
                                <a:gd name="T52" fmla="+- 0 1537 819"/>
                                <a:gd name="T53" fmla="*/ T52 w 1645"/>
                                <a:gd name="T54" fmla="+- 0 5053 3379"/>
                                <a:gd name="T55" fmla="*/ 5053 h 2177"/>
                                <a:gd name="T56" fmla="+- 0 1533 819"/>
                                <a:gd name="T57" fmla="*/ T56 w 1645"/>
                                <a:gd name="T58" fmla="+- 0 5032 3379"/>
                                <a:gd name="T59" fmla="*/ 5032 h 2177"/>
                                <a:gd name="T60" fmla="+- 0 1527 819"/>
                                <a:gd name="T61" fmla="*/ T60 w 1645"/>
                                <a:gd name="T62" fmla="+- 0 5013 3379"/>
                                <a:gd name="T63" fmla="*/ 5013 h 2177"/>
                                <a:gd name="T64" fmla="+- 0 1520 819"/>
                                <a:gd name="T65" fmla="*/ T64 w 1645"/>
                                <a:gd name="T66" fmla="+- 0 5002 3379"/>
                                <a:gd name="T67" fmla="*/ 500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701" y="1623"/>
                                  </a:moveTo>
                                  <a:lnTo>
                                    <a:pt x="634" y="1623"/>
                                  </a:lnTo>
                                  <a:lnTo>
                                    <a:pt x="650" y="1626"/>
                                  </a:lnTo>
                                  <a:lnTo>
                                    <a:pt x="661" y="1636"/>
                                  </a:lnTo>
                                  <a:lnTo>
                                    <a:pt x="669" y="1654"/>
                                  </a:lnTo>
                                  <a:lnTo>
                                    <a:pt x="673" y="1679"/>
                                  </a:lnTo>
                                  <a:lnTo>
                                    <a:pt x="674" y="1713"/>
                                  </a:lnTo>
                                  <a:lnTo>
                                    <a:pt x="669" y="1743"/>
                                  </a:lnTo>
                                  <a:lnTo>
                                    <a:pt x="661" y="1762"/>
                                  </a:lnTo>
                                  <a:lnTo>
                                    <a:pt x="650" y="1773"/>
                                  </a:lnTo>
                                  <a:lnTo>
                                    <a:pt x="636" y="1776"/>
                                  </a:lnTo>
                                  <a:lnTo>
                                    <a:pt x="700" y="1776"/>
                                  </a:lnTo>
                                  <a:lnTo>
                                    <a:pt x="717" y="1705"/>
                                  </a:lnTo>
                                  <a:lnTo>
                                    <a:pt x="718" y="1674"/>
                                  </a:lnTo>
                                  <a:lnTo>
                                    <a:pt x="714" y="1653"/>
                                  </a:lnTo>
                                  <a:lnTo>
                                    <a:pt x="708" y="1634"/>
                                  </a:lnTo>
                                  <a:lnTo>
                                    <a:pt x="701" y="16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53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80 819"/>
                                <a:gd name="T1" fmla="*/ T0 w 1645"/>
                                <a:gd name="T2" fmla="+- 0 5138 3379"/>
                                <a:gd name="T3" fmla="*/ 5138 h 2177"/>
                                <a:gd name="T4" fmla="+- 0 1339 819"/>
                                <a:gd name="T5" fmla="*/ T4 w 1645"/>
                                <a:gd name="T6" fmla="+- 0 5138 3379"/>
                                <a:gd name="T7" fmla="*/ 5138 h 2177"/>
                                <a:gd name="T8" fmla="+- 0 1348 819"/>
                                <a:gd name="T9" fmla="*/ T8 w 1645"/>
                                <a:gd name="T10" fmla="+- 0 5189 3379"/>
                                <a:gd name="T11" fmla="*/ 5189 h 2177"/>
                                <a:gd name="T12" fmla="+- 0 1341 819"/>
                                <a:gd name="T13" fmla="*/ T12 w 1645"/>
                                <a:gd name="T14" fmla="+- 0 5205 3379"/>
                                <a:gd name="T15" fmla="*/ 5205 h 2177"/>
                                <a:gd name="T16" fmla="+- 0 1337 819"/>
                                <a:gd name="T17" fmla="*/ T16 w 1645"/>
                                <a:gd name="T18" fmla="+- 0 5229 3379"/>
                                <a:gd name="T19" fmla="*/ 5229 h 2177"/>
                                <a:gd name="T20" fmla="+- 0 1346 819"/>
                                <a:gd name="T21" fmla="*/ T20 w 1645"/>
                                <a:gd name="T22" fmla="+- 0 5248 3379"/>
                                <a:gd name="T23" fmla="*/ 5248 h 2177"/>
                                <a:gd name="T24" fmla="+- 0 1368 819"/>
                                <a:gd name="T25" fmla="*/ T24 w 1645"/>
                                <a:gd name="T26" fmla="+- 0 5255 3379"/>
                                <a:gd name="T27" fmla="*/ 5255 h 2177"/>
                                <a:gd name="T28" fmla="+- 0 1377 819"/>
                                <a:gd name="T29" fmla="*/ T28 w 1645"/>
                                <a:gd name="T30" fmla="+- 0 5255 3379"/>
                                <a:gd name="T31" fmla="*/ 5255 h 2177"/>
                                <a:gd name="T32" fmla="+- 0 1387 819"/>
                                <a:gd name="T33" fmla="*/ T32 w 1645"/>
                                <a:gd name="T34" fmla="+- 0 5254 3379"/>
                                <a:gd name="T35" fmla="*/ 5254 h 2177"/>
                                <a:gd name="T36" fmla="+- 0 1397 819"/>
                                <a:gd name="T37" fmla="*/ T36 w 1645"/>
                                <a:gd name="T38" fmla="+- 0 5247 3379"/>
                                <a:gd name="T39" fmla="*/ 5247 h 2177"/>
                                <a:gd name="T40" fmla="+- 0 1392 819"/>
                                <a:gd name="T41" fmla="*/ T40 w 1645"/>
                                <a:gd name="T42" fmla="+- 0 5228 3379"/>
                                <a:gd name="T43" fmla="*/ 5228 h 2177"/>
                                <a:gd name="T44" fmla="+- 0 1372 819"/>
                                <a:gd name="T45" fmla="*/ T44 w 1645"/>
                                <a:gd name="T46" fmla="+- 0 5228 3379"/>
                                <a:gd name="T47" fmla="*/ 5228 h 2177"/>
                                <a:gd name="T48" fmla="+- 0 1366 819"/>
                                <a:gd name="T49" fmla="*/ T48 w 1645"/>
                                <a:gd name="T50" fmla="+- 0 5222 3379"/>
                                <a:gd name="T51" fmla="*/ 5222 h 2177"/>
                                <a:gd name="T52" fmla="+- 0 1366 819"/>
                                <a:gd name="T53" fmla="*/ T52 w 1645"/>
                                <a:gd name="T54" fmla="+- 0 5206 3379"/>
                                <a:gd name="T55" fmla="*/ 5206 h 2177"/>
                                <a:gd name="T56" fmla="+- 0 1370 819"/>
                                <a:gd name="T57" fmla="*/ T56 w 1645"/>
                                <a:gd name="T58" fmla="+- 0 5196 3379"/>
                                <a:gd name="T59" fmla="*/ 5196 h 2177"/>
                                <a:gd name="T60" fmla="+- 0 1375 819"/>
                                <a:gd name="T61" fmla="*/ T60 w 1645"/>
                                <a:gd name="T62" fmla="+- 0 5189 3379"/>
                                <a:gd name="T63" fmla="*/ 5189 h 2177"/>
                                <a:gd name="T64" fmla="+- 0 1390 819"/>
                                <a:gd name="T65" fmla="*/ T64 w 1645"/>
                                <a:gd name="T66" fmla="+- 0 5189 3379"/>
                                <a:gd name="T67" fmla="*/ 5189 h 2177"/>
                                <a:gd name="T68" fmla="+- 0 1380 819"/>
                                <a:gd name="T69" fmla="*/ T68 w 1645"/>
                                <a:gd name="T70" fmla="+- 0 5138 3379"/>
                                <a:gd name="T71" fmla="*/ 513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61" y="1759"/>
                                  </a:moveTo>
                                  <a:lnTo>
                                    <a:pt x="520" y="1759"/>
                                  </a:lnTo>
                                  <a:lnTo>
                                    <a:pt x="529" y="1810"/>
                                  </a:lnTo>
                                  <a:lnTo>
                                    <a:pt x="522" y="1826"/>
                                  </a:lnTo>
                                  <a:lnTo>
                                    <a:pt x="518" y="1850"/>
                                  </a:lnTo>
                                  <a:lnTo>
                                    <a:pt x="527" y="1869"/>
                                  </a:lnTo>
                                  <a:lnTo>
                                    <a:pt x="549" y="1876"/>
                                  </a:lnTo>
                                  <a:lnTo>
                                    <a:pt x="558" y="1876"/>
                                  </a:lnTo>
                                  <a:lnTo>
                                    <a:pt x="568" y="1875"/>
                                  </a:lnTo>
                                  <a:lnTo>
                                    <a:pt x="578" y="1868"/>
                                  </a:lnTo>
                                  <a:lnTo>
                                    <a:pt x="573" y="1849"/>
                                  </a:lnTo>
                                  <a:lnTo>
                                    <a:pt x="553" y="1849"/>
                                  </a:lnTo>
                                  <a:lnTo>
                                    <a:pt x="547" y="1843"/>
                                  </a:lnTo>
                                  <a:lnTo>
                                    <a:pt x="547" y="1827"/>
                                  </a:lnTo>
                                  <a:lnTo>
                                    <a:pt x="551" y="1817"/>
                                  </a:lnTo>
                                  <a:lnTo>
                                    <a:pt x="556" y="1810"/>
                                  </a:lnTo>
                                  <a:lnTo>
                                    <a:pt x="571" y="1810"/>
                                  </a:lnTo>
                                  <a:lnTo>
                                    <a:pt x="561" y="17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54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92 819"/>
                                <a:gd name="T1" fmla="*/ T0 w 1645"/>
                                <a:gd name="T2" fmla="+- 0 5226 3379"/>
                                <a:gd name="T3" fmla="*/ 5226 h 2177"/>
                                <a:gd name="T4" fmla="+- 0 1388 819"/>
                                <a:gd name="T5" fmla="*/ T4 w 1645"/>
                                <a:gd name="T6" fmla="+- 0 5227 3379"/>
                                <a:gd name="T7" fmla="*/ 5227 h 2177"/>
                                <a:gd name="T8" fmla="+- 0 1384 819"/>
                                <a:gd name="T9" fmla="*/ T8 w 1645"/>
                                <a:gd name="T10" fmla="+- 0 5228 3379"/>
                                <a:gd name="T11" fmla="*/ 5228 h 2177"/>
                                <a:gd name="T12" fmla="+- 0 1392 819"/>
                                <a:gd name="T13" fmla="*/ T12 w 1645"/>
                                <a:gd name="T14" fmla="+- 0 5228 3379"/>
                                <a:gd name="T15" fmla="*/ 5228 h 2177"/>
                                <a:gd name="T16" fmla="+- 0 1392 819"/>
                                <a:gd name="T17" fmla="*/ T16 w 1645"/>
                                <a:gd name="T18" fmla="+- 0 5226 3379"/>
                                <a:gd name="T19" fmla="*/ 5226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73" y="1847"/>
                                  </a:moveTo>
                                  <a:lnTo>
                                    <a:pt x="569" y="1848"/>
                                  </a:lnTo>
                                  <a:lnTo>
                                    <a:pt x="565" y="1849"/>
                                  </a:lnTo>
                                  <a:lnTo>
                                    <a:pt x="573" y="1849"/>
                                  </a:lnTo>
                                  <a:lnTo>
                                    <a:pt x="573" y="18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55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47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1296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1249 819"/>
                                <a:gd name="T9" fmla="*/ T8 w 1645"/>
                                <a:gd name="T10" fmla="+- 0 5189 3379"/>
                                <a:gd name="T11" fmla="*/ 5189 h 2177"/>
                                <a:gd name="T12" fmla="+- 0 1290 819"/>
                                <a:gd name="T13" fmla="*/ T12 w 1645"/>
                                <a:gd name="T14" fmla="+- 0 5189 3379"/>
                                <a:gd name="T15" fmla="*/ 5189 h 2177"/>
                                <a:gd name="T16" fmla="+- 0 1300 819"/>
                                <a:gd name="T17" fmla="*/ T16 w 1645"/>
                                <a:gd name="T18" fmla="+- 0 5138 3379"/>
                                <a:gd name="T19" fmla="*/ 5138 h 2177"/>
                                <a:gd name="T20" fmla="+- 0 1380 819"/>
                                <a:gd name="T21" fmla="*/ T20 w 1645"/>
                                <a:gd name="T22" fmla="+- 0 5138 3379"/>
                                <a:gd name="T23" fmla="*/ 5138 h 2177"/>
                                <a:gd name="T24" fmla="+- 0 1374 819"/>
                                <a:gd name="T25" fmla="*/ T24 w 1645"/>
                                <a:gd name="T26" fmla="+- 0 5105 3379"/>
                                <a:gd name="T27" fmla="*/ 5105 h 2177"/>
                                <a:gd name="T28" fmla="+- 0 1304 819"/>
                                <a:gd name="T29" fmla="*/ T28 w 1645"/>
                                <a:gd name="T30" fmla="+- 0 5105 3379"/>
                                <a:gd name="T31" fmla="*/ 5105 h 2177"/>
                                <a:gd name="T32" fmla="+- 0 1314 819"/>
                                <a:gd name="T33" fmla="*/ T32 w 1645"/>
                                <a:gd name="T34" fmla="+- 0 5050 3379"/>
                                <a:gd name="T35" fmla="*/ 5050 h 2177"/>
                                <a:gd name="T36" fmla="+- 0 1317 819"/>
                                <a:gd name="T37" fmla="*/ T36 w 1645"/>
                                <a:gd name="T38" fmla="+- 0 5030 3379"/>
                                <a:gd name="T39" fmla="*/ 5030 h 2177"/>
                                <a:gd name="T40" fmla="+- 0 1320 819"/>
                                <a:gd name="T41" fmla="*/ T40 w 1645"/>
                                <a:gd name="T42" fmla="+- 0 5009 3379"/>
                                <a:gd name="T43" fmla="*/ 5009 h 2177"/>
                                <a:gd name="T44" fmla="+- 0 1355 819"/>
                                <a:gd name="T45" fmla="*/ T44 w 1645"/>
                                <a:gd name="T46" fmla="+- 0 5009 3379"/>
                                <a:gd name="T47" fmla="*/ 5009 h 2177"/>
                                <a:gd name="T48" fmla="+- 0 1347 819"/>
                                <a:gd name="T49" fmla="*/ T48 w 1645"/>
                                <a:gd name="T50" fmla="+- 0 4969 3379"/>
                                <a:gd name="T51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28" y="1590"/>
                                  </a:moveTo>
                                  <a:lnTo>
                                    <a:pt x="477" y="1590"/>
                                  </a:lnTo>
                                  <a:lnTo>
                                    <a:pt x="430" y="1810"/>
                                  </a:lnTo>
                                  <a:lnTo>
                                    <a:pt x="471" y="1810"/>
                                  </a:lnTo>
                                  <a:lnTo>
                                    <a:pt x="481" y="1759"/>
                                  </a:lnTo>
                                  <a:lnTo>
                                    <a:pt x="561" y="1759"/>
                                  </a:lnTo>
                                  <a:lnTo>
                                    <a:pt x="555" y="1726"/>
                                  </a:lnTo>
                                  <a:lnTo>
                                    <a:pt x="485" y="1726"/>
                                  </a:lnTo>
                                  <a:lnTo>
                                    <a:pt x="495" y="1671"/>
                                  </a:lnTo>
                                  <a:lnTo>
                                    <a:pt x="498" y="1651"/>
                                  </a:lnTo>
                                  <a:lnTo>
                                    <a:pt x="501" y="1630"/>
                                  </a:lnTo>
                                  <a:lnTo>
                                    <a:pt x="536" y="1630"/>
                                  </a:lnTo>
                                  <a:lnTo>
                                    <a:pt x="528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56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355 819"/>
                                <a:gd name="T1" fmla="*/ T0 w 1645"/>
                                <a:gd name="T2" fmla="+- 0 5009 3379"/>
                                <a:gd name="T3" fmla="*/ 5009 h 2177"/>
                                <a:gd name="T4" fmla="+- 0 1320 819"/>
                                <a:gd name="T5" fmla="*/ T4 w 1645"/>
                                <a:gd name="T6" fmla="+- 0 5009 3379"/>
                                <a:gd name="T7" fmla="*/ 5009 h 2177"/>
                                <a:gd name="T8" fmla="+- 0 1322 819"/>
                                <a:gd name="T9" fmla="*/ T8 w 1645"/>
                                <a:gd name="T10" fmla="+- 0 5019 3379"/>
                                <a:gd name="T11" fmla="*/ 5019 h 2177"/>
                                <a:gd name="T12" fmla="+- 0 1328 819"/>
                                <a:gd name="T13" fmla="*/ T12 w 1645"/>
                                <a:gd name="T14" fmla="+- 0 5059 3379"/>
                                <a:gd name="T15" fmla="*/ 5059 h 2177"/>
                                <a:gd name="T16" fmla="+- 0 1335 819"/>
                                <a:gd name="T17" fmla="*/ T16 w 1645"/>
                                <a:gd name="T18" fmla="+- 0 5105 3379"/>
                                <a:gd name="T19" fmla="*/ 5105 h 2177"/>
                                <a:gd name="T20" fmla="+- 0 1374 819"/>
                                <a:gd name="T21" fmla="*/ T20 w 1645"/>
                                <a:gd name="T22" fmla="+- 0 5105 3379"/>
                                <a:gd name="T23" fmla="*/ 5105 h 2177"/>
                                <a:gd name="T24" fmla="+- 0 1355 819"/>
                                <a:gd name="T25" fmla="*/ T24 w 1645"/>
                                <a:gd name="T26" fmla="+- 0 5009 3379"/>
                                <a:gd name="T27" fmla="*/ 500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36" y="1630"/>
                                  </a:moveTo>
                                  <a:lnTo>
                                    <a:pt x="501" y="1630"/>
                                  </a:lnTo>
                                  <a:lnTo>
                                    <a:pt x="503" y="1640"/>
                                  </a:lnTo>
                                  <a:lnTo>
                                    <a:pt x="509" y="1680"/>
                                  </a:lnTo>
                                  <a:lnTo>
                                    <a:pt x="516" y="1726"/>
                                  </a:lnTo>
                                  <a:lnTo>
                                    <a:pt x="555" y="1726"/>
                                  </a:lnTo>
                                  <a:lnTo>
                                    <a:pt x="536" y="16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57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241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1130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1130 819"/>
                                <a:gd name="T9" fmla="*/ T8 w 1645"/>
                                <a:gd name="T10" fmla="+- 0 5006 3379"/>
                                <a:gd name="T11" fmla="*/ 5006 h 2177"/>
                                <a:gd name="T12" fmla="+- 0 1193 819"/>
                                <a:gd name="T13" fmla="*/ T12 w 1645"/>
                                <a:gd name="T14" fmla="+- 0 5006 3379"/>
                                <a:gd name="T15" fmla="*/ 5006 h 2177"/>
                                <a:gd name="T16" fmla="+- 0 1193 819"/>
                                <a:gd name="T17" fmla="*/ T16 w 1645"/>
                                <a:gd name="T18" fmla="+- 0 5007 3379"/>
                                <a:gd name="T19" fmla="*/ 5007 h 2177"/>
                                <a:gd name="T20" fmla="+- 0 1124 819"/>
                                <a:gd name="T21" fmla="*/ T20 w 1645"/>
                                <a:gd name="T22" fmla="+- 0 5163 3379"/>
                                <a:gd name="T23" fmla="*/ 5163 h 2177"/>
                                <a:gd name="T24" fmla="+- 0 1124 819"/>
                                <a:gd name="T25" fmla="*/ T24 w 1645"/>
                                <a:gd name="T26" fmla="+- 0 5189 3379"/>
                                <a:gd name="T27" fmla="*/ 5189 h 2177"/>
                                <a:gd name="T28" fmla="+- 0 1241 819"/>
                                <a:gd name="T29" fmla="*/ T28 w 1645"/>
                                <a:gd name="T30" fmla="+- 0 5189 3379"/>
                                <a:gd name="T31" fmla="*/ 5189 h 2177"/>
                                <a:gd name="T32" fmla="+- 0 1241 819"/>
                                <a:gd name="T33" fmla="*/ T32 w 1645"/>
                                <a:gd name="T34" fmla="+- 0 5151 3379"/>
                                <a:gd name="T35" fmla="*/ 5151 h 2177"/>
                                <a:gd name="T36" fmla="+- 0 1175 819"/>
                                <a:gd name="T37" fmla="*/ T36 w 1645"/>
                                <a:gd name="T38" fmla="+- 0 5151 3379"/>
                                <a:gd name="T39" fmla="*/ 5151 h 2177"/>
                                <a:gd name="T40" fmla="+- 0 1175 819"/>
                                <a:gd name="T41" fmla="*/ T40 w 1645"/>
                                <a:gd name="T42" fmla="+- 0 5150 3379"/>
                                <a:gd name="T43" fmla="*/ 5150 h 2177"/>
                                <a:gd name="T44" fmla="+- 0 1241 819"/>
                                <a:gd name="T45" fmla="*/ T44 w 1645"/>
                                <a:gd name="T46" fmla="+- 0 5001 3379"/>
                                <a:gd name="T47" fmla="*/ 5001 h 2177"/>
                                <a:gd name="T48" fmla="+- 0 1241 819"/>
                                <a:gd name="T49" fmla="*/ T48 w 1645"/>
                                <a:gd name="T50" fmla="+- 0 4969 3379"/>
                                <a:gd name="T51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422" y="1590"/>
                                  </a:moveTo>
                                  <a:lnTo>
                                    <a:pt x="311" y="1590"/>
                                  </a:lnTo>
                                  <a:lnTo>
                                    <a:pt x="311" y="1627"/>
                                  </a:lnTo>
                                  <a:lnTo>
                                    <a:pt x="374" y="1627"/>
                                  </a:lnTo>
                                  <a:lnTo>
                                    <a:pt x="374" y="1628"/>
                                  </a:lnTo>
                                  <a:lnTo>
                                    <a:pt x="305" y="1784"/>
                                  </a:lnTo>
                                  <a:lnTo>
                                    <a:pt x="305" y="1810"/>
                                  </a:lnTo>
                                  <a:lnTo>
                                    <a:pt x="422" y="1810"/>
                                  </a:lnTo>
                                  <a:lnTo>
                                    <a:pt x="422" y="1772"/>
                                  </a:lnTo>
                                  <a:lnTo>
                                    <a:pt x="356" y="1772"/>
                                  </a:lnTo>
                                  <a:lnTo>
                                    <a:pt x="356" y="1771"/>
                                  </a:lnTo>
                                  <a:lnTo>
                                    <a:pt x="422" y="1622"/>
                                  </a:lnTo>
                                  <a:lnTo>
                                    <a:pt x="422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58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026 819"/>
                                <a:gd name="T1" fmla="*/ T0 w 1645"/>
                                <a:gd name="T2" fmla="+- 0 4968 3379"/>
                                <a:gd name="T3" fmla="*/ 4968 h 2177"/>
                                <a:gd name="T4" fmla="+- 0 1005 819"/>
                                <a:gd name="T5" fmla="*/ T4 w 1645"/>
                                <a:gd name="T6" fmla="+- 0 4970 3379"/>
                                <a:gd name="T7" fmla="*/ 4970 h 2177"/>
                                <a:gd name="T8" fmla="+- 0 986 819"/>
                                <a:gd name="T9" fmla="*/ T8 w 1645"/>
                                <a:gd name="T10" fmla="+- 0 4972 3379"/>
                                <a:gd name="T11" fmla="*/ 4972 h 2177"/>
                                <a:gd name="T12" fmla="+- 0 986 819"/>
                                <a:gd name="T13" fmla="*/ T12 w 1645"/>
                                <a:gd name="T14" fmla="+- 0 5189 3379"/>
                                <a:gd name="T15" fmla="*/ 5189 h 2177"/>
                                <a:gd name="T16" fmla="+- 0 1029 819"/>
                                <a:gd name="T17" fmla="*/ T16 w 1645"/>
                                <a:gd name="T18" fmla="+- 0 5189 3379"/>
                                <a:gd name="T19" fmla="*/ 5189 h 2177"/>
                                <a:gd name="T20" fmla="+- 0 1029 819"/>
                                <a:gd name="T21" fmla="*/ T20 w 1645"/>
                                <a:gd name="T22" fmla="+- 0 5101 3379"/>
                                <a:gd name="T23" fmla="*/ 5101 h 2177"/>
                                <a:gd name="T24" fmla="+- 0 1092 819"/>
                                <a:gd name="T25" fmla="*/ T24 w 1645"/>
                                <a:gd name="T26" fmla="+- 0 5101 3379"/>
                                <a:gd name="T27" fmla="*/ 5101 h 2177"/>
                                <a:gd name="T28" fmla="+- 0 1090 819"/>
                                <a:gd name="T29" fmla="*/ T28 w 1645"/>
                                <a:gd name="T30" fmla="+- 0 5096 3379"/>
                                <a:gd name="T31" fmla="*/ 5096 h 2177"/>
                                <a:gd name="T32" fmla="+- 0 1075 819"/>
                                <a:gd name="T33" fmla="*/ T32 w 1645"/>
                                <a:gd name="T34" fmla="+- 0 5085 3379"/>
                                <a:gd name="T35" fmla="*/ 5085 h 2177"/>
                                <a:gd name="T36" fmla="+- 0 1088 819"/>
                                <a:gd name="T37" fmla="*/ T36 w 1645"/>
                                <a:gd name="T38" fmla="+- 0 5076 3379"/>
                                <a:gd name="T39" fmla="*/ 5076 h 2177"/>
                                <a:gd name="T40" fmla="+- 0 1095 819"/>
                                <a:gd name="T41" fmla="*/ T40 w 1645"/>
                                <a:gd name="T42" fmla="+- 0 5068 3379"/>
                                <a:gd name="T43" fmla="*/ 5068 h 2177"/>
                                <a:gd name="T44" fmla="+- 0 1029 819"/>
                                <a:gd name="T45" fmla="*/ T44 w 1645"/>
                                <a:gd name="T46" fmla="+- 0 5068 3379"/>
                                <a:gd name="T47" fmla="*/ 5068 h 2177"/>
                                <a:gd name="T48" fmla="+- 0 1029 819"/>
                                <a:gd name="T49" fmla="*/ T48 w 1645"/>
                                <a:gd name="T50" fmla="+- 0 5003 3379"/>
                                <a:gd name="T51" fmla="*/ 5003 h 2177"/>
                                <a:gd name="T52" fmla="+- 0 1031 819"/>
                                <a:gd name="T53" fmla="*/ T52 w 1645"/>
                                <a:gd name="T54" fmla="+- 0 5002 3379"/>
                                <a:gd name="T55" fmla="*/ 5002 h 2177"/>
                                <a:gd name="T56" fmla="+- 0 1035 819"/>
                                <a:gd name="T57" fmla="*/ T56 w 1645"/>
                                <a:gd name="T58" fmla="+- 0 5001 3379"/>
                                <a:gd name="T59" fmla="*/ 5001 h 2177"/>
                                <a:gd name="T60" fmla="+- 0 1103 819"/>
                                <a:gd name="T61" fmla="*/ T60 w 1645"/>
                                <a:gd name="T62" fmla="+- 0 5001 3379"/>
                                <a:gd name="T63" fmla="*/ 5001 h 2177"/>
                                <a:gd name="T64" fmla="+- 0 1101 819"/>
                                <a:gd name="T65" fmla="*/ T64 w 1645"/>
                                <a:gd name="T66" fmla="+- 0 4998 3379"/>
                                <a:gd name="T67" fmla="*/ 4998 h 2177"/>
                                <a:gd name="T68" fmla="+- 0 1086 819"/>
                                <a:gd name="T69" fmla="*/ T68 w 1645"/>
                                <a:gd name="T70" fmla="+- 0 4980 3379"/>
                                <a:gd name="T71" fmla="*/ 4980 h 2177"/>
                                <a:gd name="T72" fmla="+- 0 1070 819"/>
                                <a:gd name="T73" fmla="*/ T72 w 1645"/>
                                <a:gd name="T74" fmla="+- 0 4973 3379"/>
                                <a:gd name="T75" fmla="*/ 4973 h 2177"/>
                                <a:gd name="T76" fmla="+- 0 1050 819"/>
                                <a:gd name="T77" fmla="*/ T76 w 1645"/>
                                <a:gd name="T78" fmla="+- 0 4969 3379"/>
                                <a:gd name="T79" fmla="*/ 4969 h 2177"/>
                                <a:gd name="T80" fmla="+- 0 1026 819"/>
                                <a:gd name="T81" fmla="*/ T80 w 1645"/>
                                <a:gd name="T82" fmla="+- 0 4968 3379"/>
                                <a:gd name="T83" fmla="*/ 4968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207" y="1589"/>
                                  </a:moveTo>
                                  <a:lnTo>
                                    <a:pt x="186" y="1591"/>
                                  </a:lnTo>
                                  <a:lnTo>
                                    <a:pt x="167" y="1593"/>
                                  </a:lnTo>
                                  <a:lnTo>
                                    <a:pt x="167" y="1810"/>
                                  </a:lnTo>
                                  <a:lnTo>
                                    <a:pt x="210" y="1810"/>
                                  </a:lnTo>
                                  <a:lnTo>
                                    <a:pt x="210" y="1722"/>
                                  </a:lnTo>
                                  <a:lnTo>
                                    <a:pt x="273" y="1722"/>
                                  </a:lnTo>
                                  <a:lnTo>
                                    <a:pt x="271" y="1717"/>
                                  </a:lnTo>
                                  <a:lnTo>
                                    <a:pt x="256" y="1706"/>
                                  </a:lnTo>
                                  <a:lnTo>
                                    <a:pt x="269" y="1697"/>
                                  </a:lnTo>
                                  <a:lnTo>
                                    <a:pt x="276" y="1689"/>
                                  </a:lnTo>
                                  <a:lnTo>
                                    <a:pt x="210" y="1689"/>
                                  </a:lnTo>
                                  <a:lnTo>
                                    <a:pt x="210" y="1624"/>
                                  </a:lnTo>
                                  <a:lnTo>
                                    <a:pt x="212" y="1623"/>
                                  </a:lnTo>
                                  <a:lnTo>
                                    <a:pt x="216" y="1622"/>
                                  </a:lnTo>
                                  <a:lnTo>
                                    <a:pt x="284" y="1622"/>
                                  </a:lnTo>
                                  <a:lnTo>
                                    <a:pt x="282" y="1619"/>
                                  </a:lnTo>
                                  <a:lnTo>
                                    <a:pt x="267" y="1601"/>
                                  </a:lnTo>
                                  <a:lnTo>
                                    <a:pt x="251" y="1594"/>
                                  </a:lnTo>
                                  <a:lnTo>
                                    <a:pt x="231" y="1590"/>
                                  </a:lnTo>
                                  <a:lnTo>
                                    <a:pt x="207" y="15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59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092 819"/>
                                <a:gd name="T1" fmla="*/ T0 w 1645"/>
                                <a:gd name="T2" fmla="+- 0 5101 3379"/>
                                <a:gd name="T3" fmla="*/ 5101 h 2177"/>
                                <a:gd name="T4" fmla="+- 0 1029 819"/>
                                <a:gd name="T5" fmla="*/ T4 w 1645"/>
                                <a:gd name="T6" fmla="+- 0 5101 3379"/>
                                <a:gd name="T7" fmla="*/ 5101 h 2177"/>
                                <a:gd name="T8" fmla="+- 0 1047 819"/>
                                <a:gd name="T9" fmla="*/ T8 w 1645"/>
                                <a:gd name="T10" fmla="+- 0 5105 3379"/>
                                <a:gd name="T11" fmla="*/ 5105 h 2177"/>
                                <a:gd name="T12" fmla="+- 0 1056 819"/>
                                <a:gd name="T13" fmla="*/ T12 w 1645"/>
                                <a:gd name="T14" fmla="+- 0 5120 3379"/>
                                <a:gd name="T15" fmla="*/ 5120 h 2177"/>
                                <a:gd name="T16" fmla="+- 0 1063 819"/>
                                <a:gd name="T17" fmla="*/ T16 w 1645"/>
                                <a:gd name="T18" fmla="+- 0 5154 3379"/>
                                <a:gd name="T19" fmla="*/ 5154 h 2177"/>
                                <a:gd name="T20" fmla="+- 0 1067 819"/>
                                <a:gd name="T21" fmla="*/ T20 w 1645"/>
                                <a:gd name="T22" fmla="+- 0 5176 3379"/>
                                <a:gd name="T23" fmla="*/ 5176 h 2177"/>
                                <a:gd name="T24" fmla="+- 0 1071 819"/>
                                <a:gd name="T25" fmla="*/ T24 w 1645"/>
                                <a:gd name="T26" fmla="+- 0 5189 3379"/>
                                <a:gd name="T27" fmla="*/ 5189 h 2177"/>
                                <a:gd name="T28" fmla="+- 0 1113 819"/>
                                <a:gd name="T29" fmla="*/ T28 w 1645"/>
                                <a:gd name="T30" fmla="+- 0 5181 3379"/>
                                <a:gd name="T31" fmla="*/ 5181 h 2177"/>
                                <a:gd name="T32" fmla="+- 0 1109 819"/>
                                <a:gd name="T33" fmla="*/ T32 w 1645"/>
                                <a:gd name="T34" fmla="+- 0 5165 3379"/>
                                <a:gd name="T35" fmla="*/ 5165 h 2177"/>
                                <a:gd name="T36" fmla="+- 0 1104 819"/>
                                <a:gd name="T37" fmla="*/ T36 w 1645"/>
                                <a:gd name="T38" fmla="+- 0 5143 3379"/>
                                <a:gd name="T39" fmla="*/ 5143 h 2177"/>
                                <a:gd name="T40" fmla="+- 0 1099 819"/>
                                <a:gd name="T41" fmla="*/ T40 w 1645"/>
                                <a:gd name="T42" fmla="+- 0 5115 3379"/>
                                <a:gd name="T43" fmla="*/ 5115 h 2177"/>
                                <a:gd name="T44" fmla="+- 0 1092 819"/>
                                <a:gd name="T45" fmla="*/ T44 w 1645"/>
                                <a:gd name="T46" fmla="+- 0 5101 3379"/>
                                <a:gd name="T47" fmla="*/ 510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273" y="1722"/>
                                  </a:moveTo>
                                  <a:lnTo>
                                    <a:pt x="210" y="1722"/>
                                  </a:lnTo>
                                  <a:lnTo>
                                    <a:pt x="228" y="1726"/>
                                  </a:lnTo>
                                  <a:lnTo>
                                    <a:pt x="237" y="1741"/>
                                  </a:lnTo>
                                  <a:lnTo>
                                    <a:pt x="244" y="1775"/>
                                  </a:lnTo>
                                  <a:lnTo>
                                    <a:pt x="248" y="1797"/>
                                  </a:lnTo>
                                  <a:lnTo>
                                    <a:pt x="252" y="1810"/>
                                  </a:lnTo>
                                  <a:lnTo>
                                    <a:pt x="294" y="1802"/>
                                  </a:lnTo>
                                  <a:lnTo>
                                    <a:pt x="290" y="1786"/>
                                  </a:lnTo>
                                  <a:lnTo>
                                    <a:pt x="285" y="1764"/>
                                  </a:lnTo>
                                  <a:lnTo>
                                    <a:pt x="280" y="1736"/>
                                  </a:lnTo>
                                  <a:lnTo>
                                    <a:pt x="273" y="17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60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1103 819"/>
                                <a:gd name="T1" fmla="*/ T0 w 1645"/>
                                <a:gd name="T2" fmla="+- 0 5001 3379"/>
                                <a:gd name="T3" fmla="*/ 5001 h 2177"/>
                                <a:gd name="T4" fmla="+- 0 1035 819"/>
                                <a:gd name="T5" fmla="*/ T4 w 1645"/>
                                <a:gd name="T6" fmla="+- 0 5001 3379"/>
                                <a:gd name="T7" fmla="*/ 5001 h 2177"/>
                                <a:gd name="T8" fmla="+- 0 1047 819"/>
                                <a:gd name="T9" fmla="*/ T8 w 1645"/>
                                <a:gd name="T10" fmla="+- 0 5002 3379"/>
                                <a:gd name="T11" fmla="*/ 5002 h 2177"/>
                                <a:gd name="T12" fmla="+- 0 1061 819"/>
                                <a:gd name="T13" fmla="*/ T12 w 1645"/>
                                <a:gd name="T14" fmla="+- 0 5015 3379"/>
                                <a:gd name="T15" fmla="*/ 5015 h 2177"/>
                                <a:gd name="T16" fmla="+- 0 1065 819"/>
                                <a:gd name="T17" fmla="*/ T16 w 1645"/>
                                <a:gd name="T18" fmla="+- 0 5040 3379"/>
                                <a:gd name="T19" fmla="*/ 5040 h 2177"/>
                                <a:gd name="T20" fmla="+- 0 1056 819"/>
                                <a:gd name="T21" fmla="*/ T20 w 1645"/>
                                <a:gd name="T22" fmla="+- 0 5060 3379"/>
                                <a:gd name="T23" fmla="*/ 5060 h 2177"/>
                                <a:gd name="T24" fmla="+- 0 1037 819"/>
                                <a:gd name="T25" fmla="*/ T24 w 1645"/>
                                <a:gd name="T26" fmla="+- 0 5068 3379"/>
                                <a:gd name="T27" fmla="*/ 5068 h 2177"/>
                                <a:gd name="T28" fmla="+- 0 1095 819"/>
                                <a:gd name="T29" fmla="*/ T28 w 1645"/>
                                <a:gd name="T30" fmla="+- 0 5068 3379"/>
                                <a:gd name="T31" fmla="*/ 5068 h 2177"/>
                                <a:gd name="T32" fmla="+- 0 1100 819"/>
                                <a:gd name="T33" fmla="*/ T32 w 1645"/>
                                <a:gd name="T34" fmla="+- 0 5062 3379"/>
                                <a:gd name="T35" fmla="*/ 5062 h 2177"/>
                                <a:gd name="T36" fmla="+- 0 1106 819"/>
                                <a:gd name="T37" fmla="*/ T36 w 1645"/>
                                <a:gd name="T38" fmla="+- 0 5042 3379"/>
                                <a:gd name="T39" fmla="*/ 5042 h 2177"/>
                                <a:gd name="T40" fmla="+- 0 1108 819"/>
                                <a:gd name="T41" fmla="*/ T40 w 1645"/>
                                <a:gd name="T42" fmla="+- 0 5016 3379"/>
                                <a:gd name="T43" fmla="*/ 5016 h 2177"/>
                                <a:gd name="T44" fmla="+- 0 1103 819"/>
                                <a:gd name="T45" fmla="*/ T44 w 1645"/>
                                <a:gd name="T46" fmla="+- 0 5001 3379"/>
                                <a:gd name="T47" fmla="*/ 500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284" y="1622"/>
                                  </a:moveTo>
                                  <a:lnTo>
                                    <a:pt x="216" y="1622"/>
                                  </a:lnTo>
                                  <a:lnTo>
                                    <a:pt x="228" y="1623"/>
                                  </a:lnTo>
                                  <a:lnTo>
                                    <a:pt x="242" y="1636"/>
                                  </a:lnTo>
                                  <a:lnTo>
                                    <a:pt x="246" y="1661"/>
                                  </a:lnTo>
                                  <a:lnTo>
                                    <a:pt x="237" y="1681"/>
                                  </a:lnTo>
                                  <a:lnTo>
                                    <a:pt x="218" y="1689"/>
                                  </a:lnTo>
                                  <a:lnTo>
                                    <a:pt x="276" y="1689"/>
                                  </a:lnTo>
                                  <a:lnTo>
                                    <a:pt x="281" y="1683"/>
                                  </a:lnTo>
                                  <a:lnTo>
                                    <a:pt x="287" y="1663"/>
                                  </a:lnTo>
                                  <a:lnTo>
                                    <a:pt x="289" y="1637"/>
                                  </a:lnTo>
                                  <a:lnTo>
                                    <a:pt x="284" y="16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61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873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831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831 819"/>
                                <a:gd name="T9" fmla="*/ T8 w 1645"/>
                                <a:gd name="T10" fmla="+- 0 5123 3379"/>
                                <a:gd name="T11" fmla="*/ 5123 h 2177"/>
                                <a:gd name="T12" fmla="+- 0 858 819"/>
                                <a:gd name="T13" fmla="*/ T12 w 1645"/>
                                <a:gd name="T14" fmla="+- 0 5180 3379"/>
                                <a:gd name="T15" fmla="*/ 5180 h 2177"/>
                                <a:gd name="T16" fmla="+- 0 903 819"/>
                                <a:gd name="T17" fmla="*/ T16 w 1645"/>
                                <a:gd name="T18" fmla="+- 0 5191 3379"/>
                                <a:gd name="T19" fmla="*/ 5191 h 2177"/>
                                <a:gd name="T20" fmla="+- 0 923 819"/>
                                <a:gd name="T21" fmla="*/ T20 w 1645"/>
                                <a:gd name="T22" fmla="+- 0 5185 3379"/>
                                <a:gd name="T23" fmla="*/ 5185 h 2177"/>
                                <a:gd name="T24" fmla="+- 0 938 819"/>
                                <a:gd name="T25" fmla="*/ T24 w 1645"/>
                                <a:gd name="T26" fmla="+- 0 5174 3379"/>
                                <a:gd name="T27" fmla="*/ 5174 h 2177"/>
                                <a:gd name="T28" fmla="+- 0 949 819"/>
                                <a:gd name="T29" fmla="*/ T28 w 1645"/>
                                <a:gd name="T30" fmla="+- 0 5156 3379"/>
                                <a:gd name="T31" fmla="*/ 5156 h 2177"/>
                                <a:gd name="T32" fmla="+- 0 950 819"/>
                                <a:gd name="T33" fmla="*/ T32 w 1645"/>
                                <a:gd name="T34" fmla="+- 0 5153 3379"/>
                                <a:gd name="T35" fmla="*/ 5153 h 2177"/>
                                <a:gd name="T36" fmla="+- 0 889 819"/>
                                <a:gd name="T37" fmla="*/ T36 w 1645"/>
                                <a:gd name="T38" fmla="+- 0 5153 3379"/>
                                <a:gd name="T39" fmla="*/ 5153 h 2177"/>
                                <a:gd name="T40" fmla="+- 0 878 819"/>
                                <a:gd name="T41" fmla="*/ T40 w 1645"/>
                                <a:gd name="T42" fmla="+- 0 5142 3379"/>
                                <a:gd name="T43" fmla="*/ 5142 h 2177"/>
                                <a:gd name="T44" fmla="+- 0 873 819"/>
                                <a:gd name="T45" fmla="*/ T44 w 1645"/>
                                <a:gd name="T46" fmla="+- 0 5112 3379"/>
                                <a:gd name="T47" fmla="*/ 5112 h 2177"/>
                                <a:gd name="T48" fmla="+- 0 873 819"/>
                                <a:gd name="T49" fmla="*/ T48 w 1645"/>
                                <a:gd name="T50" fmla="+- 0 4969 3379"/>
                                <a:gd name="T51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54" y="1590"/>
                                  </a:moveTo>
                                  <a:lnTo>
                                    <a:pt x="12" y="1590"/>
                                  </a:lnTo>
                                  <a:lnTo>
                                    <a:pt x="12" y="1744"/>
                                  </a:lnTo>
                                  <a:lnTo>
                                    <a:pt x="39" y="1801"/>
                                  </a:lnTo>
                                  <a:lnTo>
                                    <a:pt x="84" y="1812"/>
                                  </a:lnTo>
                                  <a:lnTo>
                                    <a:pt x="104" y="1806"/>
                                  </a:lnTo>
                                  <a:lnTo>
                                    <a:pt x="119" y="1795"/>
                                  </a:lnTo>
                                  <a:lnTo>
                                    <a:pt x="130" y="1777"/>
                                  </a:lnTo>
                                  <a:lnTo>
                                    <a:pt x="131" y="1774"/>
                                  </a:lnTo>
                                  <a:lnTo>
                                    <a:pt x="70" y="1774"/>
                                  </a:lnTo>
                                  <a:lnTo>
                                    <a:pt x="59" y="1763"/>
                                  </a:lnTo>
                                  <a:lnTo>
                                    <a:pt x="54" y="1733"/>
                                  </a:lnTo>
                                  <a:lnTo>
                                    <a:pt x="54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62"/>
                          <wps:cNvSpPr>
                            <a:spLocks/>
                          </wps:cNvSpPr>
                          <wps:spPr bwMode="auto">
                            <a:xfrm>
                              <a:off x="819" y="3379"/>
                              <a:ext cx="1645" cy="2177"/>
                            </a:xfrm>
                            <a:custGeom>
                              <a:avLst/>
                              <a:gdLst>
                                <a:gd name="T0" fmla="+- 0 958 819"/>
                                <a:gd name="T1" fmla="*/ T0 w 1645"/>
                                <a:gd name="T2" fmla="+- 0 4969 3379"/>
                                <a:gd name="T3" fmla="*/ 4969 h 2177"/>
                                <a:gd name="T4" fmla="+- 0 915 819"/>
                                <a:gd name="T5" fmla="*/ T4 w 1645"/>
                                <a:gd name="T6" fmla="+- 0 4969 3379"/>
                                <a:gd name="T7" fmla="*/ 4969 h 2177"/>
                                <a:gd name="T8" fmla="+- 0 914 819"/>
                                <a:gd name="T9" fmla="*/ T8 w 1645"/>
                                <a:gd name="T10" fmla="+- 0 5129 3379"/>
                                <a:gd name="T11" fmla="*/ 5129 h 2177"/>
                                <a:gd name="T12" fmla="+- 0 906 819"/>
                                <a:gd name="T13" fmla="*/ T12 w 1645"/>
                                <a:gd name="T14" fmla="+- 0 5148 3379"/>
                                <a:gd name="T15" fmla="*/ 5148 h 2177"/>
                                <a:gd name="T16" fmla="+- 0 889 819"/>
                                <a:gd name="T17" fmla="*/ T16 w 1645"/>
                                <a:gd name="T18" fmla="+- 0 5153 3379"/>
                                <a:gd name="T19" fmla="*/ 5153 h 2177"/>
                                <a:gd name="T20" fmla="+- 0 950 819"/>
                                <a:gd name="T21" fmla="*/ T20 w 1645"/>
                                <a:gd name="T22" fmla="+- 0 5153 3379"/>
                                <a:gd name="T23" fmla="*/ 5153 h 2177"/>
                                <a:gd name="T24" fmla="+- 0 956 819"/>
                                <a:gd name="T25" fmla="*/ T24 w 1645"/>
                                <a:gd name="T26" fmla="+- 0 5133 3379"/>
                                <a:gd name="T27" fmla="*/ 5133 h 2177"/>
                                <a:gd name="T28" fmla="+- 0 958 819"/>
                                <a:gd name="T29" fmla="*/ T28 w 1645"/>
                                <a:gd name="T30" fmla="+- 0 5104 3379"/>
                                <a:gd name="T31" fmla="*/ 5104 h 2177"/>
                                <a:gd name="T32" fmla="+- 0 958 819"/>
                                <a:gd name="T33" fmla="*/ T32 w 1645"/>
                                <a:gd name="T34" fmla="+- 0 4969 3379"/>
                                <a:gd name="T35" fmla="*/ 496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5" h="2177">
                                  <a:moveTo>
                                    <a:pt x="139" y="1590"/>
                                  </a:moveTo>
                                  <a:lnTo>
                                    <a:pt x="96" y="1590"/>
                                  </a:lnTo>
                                  <a:lnTo>
                                    <a:pt x="95" y="1750"/>
                                  </a:lnTo>
                                  <a:lnTo>
                                    <a:pt x="87" y="1769"/>
                                  </a:lnTo>
                                  <a:lnTo>
                                    <a:pt x="70" y="1774"/>
                                  </a:lnTo>
                                  <a:lnTo>
                                    <a:pt x="131" y="1774"/>
                                  </a:lnTo>
                                  <a:lnTo>
                                    <a:pt x="137" y="1754"/>
                                  </a:lnTo>
                                  <a:lnTo>
                                    <a:pt x="139" y="1725"/>
                                  </a:lnTo>
                                  <a:lnTo>
                                    <a:pt x="139" y="1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A856" id="Group 204" o:spid="_x0000_s1026" style="position:absolute;margin-left:12.25pt;margin-top:156.9pt;width:139.65pt;height:139.7pt;z-index:-251707904;mso-position-horizontal-relative:page;mso-position-vertical-relative:page" coordorigin="245,3138" coordsize="279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VAHF8AAMKVAwAOAAAAZHJzL2Uyb0RvYy54bWzsfe1u3UiS5f8F9h0E/dyFS0x+XhrtHmx1&#10;jxsL1M4MMHcfQCXJlrCyrldSlau30e++J5JM3oxgBJnOlmWpmgV007ZCZDCDmRnnxEf+4V9++3R7&#10;8uvV/cPN4e7dqfuhOD25urs4XN7cfXx3+r/379/sTk8eHs/vLs9vD3dX707/evVw+i9//K//5Q9f&#10;Pr+9Kg/Xh9vLq/sT3OTu4e2Xz+9Orx8fP789O3u4uL76dP7ww+Hz1R1++OFw/+n8EX+9/3h2eX/+&#10;BXf/dHtWFkV79uVwf/n5/nBx9fCAf/3z8MPTP/r7f/hwdfH47x8+PFw9nty+O4Vuj/7/7/3//0z/&#10;f/bHP5y//Xh//vn65mJU4zxDi0/nN3d46HSrP58/np/8cn8zu9Wnm4v7w8Phw+MPF4dPZ4cPH24u&#10;rvw74G1cId7mL/eHXz77d/n49svHz9MwYWjFOGXf9uLffv2P+5ObS9iur/rTk7vzT7CSf/BJWdQ0&#10;Pl8+f3wLsb/cf/7Pz/9xP7wk/vjT4eL/PODHZ/Ln9PePg/DJz1/+1+ESNzz/5fHgx+e3D/ef6BZ4&#10;85PfvBn+Opnh6rfHkwv8o+u6qmma05ML/Ax/qV0/GuriGtak3ytr/Bg/rVy1G2x4cf2v46+XXV8N&#10;v4s/+Tc4O387PNfrOuo2vJj/y/SO01DU+Fb4UDTfeihKemP/SvX4SmE8SoxHeKHOv9D52+NIzH4t&#10;Hgn5i+ZIYPY9HD+wh3/sA/vP6/PPV/67faAv5ziqLozq+/urK5rU+MbaYWC9ZPjAHuKvK/rJl88P&#10;bx/wEa5+V18zmNOYYFR/eXj8y9XBf6Hnv/708DgsD5f4k//uL8ePYo/P48OnW6wU//3NSXGCp9H/&#10;hg/x4ySEtx2E/tvZyb44+XLiDTneMtypDEL+Tk1flieVC1/A8V74AKZ7eaFrutv4MRzF6iDm71YV&#10;5U5TDB/adLN9bSjWBqFlxboghpdcUAzbQDRglmJYgI6K7QzFHB98Gi11yFw8/l5KHzPHTWAZM7bA&#10;3pWWcsICpnKxDZaU42awlIutsHetpRy3gvmxudgOwqiYLR/DfDi/DlPk4re7cY7gTyfntPkXfr3/&#10;fHig9XoPW2Bt21c0R3ALSNGEMoSHhXDfJQlDV7ozrJ1yawczenE/W1c1cRhYL97Hdx9+bXzhe/gY&#10;0ru4Pz2Bd/Ez/c7528/njzRO4Y8nX7B9+RX92v+h9uP06fDr1f7gZR6PG2OY4njgUeD2LhYcbgUd&#10;I9kgEa6f/S0nSb+Z4pbhx+E6iGF24W4pMrMn4p70st7C01vTYEXL6sPh9uby/c3tLb3rw/3Hn/90&#10;e3/y6zm5Z0XbVOEDYWK3/mO5O9CvDUYe/gUb5DiwtFV6d+tvvSvr4seyf/O+3XVv6vd186bvit2b&#10;wvU/9m1R9/Wf3/+dhtzVb69vLi+v7n66ubsKrp+r03a+0QkdnDbv/JFZ+6ZsvDWZ9uIlC/w3fkxM&#10;DL7e3aX/YK6vzi//dfzz4/nN7fDnM66xH2S8drj6gYB/M2yQ5NE8vP35cPlXbJb3h8HthZuOP1wf&#10;7v/f6ckXuLzvTh/+7y/n91enJ7f/8w5bfu9q8nse/V/qpivxl/v4Jz/HPzm/u8Ct3p0+nmK+0x//&#10;9Dj41b98vr/5eI0nOT8Wd4f/Aefvww3tpV6/QavxL/A6/J9Gl3HZKcNCzZ0yv0JI/5Oc8KfyT3e0&#10;FGI6VFXnV4Dzt8Epcy25oOShlnBRh5k+OWXzXzs6ZfNfxAzR3dPnccqwIg6jGjll3gOlTwju25M5&#10;ZfNRsQdzGhO+enyFU+aKZndCj/Rz6ugixV6B98q8QYQQdwmqtmxPjp/A8V6xT+CF4GFMX8NRjPsE&#10;u12h6RU7BN4p0/Ti3oCpV+wOLOjF3QG4KqpisTOwJ6dMU0w4ZXXX1OqIMafMS+lDJpwy11SdNmi0&#10;nR89Ru+VqdpxC+BFdXu62AheytCO28E1fatqF9thcMtU7bgd6l3Z62MXW8JL6drRuh05266tGk27&#10;ks2EkgCKpl3J50K9q4BQpuXw+JGXsSm8lKEdt4Vr8aUo0xQ7aWTZklCKqh23BJ7rdO1iU3gpQztu&#10;C9c5p2oXm2IPlKVrV3FL1Dt8odrYVbEpvJSuXcVt4bpG1Q5eVDR2sJehHbdE3e0aXbvYFF7K0I7b&#10;AuZSF+AqNsW+IrCiWRbETvwV29rFpljQjlwbNitKdVbUsSn2tTUram4JU7s6NsWSdtwWrml17WJT&#10;7GtrVtTcEnXXAiIrc7aOTeGldMuCj2Bj15Tqd1fHptjD+rplG26Juis7VbsmNoWX0rVruC2sjb+J&#10;TbFvrFnRcEuYeyzxbtPWIzZZeC//9CDZRPe078Bt3mPDIEjg5QgMGmQAbQRePI0OKPENkjiW1JS7&#10;01LpxdP4AFq7vDjjA0zdaTEhcawCKcqMpPYe0zJJfHxVzJMUcfr+SZmBqAzjPlz/AS7Dr90nxGWQ&#10;50uGPFIVI/FAgQU8uZze6yjBuYd2GK+jYPhxuA43bEc5V3XBbEEgXAfBzmHhwpNdXYYhDQLhOgpC&#10;9UEQi9MwmEEgXAfBncPS6u+I4VwUrIbv1tVYnhYFeyxf/o4T+REeGa7Do3va/b3gwJnDckEgXEcd&#10;xzng6jVB/Dzpjh1tKPToahc+/PDIcB3HsRh1rAYK29SxnH0Tw43wC/8AhfTe/zcON2NXNgrJf4OM&#10;9PKL7++EQiKu4jkiWHAOZmSJnxKvmywpayATBYXFHth3IUvKqlCBf+x8fR+2pKtVxZgLbHnAM7bE&#10;6f65YEsgpXvAki3pgKo0azIPOJkt6SqDy4mNUJOUoR1HI67tVJ6JYi2TQ53OlnRgrTRsw4JYQF6F&#10;od2MLdFRayZbYmFqzpaQlD52JUcjFuLPZEtM7WJTLKDWUuDCrlG/O/JHjpZNZku6nc7lcLaEpPSx&#10;m7Elba/Nily2pNU5RPL7ppcFpm4t7fissFbgPLbERK3kdk3abagVcGiIEAwwaAmG/u5Q6/DK3xT5&#10;gRgfQOcR0VnQD9GHAasdRQO0CNcRBtGi47EIvuUlYNWPwXuHZLJFwR0RTQOwCkg6PDJcvxJYJUO1&#10;fiQUANWWUWJPpNmAwJaRrDLkw0tsyGoLzp+efH1w/rmQFbZNiazgJmOCv25k5TC1Na8jB1nVvR4Y&#10;jN36ioR0f0i4kk2rkvix+5KIrOq20xVjbiQJ6YoJL7LVsWjsuSTHoZvCwC7x+NckpasmkVXTqtHK&#10;zDi0qV1shCXtuA/pqkKNGuUhq4qi2qvIykvpYyeRVQfPX0GlecjK1I4hqyXtxHRAupOqXWyKfWlF&#10;3EpuiarZ6YgePHTkf5OUMXZyTuiYOQ9ZwSHSMTNDVl5K104iq1aPkuchq6qhHGglWsmQlZcytOO2&#10;cE2tzopMZNVgjqnaxetTRVK6djIO3RTqd5cXh8ZzdcuyOLSXMrQTs8LYvShSNcHI5Di035u0sWNx&#10;aLGDwW/dYqlmcPR3h0q/bSz1GTBvNca3Hba/AZ5akLejJBKP6aaM4IA3w3WMqo0o2jlAmCXI240R&#10;5FXBeoc1Eo9GzHbxhn2BVS1JbvgQS8gvKThB7W4ZaXfHoOji/Trad2kIcV16brsb9HMwzpLc3Hgb&#10;eN4y2/Mz258LPGMWzMCz/9JfN3jui0rzyWPslhqVhD+pu22RI0OuieW1BTFfDdfXql7cKTKy37hz&#10;WtUImWguEcMJJKT7awIm9J2qWOyapkJnUzMWlPRSumoSOreV6uhmQmcKImrjxlO4ScrQjtvBdaAA&#10;FHCaB53r1ki45EFJktK1E9C5BKuraZcJna1vjkNn+6MTQcmy0tOQ84KS5nfHofOCdnxOlMhZUseO&#10;TYrUoKRfIrTvjkNneyER0NlY4TKRs7nIxSuTf4XjZ7fhq9cd9XsGSLMDKQAnew3PoPLSyw3lcNAr&#10;oJhwHdCMAyGTIrejjcb79v2y077b4fP2givZia4i8gWSaxo2Y6rlqlw33C+MTHjRcB3Dhnz4hh9i&#10;eLZER5p5LE1zq5Vdq5V9LkQB/3OGKHyI+nUjCmcEIXIghRUfYeE4EjputsRljuO6x6owUKgeUlix&#10;m3jnTgzHmaERhilsxbj/hMQM1TNm7lNioiM008MiHFOQlD5mElM0herb5WGKqgXc1Hw7him8lKGd&#10;wBSNnnCWhymQrGWMXWwJL6VrJzCFaxHMUhBPJqZo8ZVoY8cxBUkZ2onp0D4ppugQhFe1Y1OCpAzt&#10;xJxo9TBwZjhuZ4WU4lWpIildO4EpXKsXD2aCil2bEo4jKUM7MSss7WJTJJeFVrudoR2bFSSlayfD&#10;cagt0mZFZjiur3V2h4fjSMrQbjYrVH4nLxxXo+OcOitYOM5LGdrJWVHrYxebIr0stDBC6LwslKR0&#10;7WRZaIuyemW9yysLrbF8qmPHykK9lKGdnBVOLSdo2KwADWiU1HJL1KBkdO1iU3gpXbuWl+g6NM7R&#10;xo7q8I5h4NYqlm4R54pcnZpqOrTVuI09Jy9laCdmRdOrzGLLfCes2PrYtdwStUWitLEpvJShHbeF&#10;azo1/aCNTbEHE6hrRwgzHru60X0UBNSOpqhJSteu47ZAoblqWWoceLRsZxVLowMd085KaEKd5vF2&#10;CwlNHbeFM1LBqFoz0s6aFR23hH+u9t2ht8/xdgva7bgtUMiiWpZijUftUHiiW3bHLVGXO31W7GJT&#10;eCndssTSRF8KSkXUki4iSyLtrFlBAeLobshP1te7XWwKL2Vox23hqDBCWY3B4MTaWbMCDUFj7are&#10;iKKAOTrezkvp2lG4OXpbVDKrqWoUhz+OXW/NCnQdje8GAlpfjfvYFF7K0I7bwnX4UpSx62NT7IE7&#10;9e+u55aodoZl+9gUXkrXziF7IX5dqKcOnitiY+zxa4aCjoqII2tU9L7avHVFbA8vZqnILWKNIFpH&#10;hCdTz06HXU8fQ0eV00xFQD1dxdgoVQcxS0VuFusTdJSRcfwGXWFNESeKDKu21xGa4+CbxAwVJfru&#10;jA5bAn7bhYaOm6VqUbeojqJA4BCzVOR2cVSVqEwVJzC4b5mpdaFx1EEgNrTJEbDQ3hJJIHG4xUhx&#10;II50IutbFB2aTPrHcSzOCaAtDPS6w0Bm3tzvr2WJ+aoElhDd2TchCW25zezYRWQP2DHkhK2IY2+g&#10;uwMHJIljnSbxKdNt+e7kcHvxkOG3Ij6+6tCWcogBLnzAY/rbHr5kiu5jQG0P5y5JfHzVKU63rPuY&#10;zbiH+5Nyd3JraGTgj6SIezeD5Mk7SPuF0bCuSHtdvwX7J2DnTHoCbYjDL6S9st+ehl9IfGnaLPwv&#10;YI2PVBo+jG9a4zlPEbXyXVOTTkEQ+pcpp9LcEE8N1yGu2hIKwEuXiDsP7xx+Hq6DXDfWTpboT7Yk&#10;B4LV3w9VNMtyY3S4wgKyeL8xG7deSU7djd110JZw5X5wbvC+zfRhh/cM1xBvhv9MctNKFX4erqNc&#10;BfcLcu3UKyv8PFxHOXIwINetJfeSx0lyK+/REQKB3K5ZTtpFdwIv16Pid2mcO+I+cD8giuVAPNoT&#10;jIJD53zMjvCm4Tp+Mal51P6oCXr0WmY2vSvp2BfL79ITSQ+5dmoZFjQL10HDnjhayDUrKQo99kIv&#10;h75VS2PYt4NN6rXnEm2F59Zr7zHerxqO7jBHOuhXwcNf1C/0i8IevyhHSAH6ra0J81VrGF8ouqVl&#10;bGkZX93C/LnSMjBLZ2kZftd43WkZSNJUQ0eMMbIAMGeLcIaAznPEXJEX0ikETkmUlZ61jFXmSMJY&#10;LBHnIprKIGCwkk/38kK6YpyIKKtSZTawPE83S031bmojTMmYIS+lqyaIIeimEuOCF7LoU8EKNXWn&#10;9wFipJCXMrTjdijRm1DlhGI7JPefahqj4zTjg7yUrp2gg3B6hUrucjbIJIMEF4RjtHTqmVFBXsrQ&#10;TkwHxAy1sctL9W6aWmdNWaq3lzK0E3MCUTlVOzYpUlO9YTM94YalenspXTuRllHW+neXl5bRJFVJ&#10;eylDOzEraj3hJq9Kummc/t2x/lNeStdOpGVgf1C/u7y0DFM7lpaxpJ2YFehDq313eWkZKM7X1zuW&#10;luGljLETs6LSewfkdevGOqsHY1hahpfStRNpGWWF0LfC0OelZZg7GUvLWNjJCKZFdL+pHdsrUtMy&#10;mtpYUQikTbu2l9LHTqRllIZl89IymhrJlFr0haVleClDu9msUEO8eWkZWIz1746lZXgpQzs5K3a6&#10;drEpktMycDyJ7nSytAwvpWsn0jLgBaj+cF5aBp6rJ3qxtAwvZWgnZkWNfVuZs3lpGbZ2sSkWtBNp&#10;Gdhn1b0iLy2jQShPnRUsLcNL6WMn0jJKZHBoY5eXltFUhufO0jK8lKGdmBWG95mXlgGUpcdzWVqG&#10;l9K1E2kZFkrMS8swgSJLyxBIEfzQ1o1k60ayfwUnO2xhUgRfB5Z8//sJk2IBQnT1m0b0kBM6BHxc&#10;P3VOtWJ6riGOiAj3YoXBd2iJNUquxKUgCX/D3xMbwBLb75rxqAsUyK9JhvayyDxcvidynYenoyfA&#10;iuR4vAiV569ITnquxFdwWNsw9qWrVvRE5u6o56rkGHwqHeih5fEcW+Gij89ynAo1vPDOvI1WrTlJ&#10;ro0SEPd4TxyctqLnMLHLYiUOhW95kHT9lG4QImnhOkTUXEMJuXgjSC7HdWGjIdCZIDmWRLse3ufi&#10;G7VjpyXXr47n+CVjdi7HwrR5vEW5tnZGL7+dEZaWWZTL53i88iiXgZuzolwGpOdRLrP9jaBqDLoh&#10;K8plKBYzZktgPjBhvioapyKopT0xM5Ac5UIFpYrkeZSLpHQ0KqNcqO7SkHxmlKsymjvzKBdJGdpJ&#10;jsapHI1IfLaKBETac1Mj2qhxgzzKRVK6drMol65dZpQrqaER2sBaaeOyoVGtF+NlRrlwVK86djzK&#10;RVLG2EmORu+2m1d8bEYbRJQLfKSu3SzKpfezzY1yOb3cjfUCht9olbvBNeZ8vh5HeiFRLiMG90Ki&#10;XLVeKpgZ5apxeq22ovAoF0np3504k7a0tGNbBSKwekGPOJPWjtTEe/VCpEZGuepW5aRzo1yI/2tj&#10;J6JckNLHTka5anDcCp+fV3yMFBY9bs6jXCSlayejXFTMqmiXGeVCmZg6djzKRVKGdtJ10mMhuVEu&#10;w3siFHuMEFI856jdxkkvVD6ExHieF29yo7TFgwPYY28e4PpyKcNI62ynDX+k9nBkhs+Hh5PfMIC0&#10;stFATgzi8kB+j9Kd56BSFarIplKTCaiGAmiefENN7SKt1IzVM2UBD3xRsqUyXn9PbOiJkivJ56BF&#10;4brSPY+1OIF0C9dAvo0NvxMoyrGWCQTpctkHtTYYn75GkKaTru1YGVAWWOCXR2mSXKM923rUs4Cj&#10;t3LPYPeV0hhQlMM9QVGuUdMWmYnpsaXCb6nwLzUVnjz2GUno5+QrJwlL0BSKuxsDj8Sm58hdMNAz&#10;cyYhdHQm7Q6FpdMbKX9/ktDpffYY8rOAn+iSYCYQcpKQEub1MZMkIYKIqjVjnnZvd0jgYKOprb7i&#10;sRG8lKGdoENKo8F+jDa+JhVeTyDkJCHwoTF2kiQsddCcSRI2Ro8YmQpvWVaShKXeFzOTJEQeuQpL&#10;OUlIUrplxVHMODdd7f6TSxKCONEIB0ESQkrXTpKEhna5JKFBhwiS0KRDJElY6n1NcklCS7t4fUKi&#10;fgzp2SqMjS5OSS71vk65JKGhnUiFt7XjK1RZ6kGRXJIQK4D23QmSEFL6dydJQmRqaKtxbip8qac3&#10;ilR4SOnaSZIQg6dpl0sSGkfBCZIQUoZ2cq+An6D4JbkkIYh4zbKCJISUrp0kCUusPYp22SShTk5L&#10;ktAipwl5sjmrdzvLJgn1AhFJElohG6rNZtqhk5k2dvEC9TWp8Lp2MhXe0k6mwpe9WtSVmwpvlGCI&#10;VHhI6d+d6FBYlgjbKWOXmwpv1K6yDoUiJTneK2QqvIElclPhDTghUuEZntjI6Y2cJj54S5i2suZp&#10;EyCmfMr7W2bKxwYcL7mv1HMQ6yj19cOGLMhAA5vEOsJlo+xaZidOxh0o42KyRiCqw3UkrHHm1Si5&#10;eujMeHwOPOMVCh7B7uGeaP64TATX40eD8zvD2wf9wnXUk5oKDRQ8PpxFcvkouUZD16EZi1uXDE9f&#10;k6ymQAWGa1HPqodjOgQq1kaJGol6SVAGi/esqeeAl0Ty97LkGPJbzyeuxxY9kFzJuq7H5m8pkkNA&#10;BV/9mjXJVcUbRTn84csI1/CFzGfSILEFAMDlbAGAFxsAwAI8CwD4molXHgAwyLGcAEBtNCeJ2Wdk&#10;MVlQTKJYvbA25p4Tjyjyz9Tgf0w8LygmAayuGMOvyQEAQHVNMxEAgJQOEGUAoMRBEQpAzMwSxsmi&#10;unaxERAAMLWTpI6hXWyHrwgAIKtXHbvYEsjWTA8AqIRYbgDA0E4EAGzt5HTQaeLcAIBBxIoAgEnE&#10;fuMAgKGdCACY2n3bAIC5zPFZwda5jZh43cTEs4DMAJ6KqbzUBJmofRghxCQbHO1wDQ73JDn1Vw4S&#10;4RokKQrjYUmypEPnpGUAU4cC01XJdJgXxmkdEAbJ44gO77yBjQ1snJ788jLBBmh0BWt49uGVY41S&#10;D/3kYI3KaNPIsAYJ6X6zdK46NQsq3tBTsYalWOzjoiLRUkxiDT3tI/Zw96lYo+r0ICjHGiSlj9kM&#10;a/Sqv5yJNXBaje7Nx0bAwCVjDeNbi+2QjjUsq/JkI27Wzef74x+exW+aE5q23zSm/ieQnyPpDck1&#10;kpZiyJ78BKu87A3NNd38ka1FwgtvkVDSnJlxn75jyyv3R9D7R2XLQsIKHcv2XfqAF43abjveCpP9&#10;ESvJI3rJpRyPIDZ0SDAUy/JH0GpZ3/FjfxDdoq20J+mPOL1yM9MfMbWLjbCkneA+Le3y/JEGPQNS&#10;uM/O8OVk8nOhpz1lc5+6dpL7NLUT7rmlXWyKfWk1xseBOHECGjoz6OnFnPskKd0Pltynq9WUsczk&#10;Z0s7zn3a2knu09AuM/m5No7v5MnPJKWPnUx+NiybmfxsahevT+guYmkn+4Ab2lF20VQeva+tHYKo&#10;ryjxEdhF78zBk59JSh87yteI7ofsYnX3ykx+NrWLFyj/DoZ2Arla2sWmSD6e3W9Q2nrHk5/pMI6j&#10;dhv+et2cu1k2P6aQ7MEYD3BrOYeNpivg2X5qhrgijl3FiwcwtyKOD5rE8SVGyjwH7q1oS/C4cyp7&#10;N3FvSQs0lw3sf7iOUYAgiWSvlZpjzDZ/z6+RrFYaPZZ0ijr0RL11qmQxtVsNbxKu4xtVtGHTPb9C&#10;cvpWwr3CNYxS0LNIlQSPsHzgnjvaM11ysvygHz67rYp6S6J6qXENzMMZj+DX8NfNI7i+VBEAcxMt&#10;L1E6iQZc53EN5ufEJRncRXS7nVqnxHCTBZsEarIOOuPuoakY9w4txZhzmBrXMJF6PP5LSJ2bANZU&#10;y/ZeBo9gahfbIT2uUXcpOVQkdfSr4+9N8AiWdpk8goWFOY9gY2FRRA3tVFotM4eqNs6bEDwCpIyx&#10;E3OiN047Y5Mi+Tyx2sg/EzyCmX8meASMnZpZmMsjFDr3J3gESOljJ3gEyjvXmNxcHsHSLjYFziay&#10;tBM8AsZO3R9yeQRjixA8AluKNyy8YWG7MO450KpD73yBQE20WoxlZ+vlJEFyHYO6cMzDKq49Sq6c&#10;8O0myVVk6abjKBBMW4wRu3AgRLGWMUdtzgZciw1s+Z60XHoEvCo5t9KGLLcI9YuPUGNjlshyaEH4&#10;2pGl7tfEyCY1Qk3uikahM2S54NOw4IPlDuYgS0uxGNEsOFszL1pN5Ys9t+SMudroB84z5khK91JF&#10;hNr1lepDZyLL2miQwHv4k5ShHUf40O5Je/gbLaZ4xhx1W9a1myFLNEFTKptykaWRPiqQpZmmOUOW&#10;QMiadmw+AH3q/cBlhNpiNDiytDMjZIS6cCoNlBmhtrTjyNLWTiBLnOWlapeLLHfGWdCxKZoaUvp3&#10;N0OWkFQsm4ssLe3i9WlBuxmy1BvCZCJL67RljixJSh87EaF2/ZOeVG2xQaI9l5m3Idpz4ewr9bvL&#10;bc9ltPrhEWo6k1kfO9GeC9qp2dW57bmMijrRnsusqBM9/C2+JbM9l+UB8PZc3DfZGI2N0bAZDTN3&#10;YOyTvceiEYXrbXGsywDOIrpvij9JH/pnYWPmjIDJxnwFz1DAZ/c8w1q3dEc+r5ecGuqECHu4jpF2&#10;R46gl1xrPuPIPfKSay1QqDeOl1zngtDQ/GslQTQtszHtyMYQfbQiGUZp7YBMtJ8PoxSSYsI4hmsY&#10;z+QDMl2o3VztFE+nhw4jL/glfMpbPsKWj/BC8xFoFZixRj6N63WzRhaiymGNrLA/Y4143mUcHxb5&#10;CDiYVgNTMTT7LnUNdGKupliMypJZo8rAeJw1IikdCcxYI123XNao0LPfBWsEKUM7yRrpCDT35Eej&#10;hZBgjVhvjfh7m7FG+gl8uayRwWkJ1sjmtGbTQeUWcvMRjO+Os0Y28/FtWSN6rko/x6vSAvPxbVkj&#10;c5mLlyZRJrUh0NeNQJ8FZ434IYpk2zirDXXEIqv3/K304UdJHEi/iiCGe+JErjVcMLZwLGWvFOXp&#10;Y953sYrI0pHOhLNW32g+osPobFgD+8aGNV4q1sA2N8MavlPr68Yabqef0xvv6qkRanMTDqFn1GOL&#10;PTj2/YRz1eknl8Qb+vfBGoZieVjDqCkUWMOsKZRYY6cfqJKJNayaQo417IpHJ7CGpV2cKZCe+2z2&#10;w4ktgYrH1Ah196QR6qbUM7M51iApHafJCLWlHZsP3ytCjVVEPe7lZUSoLe0yI9RW7T7PfSYp3bIy&#10;Qt3ptfuZEWpTOzYrbO1khNrQLjNC3WB90lAkj1CTlD52MkJt7F65NdRGv1weoa7MfrkyQm1pF5ti&#10;q6FeQKFjlGmPDScl2kekFQJIe7BNKeLEIpE4luQkcSy1Xjwt9EhrH4kjrSbl7rQYefG0V91qqOng&#10;cCRbD0ZJwOf9OMKRaIDl4TqE2I6CK3W8/XgKxWppcCS43IsMhSb+K6DeEONXE3QL11HHSXCtyrs4&#10;HhMSvqxwq3AdI4tHyZXa7T4UT68VeUeCYc6EZ4br9Oxgx7XetYrFh3tt/MHGH7zcnrDE+M34A7/v&#10;vHL+oEMFopJfmccf6A12RKzS7K8TaAbf6sy1+snYDC9ZCb0ctzY46En1WmPc6oV0p1VkuLd6nShz&#10;ClNrp+tCj8pw/oCkdNUkf9ACtWjWjE3wNQdQ6xiY8wc1DuQ2tON2cK1+5GlurLLXCypErBJSunYy&#10;Vml8cJmxSrQ5U785wR9AytBO0Gltr2bLZsYqzeOx2ZQgKUM7MSc61GAo3102f6CjTJnhbmknYpWu&#10;0zsK5PIHRt9EwR+YfRNn/AGi6crY5fIHjX4gK7X3n5qmoRuD1QB7xh+g4l3RLps/0LMfJH9gZT9I&#10;/qBzakeBTP6gQSWEym7wWQEpfVZI/qDVe2BnZrhb3AvPcLe5F5nh3u7U/nWZGe5Nofec5BnuJKWP&#10;ncxwbztdu9gUe6xPekVPw9enpkavdM2yIsMdUrp24gBq1+p8aeYB1NY5T/wAavucJ3EANbRTV5TM&#10;A6it83b4AdT2uWLiAGpop/ooVHM+LVDpB1DXhd5Vnx9ATVK6ZcUB1K5FdY2y3uUeQI3zA7TvThxA&#10;DSlDO+lB6T3/cw+gNk4kEAdQmxEYcQC16zC7lbHLPYAaK4A2dnSozPShID5kHWlPJ7FG/TrhBeja&#10;MUQBS+gryo5bwj9X1S5eoJa04yuU69AvRBs7NivQTkrXrkcqbfSuiNLqOxmOxI3HzqyGQgZ/fD+M&#10;nYoSQbAdb7fHbmdoxy0B7XTfuI9N4aX0WUFnwkZv6wwMS/Te9KHse2uvQG5/fDc8V4exlPgy3c5L&#10;HbXbctEWogAbT2+dBv4KqqHMWivydSjgASclJT7y+zv43ByZ3cCF7ycqfLmDLY4U9wM5HVe+LE5r&#10;Lo07FsuUcR9jHHusXpH4M+Re9ujeQ4oiXhO+ECv1cjdGw1CwHIJtIb4QrkOcYTc150HJ/vA6QSBc&#10;B8GOFnU8vCywMy4J7sKp4W6KUYY7hev46FFHHOy+/OgdeU/06LVz3Xc42CZJsEdO5igYbB50C9dB&#10;x57owOHRy4eQ90XQcerhHO4UruNb05bs77gmOB6tg8bBy6Gi3bhulA757ouWIVzrH423WhQMEbJi&#10;mnDhJcJ1fJmpoG7l0MYdAXl6dIEsnsVHE870gugvtSh4PKNo5Y674Y6ISS5PhX7qFLUmSGwtdMQ8&#10;DEtAGJZwDV/PNGGXv3BlZg932kJ4WwjvBYfwsIrOQnh+Nr72EJ4ObGOol5oC3DgdmcU4D9yxFbTg&#10;OA+oUe23FKO81BRgKy0uhnhQzGIXsahywKiC7RjgJZcbWqQxD+GR1BEuxmnTMoTX6YR7ZgqwqV1s&#10;BAycqZ2E2sa3FtshPQXY+tx4CI9/bxvUfpZjHYN/AYcueAOW+96HRphr+US7VG8y2T9VtNxcka1f&#10;5kvvl0khkZkr4hHE5oq8O/X5PybBzlwRm/2XroheWBPvgqmuCD1TY/7jLXCJ+BeuiO4jZbkiZr1P&#10;7ApCNSsDa+6KqD0fM12RqtNjYTybiKQMR+mbuiKWVbkrwr+3zRV5Vlck4kQsV2R3TOleo08GGnU9&#10;93vsqQXBZYonuCKRlpsrsrkiL94VwU4zc0W8x//KXZFmp4as460wlRV52sLoRj+vNssVMY4i4a4I&#10;O4kkph4EK2IoluWKWE2KBStiJklKV8SyZuwNpic2m9rFRlg6skq4IpZ2sR3SWRHrcxOuCDPr5oo8&#10;iyvSdVOMJHgDlisCHi/EXYJoiLeE6xB3CYKrZ6iEhycLzkrltgDNFqB5uQEamlszV8RHk1+5K0Jn&#10;wSm5fd/fFamMFPBAUaDhSzIr8qSuiKHYi3BFagRLNGu+DFfE0i7PFXnq8ylrvT4ts8bKOpGA11il&#10;n09Z6yRhZo3VU59PaWnHJsV3O5+yRlBYmRWZNVbWiQS8xoqfSBAjG1ljVeuYK7PGytQuNsXCkUmy&#10;xsrYHzJrrCz4wGusSOrIs27wYctftk9zwNeBnNSfHh5pkO6vLh5Pbt+dwll79P9//+70/vTk53en&#10;P1MK3NBxfpSl5vNEAbqWMp2vx6RIEjqipgEEtcds0YCWjiIcLzVjBuEM3chOmUFwFS81U/fLlW4c&#10;R8GVoymbKf8U2aBLiYHNSFij7edy3uRREKvH8h1BTgzJi2Ekw/iF6zjkI0BFluOK4Nw2w502OLnB&#10;yRcMJ4GvZnDS5xy/djipOzM5cNL0ZCIEuOTIBLGhZYfhA8akaiqctBSLYcyCYoLZNkBR7K4l5/s9&#10;9aGUdanmImYG2Z/6UEoq61Xc+tyWHUYDf85spx9KSce5KdrlwsknPpSyRqKFph2bD7C+XjT5jQ+l&#10;dI1TLZvdskNP7pAtO2LQwQCbKDg1tMuFk9bhB7Eplg4/EPEeOoJRsWwunLS0i9enBe1mcBIpNIp2&#10;mXDyqQ+lrPXy/8yWHRYFxFt+2hSQbNlRt2rbicyWHbQ+aalivGVH+qGUtDIqls1s2VE/8aGUBsmy&#10;HUq5R9R7gGzLpZ1bu1SrUHosvtxPVYjLA0lLHSDwHpRXyri/gjLs56Bg5nyAScFQB4YUjmEiTIqV&#10;EylbFFAOd1w5kLKlzBD/6JXTT1pyKr3gynGU7Xhq6CpNhHZOwx3Xjq08Cq6cptKG+tG1oyhbaqM0&#10;vMxy1Ww7la6uEE/tOEdAPC0zVC0sNzwav7FEPLXz72ejibYEyJeeAEmV2TOayE+JV04TGRAqhyay&#10;QkpxyBsdcSxwJ2oxajSU0rzYQCZ9t6wDQ7EYhiXTRE99CqWhWy5N9MSnUNY65MyliZ74FMq6U2PT&#10;uTSRQWLJrAOr45w8GcYgE3KzDgwyIfMUyiemiZ74FEpLu0yayFzmGE3E17ktcv66I+fPAaxG3BAF&#10;rC1g1QL9kLMdiYagbbiOwdtRcPUIynDH1RMojxBjpTsO+mSPgGANgSWjmwlYreGl+UhuEGODGC8e&#10;YsBPlhCj8lkcrxxilI0aB/n+EKPU+4LH+3hqJNpyClgkmvsEcWBLRKINxbIghlnFFI//UhWTiLlZ&#10;1oxR3versbK0i+2QXmNVt3qTVxGJhtQxSTI2qzw8oqrVmFsuxDC0ExDD1k4gbks7Nh+SI9E1WhZo&#10;US0BMSBljJ2cE/oqkhmJtrTjkWiS0rWTh0cY390GMbao1kfKf/Upr4cHOs5uTx8FvPc90tSjuNMz&#10;QAyEkCVusCBGNTZhWoUYQXA1LhIeni5YoIf7UiihIfLDhzuSBadQX8BJ4TrgpUnHIlFwNjywIqUz&#10;+zJT+oNPcSbT/vLw+Jerwyf6Dh4OtzeX729ub/1f7j/+/Kfb+5Nfz5Et/d7/N740E7u9I+G7A/1a&#10;GBP6l6vfHscsavzp5Jf7m3enf0OD17r4sezfvG933Zv6fd286bti96Zw/Y99W9R9/ef3f6cv0tVv&#10;r28uL6/ufrq5uzr57dPt3cNb/OO70+vHx89vz84eLq6vPp0//PDp5uL+8HD48PjDxeHT2eHDh5uL&#10;q7PL+/MvN3cfz8rCFWefzm/uTjeI8eIhBnb8GcTw8bpXDjEM1yV2cVPbOFg+X+zfNiSkOwbSpyrU&#10;7D7mUlm5fTydzD9Tc6hi13ZBMeFOVbpiLwJiWNaMTfD9IIalXWyHbwsxsJ98vByX/XPaYrAjxMU3&#10;SHs5Ob+b+R2YDd7tiL0Osz39sLXuQ7nJcibNkEPxrK7eM7hLin9huUs1HTeT4opMgmvZIdPDkwWl&#10;u7S5IlvdzQuuu8ECM3NFfAv/zRWZmlsa3RLifTA9ocLY8XNckadlOw3FslwRi9fhHaVsXkd2lLI2&#10;+9gE6a6IqV1shGZBO+4SOku7PFfEsipnOzmJvbkiz9JRKngDEd+w5opEooHkCNeR7Jh8lhWyIzy8&#10;XGNFguDs0ZsrsrkiL9gVwao6c0U89fjKXRHXPWFHKT2aE++D4rTDOBAmWBGnt9CJd8HkwGuT0mcb&#10;QjpdI1iRAid7Kkmnea5IoZ+SIlwRSOmqSVek0MsJc3M7214Nz/E+2zWkDO2EK1Ls1ELR3NzOXi8U&#10;5a4ImGxDOxl4dU/aUaqpdcvywCtJ6WMncztdo87TzNzOBuddazwhD7ySlKGdmBM4dFabE5mBV0s7&#10;Hni1tZOBV4dMVmXGZgZerWQJ3lGKpPSxkx2lnH62e2YJME7gUS2LerfozFmS0rWTJcAOJwUrY5dZ&#10;AmwdIgTvMtbOPESIDuiLj19yerZ4ZgmwqV2MlRaOOJIlwE4vss0sAW6wIWpzlpcAk5RuWSRj8rGr&#10;1QLlzBLgBid2q9rFG3ZDUoZ2Yq9wla5dbIo91ie95QHli0bfSVPjtHNVOzYrSErXrkWPquh+zpXq&#10;ekf9pAYxqjxBAbiuXcstgYCMblkciHu8nZcytJOzolT3WTo4N9LODClxSzTUuEMbuzY2hZcytOO2&#10;wNipqX5tbIp9a51PTq1dI0ugc0ulaofzX48v66V07ahoK7qfw6mj2npHh5Iexw7tOHTLIo85vltT&#10;wVfUxg7dwY6381KGdtwWOFpWtWwXm2LfWbOi45bA+S3G2MWm8FK6djtuC3js6tjtYlPs0ShWH7sd&#10;t4Q/+EYbO6IkJlN4KUM7bgtn7GR0xvJ0uz3sZWjHLWFrF5tiSTtuC+fgpyr7LB3pHGlnzQqcTTyK&#10;jUceGe0icMLr8XbAYtZhfZQdPzx26MfkenU1phOkj9rBj9HHjo4nju6G5+q+MeUTTbfzUrplqWY8&#10;uh8cd9U3poZ40+32vTUrqMFedDePULXvjlr7TbfzUkftNopzjC5rMWVKXaWgMqBPlMtmRpXHjK09&#10;sEiSOMziQ9ahpnw5DK0n1pnK/NO3izBHZuyduYeTkmImcj7ITPAaksRHq07HuC9bdTwzfD913VwR&#10;x8pAykydDZbFaQMj8SmFcEV8fNXpEPEV8fFVp9O3l8VpzSVlpkOkVsTHV8XqFY071iv82pge8m36&#10;sFbkM0NREP3hC7HCEeV01tZk7hCGCNchHFGOXxFK0MJRokEgXEfBUDBWYGcc3jsIhGu4I3Y6aFnC&#10;tVoWDH1YXbv86IoQtL8jvLKlR1eh8M6tCeKJ4x2XdYQ/FwSXD7qvyNn2Ok5tcMKwhOswPFXoFuLW&#10;BENvD/jPy2897galQ5OPxeEhDnSwzMrLFHAvSLCYJlx4iXAdX6YYbV2s1CVWBVwCf0ewcMs6BkE0&#10;nVkUJEoKd8SRbit3HLuuzM5+ky2JgwnXBQlr+EevtGepCDINgitf+HxmDwO9hfC2EN4LDuFhJ5yF&#10;8PxsfO0hvJ0KuzGbJ7iSmthsHaMe4zwQoFbQguM8IO4nS2xuEJzRQFkM8aCYxS5yiAfAqIJtbIrH&#10;EbOgthNQ2yKNeQiPpI5wMQ57yhCeQVNkhvBM7RjUXtBOQm3jW4vtkJ7YbH1uPITHv7cNaj9LNlFF&#10;J4uTD+QQrxpcG8t9r4inHkRXXLpkbzLZP51rubkiW43Vi6+xwtyauSIeQbx6V0SNFue4ItYx6swV&#10;4aeox9uqdEUQFFHo9XgXTM4m6lKyiSCk7/fSFdF9pCxXpEJcSnOSuCtCUrpqc1dEdyxjE6QnNldw&#10;ulTtYiMgYmLlTbiZK6J/a3muiPW5cVeEf2+bK/JMrsjAVkVUh+mKUItwz2FMbGrggMJ15IJGnwX3&#10;DOxkEAjXIDj4QRBcoXhGnyXScrjTxopsrMgLZkUwt2auiPf4X7krUiA5SNnxs1yRp6yx6ls1hSPe&#10;BJM9EUOveAdEoNraULknYuiV5YhYKZLcEbFTJKUjUuhnaeRyIkjNXHdEFrQTjoilXWyGr+FEdKaL&#10;OyI21SXTmotC5boy+0lZPJxIazaJOJnWbGnHpkNpJeXIk42sM1x4WrN9hgv1nY9SQVyhJ3BmpjVb&#10;2vG0Zls7mdZsaJeZ1mzVHfK0ZrvuUKY1G5bNTGs2tYvXp4WqSJnWbGiXmdZsAS+e1mwDL5nWbOxd&#10;mWnNpnbxAgXgZcFCmdZsaRebYl9b/Hkj+HOropSnNfNdbANeW7qVfciwmbL0JKfz4Nv71qkz5Zh1&#10;FtXIWoDX1SGxANz6UgZCEFxtrVaG41zWmoocBdEybvHRlGKbEh9Anc4gWEyJWQGMh+sAysuQbZIu&#10;uFK/fHx0ouAqcXA04grDcBQUJtyIg404eLnEASX/z4gDn/v1uomDvlDxeRZvYDDeMX++QHjzEMau&#10;UeluBpQsnMQBq3+kBoCFP5jGGxh6MWfQ8gVnuRQWMo9HP70PtWXKePzT4xcmqRGbYEk5bgVLudgI&#10;6ayBGVyJ7SC+tc2LfpbwBdU1DSGJ4KFZzhzV6HLJ4PaE6xiTGORWXbnxyalysxDH5oBsDsgLdkCw&#10;KcwcEI9EXrkDotdlx1tgajqnxa3EG+BCgEA4IE6tsot3v+8SuECQRwv0xBtf+ll7hsfGAxcLOQpY&#10;6yMCuTdMGY9/ugNi7vGxCcQeH6fEiAQKS7lMB8SIRfGwxUbjne4xIgNb4gu3noFOcmPJTQKdNJQu&#10;RYLB8QjXwQEJYispEccHJwtuFMjWKv/xFFXEF9eH+5eexkn+9cwD+R0c+AtGUi3cyHBB6t7oIRZv&#10;gV5IT0nkLkhZlepeH2+AiT6IqVi8/S0oxiPFZaW3q8lyQqi5jEbPcCeEpPQxE9kTZaWfipSZPeHQ&#10;wEPVLjYCCkqs/FfhheAYEv1bi+2QzoM4o9EPd0NISh87kT1R1nornczsCWpEpo0dz54gKUM7MR1q&#10;vVkNUGtUyJScPUFVUap2sSmQAGLxgiJ7oqwRA1YysDKzJ5zRso5nT5CUPnYiewLaqUtJZvYEtfrS&#10;xo5nT5CUoR0nB8tKb7uWmT1hahevTyizsrQT2RPYH9TE8MzsCYQm1bHj2RMkpY+dyJ6wdq/M7An0&#10;q9K147MCUoZ2cqfQ99a8pnDmLsayJ8Q2tvG+W/bE7zh7wjXUwpB49GZq/mEx7uinNmLZo2yAuuE6&#10;QF46IH64a4f1ZjHdAf3cBsldEXoShXuFa7jn2F7d7eCzLd6zHXtXwK8K5ZjhXuE63rN149O7NdDd&#10;0k5M49StNCBxLc4YHiXX3j1UQXQrR3rDSkHPqYNQeJNwDaMU7Nlhc14cJcXyw722SMYWyXjBkQys&#10;V5JHgMuFT/11RzLK2kCeMTyx2kFyJt10dPJ4hPrJTvU2FYvdQ+GAxaS88A5rpzaWjf305GCGA1mi&#10;YRLJI5jt27kJgNTVNtq5PALQoapdDF4bByndr5Y8goGYMpvLW4hJ8AgmYprxCDrazOURDLQpeARb&#10;O8kjIO9GQ+qxKfallV0kqzBcpWNhXoVBUrplZzyCvork8gioh9G+O8EjQErXbsYj6Nrl8QjmasJ4&#10;BLGcbHjudeO55wgBtgGTHHGOjYkAHAR+Ch55uAbPnDr7egSBqo5lz3wHgstLAiAsSyYjiHRU0tL0&#10;GfRcwS/TOHVwmBf1nCSPI7phja31zIuPWWLGzrDG7+B477Isn6reG9ur7poKrGF5psK5KnW3mflW&#10;lmvFowJ1n9B6xgvprovAGm6njlgO1sBDdZacYQ0vpasmY5aGbrlYY2cgodgIiFmaSIjbAd+aGjvK&#10;xRqWdrElFrSTWMPQLhdroB5C85cF1oCUbllR8Q3l1HhvbszS0i6G3yB5Te3EnCj1gw4ysUaBQwe0&#10;seNYg6T0sZNYo+xUBJ6HNZrCiEYzrOGlDO3krHjSmGWBjl3q2LFZQVK6djJmWfbq2GXGLAtji+Ax&#10;S5IytJObhL6iZMYsTe3YrFjQTs4KQ7vYFOkV34VxZA+LWTYkpY+dOMiqLHFAkcJeZB5kVSAfRfvu&#10;qHfl1B0W2lnx3kbOChx2omkXmyL9IKvCWO/Q25tpZ6134iCrssIoK9plHmRlaUfNtuKxM7UTs6LC&#10;22raxabYt6bzxC1R973u1rGDrLyU/t1Rr9Eoubssdf+J8Ov0sskHWdW9kVfFDrLyUrp24iCrsoSv&#10;qIxd3kFW8Nx0To8dZOWlDO24LcoSp61q2rFZkXqQlcmaoYz8aArBmjESHuFNZlkdS+QdZGXCCXaQ&#10;lZc6jt3G6b1uTs/sQTG2dthP52ksH98yNmPYT10JVsSxMoLn2tfhEI4VccwPEsfOO3Bdy+JjHH4/&#10;JemviGMy+7sHxm9Z/J/+QKHn4IHrYjCKa3Cy3GBzkweuAmfbrDTTRIvwcNeVXhdHyR0Sbxb51Tpk&#10;5qRLduVKFk09HpDjEiRDtg9A/bKe5PB5bnktMwcHZQ+SLc47Wr5nN96znawUmPdwHRn4aZS+QnLl&#10;UBtXExlDb9QC4y/rSUHYQXJt5Hdw7RIlw9OnQqnwzuEa3j18de1anlVN0IKe3qwcv+Nw2GmQXPs+&#10;5zNp0A/T+PP547WvLac/+FO2aG7/8vD4l6vDJ9rYHg63N5fvb25v/V/uP/78p9v7k1/Pb9+dvvf/&#10;jcPOxG7vSPjuQL8WrEL/cvXb43iQF/508sv9zbvTv/UO0fofy/7N+3bXvanf180bcIe7N4Xrf+zb&#10;Aoei//n930/x265+e31zeXl199PN3dXJb59u7x7e4h/fnV4/Pn5+e3b2cHF99en84YdPNxf3h4fD&#10;h8cfLg6fzg4fPtxcXJ1d3p9/ubn7eFZuNUuPr6ZmCR7CjP/3k/eV5xoZvCKm8xGMpeUaebpQowAY&#10;irU5RQFiDTqWYVgTwgbth2Nd6ZmaYjFqWiA7JX6t1Sz+GDOl5xohyKFpxvh/qGZVtkj+vzS698Ym&#10;SK+cdmVSzRKkjggsxocy16hsVdYkl/+3ut7ElkB1hpWRMuP/9WOYc/l/g4cV/L/Jw874/07ldHL5&#10;fyN2InKNzMiOzDWq9Py7TP4fed3qrOD8P0np353k/6tCjTtl8v+u1ecs5/9JytBOcDqV3mk4t2ap&#10;1hknapIzrejID7RY4jn/r45dJv+P40JVy3L+n6T0sZM1S8bulcn/W/sEaIF47FhUbGOcyJkGRbEd&#10;YU1Q6R9jnJ6FypiDeZPKmGDyOvCnHYGgYrdyxDBWnpH06LCGBEC2P9BXJIEqzXZ/z+l86iARrgHS&#10;huNfu1WKgKJgdM91eiQk6e1QQ7SsJ+qlBj3B/CxLjp1aXdeuJNTV1CfSv/t0jlx453AN7z635yCx&#10;AeqteOcFF+/AC5oBas+bvXJAbYSGcwC1FReO0RxC6pYbLAG1EVGPfJvEJiD+mRpsZX6Srdg3BNRW&#10;GgIH1HYawgxQ68fOZCbUFYb762JWoyEp3f2dA2o1SSITUBdou6ZZlRfvkJSu3QxQ62REJqCm42I0&#10;7TigJilDu9l0UGmcTEBtpQ5xQG2nDklAbaRdZQJqSzsOqG3t5oBaTUPIBNRFq6cOcUBNUrplxREq&#10;SM5RE3QzAXVhtNnggJqkdO0koK4Ktb1LJqAunJ7uxwE1SRnaiVlh7F6ZgNrawDig5hvFBqg3QP1k&#10;bTaeBVDPY7QLgDo58hsA9Xo0OZxl0q5CxTo8HUkjy0A1gPQWyVvLkqFvxnokPT06TxljBH5b5Hot&#10;P303kgntWjeMGikBwz3xaiv3HGmHVuRFbIB6A9QvGFBjJswAtWeZXjmgLnZ61DDGrWkRajOlNAbU&#10;IqM0jmcKX6mo1JKcGMslA2qj5wQH1BDSvTgBqAs9DzeOACVHqAsjv1oAartvpeiGUZQq7MoE1BQZ&#10;10AhB9QL8XMRiyv0/OpMQO1a3TnngJqkdLNKQO30OGYmoHao2dLGjgNqkjK0E9PBlSoZkQmo3U7v&#10;N8EBNUkZ2ok54So1jpkJqJ2R188BNUnp2klA7fTvLhNQO/TW0CzLATVJGdqJWUFdXZSqg0xA7dDT&#10;RdUuXp8QobYWOwmoqR5P0S4TUFvacUC9oJ2YFYXR85PvElYiEznsUYVF48DhamPHATVJ6ZYVZ5KW&#10;xVN21USrP53I4RVqJKVrJyvUCr0WJ7dCzdjJRIWauZPJCjVLu3jP/ooKNWNFERVq5ooiK9QMy+ZW&#10;qNX6aiwq1CClWxbhzvg7xnenkmAtmxWpFWpNUerfHatQ81KGdmKvKPSK3LwKNQRL9PWOVah5KV07&#10;WaHm9NrDvAo1PFdfUViFmpcytOMrVImGn9pqjFaZxxSafWqFmq0d2yvoHXTtKIoerZ+lq9W9IrdC&#10;rddnhahQg5ShnZgV1HlO2ckoaWBK3drD4/ly4lowsmAxYnRCZSfRu5qVkUSZTLdbqIzciVlheJ/E&#10;q0y322Pm6NpRjgTTDvmM2k6Gmpnj7VAZaQU3e4krdJSIwprj7fbooWBoxy1hAkVq8TS9rECKG3G9&#10;EddPRlybKXXU8BzU6FZ7+PHdaUGlOG8/Hx5OaNzHPKj9lCy2XDdJOxIN5HRm9rL4SEnvJ0Z6RRwL&#10;Bd0di+1ANq+Ij1adKgaXxWlVo7tPraq9+HMEO0ry5PDolELIkkgdkm3X2tzBHxwku7WStLLArkT3&#10;XM0zRHuLUXKyQcicC9cxgw7NawbJHUitxdAAIsujZLHS5q4i7sbruVY6V016divnweMUuPGe3UqR&#10;XdmOenarklM7ccCbxXcvk9uJl6FscN2aQbJdG6Xp6S0wwoqew1yCi7QSPCqnwlL0aV++5zHEtzJK&#10;FTE7/ptfy4OtqP+rlwRZufj0KpT0rhZsTl9yA/do8Z7KPN6yRrc2jC+8DSNOWMT0mkW5/Px55VEu&#10;AzfHaCj1+FoL0sdQaAHRcyhUGnRDDISSo1wW1xCBqgXFJB4Fj6igZQ5HDbxHK2qERn3KpYZGRZTL&#10;TswUaNS5p4xyFUZncB7lIimdZ5BpozhgVBu5zChX0ej8Fo9ykZSu3SzKpWuXGeUqjJPteJSLpAzt&#10;5HTQj03OjXIZ6XsiymWm78m0Ufe0dZiVHr8UUS5I6WM3i3LpZxbmRrlQh63NWRHlgpShHefLgCxU&#10;bvCFRLmMGNwLiXJRDFtZi3PTRjt9ReFRrgJSumVllMvSjm0VODFD5wYBXvleYUVq4r26KcxIjYxy&#10;UaWwMna5Ua5G5/NFlAtS+tjJKBe62ajaxSTyV0S5jJ1MRLnMnUxGuf4/e+fbGzeSnPGvIuhlDj6T&#10;nCE5NM4L5O6yQYBNcMDOF5AlrSXEtpSRvN4kyHfPUySb0118qptuzNojLPfFjmyVOcVuNrvqV38a&#10;x2Ex7XKjXEb8UkW5zPiljnIZNl1ulMuwnlSUK4iFrEx6ZdIrk+47QAGRshJ1WYygMHusogGYfDOU&#10;SlCRmTdeLQZQ1ciGcfhgAlVV3YhSmzpRjLxxpyg2iKdGsdIk2aKQLiHpAGkqH7tyhdht7ebIAVz3&#10;6UCuBF576Iqes9FvXw5Il0PXjZgn/bcXqVFykknsuZky9pE8H72jjSQo9TgxOZtSL9VLwvCOX9OC&#10;mWsm/JoJf7aZ8ICEWAozSNivnxcOCSXRibgKvuOxEBIid4H7WD4k7IW4mxBSkbIrKVHKgISmYr7D&#10;EVEshISWYoHnZzl+M0iIulIGHBQkhBQfM1VbXnYtPT4wMxW+sLTzJwF01dQuxCGmdv487AGmuNMs&#10;VWEBYC04rFGQEFJ87BQkRFY6HbtMSAhjic5sCAlFytBOLwdDO38qvuJgyBM3aysMwBosispaFXKm&#10;tT+zcvwPWxUKEpqt5DQkNLTLhYRIR6Ta+VOBJoEW/lW15dhbKHDIhYSWdv5URLRTqfCWdrmQEEUJ&#10;bOxUKjyk+KrQzdqM3SsXEhpNPRUktLujhG+oytLOn4rFh7WYu1iQCq+2sRXWrLDme8Gab5I7Vowu&#10;6vHoTxN4FJLfK07qUdY5++5zdPonyQZBs6g7C1g8Or5fIZkACQgaDddsQWii3z5JJjvP4VU0XHO5&#10;ZIsigei34wSBUc+vkExkw1VuPnWh/KyT3ySpZ3MFCStIOGeQALt+BhL6t8zLBgnofknrr/JAAj8e&#10;TIEE80S/wJtAY0yqmG+tL842OmVNPRSjhCOwDi2XaQYSjEpEBRLMSkQNElqjr7o/BV/R9d2IM4bZ&#10;Rotr6suWn/eWmW104pp6FJBThy4XJJy2ph7H+dKnLjfb6LQ19eWOn6t6HjX15Y4/d9kggQMslW20&#10;tKYe2tFav1yQcNqa+nLHEVEuSDC0UyDBrvhXeG3Hs9wyQcKJa+rLHSAmgfRSuDWVDi4GCaeuqYd2&#10;NFMrN9vI2MlUtpG5k6lsI1O7ADqjrSiHzlLL4qNJycFiAEtlG5mZWirbCNpR4yQ32+i0NfWw6SgS&#10;z802Om1NPd4oXLtgVcD44zOLMqZwZk9bU1/ueHeY86ipx15B3yjnUVMP7Wgz2POoqYcFRe2786ip&#10;t6zP86ipt7zEtaZ+PxWKxut0xwLY/VThlxAfEoj2CIoOMC8uLj4KEOkeUcpF4gOp3E/wM3F1vJnl&#10;6ojjLbm6mNW9uCtmjF9d7NxefNmtiuEp4lNJZ/zqYgn24o4IJ8THW0VwZsmtjoWw63m+8xL8cVbX&#10;mvr+LFOpJ+07tVzcvb2sSuzXEuA6xjyGCEbXDY/fgpL6buz+kKyo71xP4FQJdjedsZOoV+7cqbFt&#10;qpwe3Sf71Yftw60nF7Jxny5047TcpcrpC3EUsKLLNlUoXkx6psrp0b9rvGaqSB7HRSyT7I6pqvF0&#10;zU6a6/T3k8jB7KRbTy+Y6IwwCaZySrupEXKikr6TZjfy1clCehScjpKpQvrCtUVoEo9bicMIxmum&#10;JYfNoWymbdY9Z+5zet7GpyhZSD89w6lCerJ4hy9dI1trZOucI1tYsbPIVh/rfumRLe4rZ0S2zOZz&#10;flglUq6uoSVHDJgHjwoa+AOvrYBrGREabBXTtSKKhZQMPiilWgGYsbjMLLJlHXDkj3/sgKOwjr7c&#10;8c6zuSmyRvVhGNkqzOpDVUcP7ShLzYxsnbiOHtpRapQZ2TpxHT20o1wmN7J12jp6a03kRrZOW0cP&#10;WklXbG5k67R19Fbs6FwiWzzudiaRrY53SMiMbEmFPIt/qBTZpXX0SLqn5SeZkS0zOhPuFWZ0RtXR&#10;QzsaK8+NbOH9xMZORbYgxZOfZ5Gtjr6NUdJ43LO/Wx09cvjp2OVGtk5bR2/FP3IjW4b1tNbRu06a&#10;YsDA8V859AxwrhzaOur9+9XRE1J0RKyaAC3nT2Lr9fQrVUdfuLacyTr6Yox64FyzRIV4sXF8MFVH&#10;X0yJ3bj4EL1w9+w+Hf1yd5Ssoy+kKq+Hjqk6+sVktPwK2jpV8afq6HEy1DhHSSq8Gwluk6qjx8kE&#10;4zVTdfQ4YcE9IS4A50bcfbqRt1jmCglXSHjOkBDcaQYJ+4DtC4eEjQFufFv8exwphwpjmiWVAQnN&#10;CkTf4VAFiMFpEm4s/vTqosB5E7yhZQ4kxKEO/LiWIP29l+KulU5/R/kRS7jMhITwNqjjF0JCkTK0&#10;C2EtppTCmkxIaFVbh3X0IsW103X0aKfNxi4TEsphccxpVnX0S4+Ug51EneZcSIiEcKqdvyRqZIxZ&#10;Y6fAeQtHkiT65kJCA9aoOnoT1qg6+rLljUpzIaHVLsR/NdUlpPhzp+voW/QXIGOXCwmNFrThGe2o&#10;JTW003X07YamNOZCQgMlqfR3EyWpOnpUwND3XSYklBaKbFWEkFCk+MyqZpvQjo9dsFUsbrZpaRfU&#10;0aNDgqWdhoSGdrmQEEdxsbFTkBBSfOw0JDRmNhcSAtdS7fypQJzQOo5Pp7+3/LzbXEhoaKeabdra&#10;qfhqyw/PyoOE2w64lo1dAAl7KT6z4vF5IVu8jWmoMO9IORzaxZ+74Ei5Xoprp46UK5Elxt7Geenv&#10;sNz4GyU4Uq6XMrTTFtSOa+dv24uPlMP3chsFOYtHEt9Lce3UkXJIxaMzm5v+jhII9twJ6Zhi+zDb&#10;fesTFOH9zU9Pz5JceHWHH4CB+vOjxr9D8ivrfDlkTe0du4inyGKbFyLsEFNcGCPZ42OX/heXXpOk&#10;LaY64sI9zJgleckrnLYGksNp84y18VygPV6nS8b9exw8hjWPVTUu8MPt9fPFBzkP7eK5///h7eXh&#10;8uLd28t3cgNXfTLyKPt49Xy3LC9552h1jYzRYRwsrr4T51iAse7voTuBtK7nbI0ikuGajpW6z4GZ&#10;7lxvkV3hvtwJuM9R0LHqVLOUnWulmkpL3jlai0LOuI5y4qbc9S4Bqjv8vhdscdJY7K473OwgmAgQ&#10;oN/iKJjg2TtxMkTHNim4+IqjYFPFO95MX91MBSpu6tznMIXduAOg1Xz8oegk3UxupkF7wdg47roh&#10;glk2RUJHFxeou3jC9q4ZYX89HdHnbsJ9js/jfNUMAivrX1n/ObN+rBjN+odjG1846ze8VrzEJnt6&#10;Yc/c3lVmxrlvm0f8aeWwGujVB2qLW90YvrTvIUUUU75qw/0t3z/aL04INpJtAtYP1Sx+M2P9OMKZ&#10;cMNM1l9Y6cr+JMTSlbWn2tGmHpmsv7DSlf2ZqEWKe6qa9bdGV9pgKVRm3AsboEc06qLmnmrI+kXK&#10;0E4tB4um+1OxvGcuugJSPzo8WEukDO3UmmgLSjVzWb/RXEGxfkhx7TTrb/iqyGX920U9cyFlaKdX&#10;BW8QkM36+cxq1m+NnWb9TUNjTGfC+q1IRLAq0EiEt80Ql8dfsxZNz2X9LS8dyU0INtpThay/gBR/&#10;7jTrb9FQiOwVuawfpShs81esH1KGduFclC1vPJbL+sHmqXZqr7BWxZz10/hcLutHwyamnWL9kOJj&#10;pw7WKg2bLo/1m2ZdwPqV+bQy15ExM7K8NqawQOQfvjHFN+CWBCeZ3NIxwRR5mvBPqm59N8JgpP0k&#10;gJLEkXqWlcgz3bkO083UVcMRJ/c5kieHI1t4Q1E6JrGpnglO7VTcldzneEV3My3oV/SKsi8MlDHx&#10;1ZItMAjGh2cx4OymrOZED4lODq7oB7yNM8HO9a9oYCnE7rpz6BlZewlBl6esAOfKBFcmeM5MEIt1&#10;xgT7mNgLZ4JbeEzEMwhAiMlBApeqD8Uz09Zngipe76fZKgiyrTZMsdDbM5y90L/oU3uZYj4T7IW4&#10;ya34x5bnOvrexVImiNwK7qsETLCX4qppJrgtKZvJZIKnzv/dVpQvZDLBU+f/bnmDhTPJ/90aDaaD&#10;9VBZ9EP28YB+nDj/d9vRxZrLBE+c/4sTyNmrJJcJnjj/F6nCVDv/7bRH2wTOtaQ6LpjZE+f/1jx3&#10;+kyY4BYnbpHd60zyf7cnZYIWsQyZ4PL8X0O7XCZ44vxfY2ZzmaARFVTtr+0MWzhM3iora8SGyHOX&#10;ywQN7RQTtLVTplPNK5TymODJ839rHns7k/zfLW+Kcib5v1vsPeS5y2t/ffL8X8OXWPN/1ybJs/YR&#10;YnwBQe1xaMgAluKZ0Wv+r8XRR964x2axZCDX/N9nqQtwqcDL8n8bKbMUYJrO/5U0y0E0keBaO0ad&#10;yv+VNMv+iqn836YYiXIq/1cg7XBFcIYY1kVBh/vqeP5vA5A86hhP622mbr+J4Wlc3mqbyP9FOsrw&#10;1am03kZSSpYA92bi6IlE4Ukwlf87fXUquCI9qnsdU4KNyx5P5f82U8wkkf/buB7QqfzfBrmQvY6p&#10;/F+yaoagysr6V9Z/zqwfKHfG+vuo3wtn/YbXmsH6zUQRn/WrPJEY6+foNWCbFtpUZFNqeFOsP6JY&#10;SNNKw9/KYf34Ul4LGrD+Xmoh6+e5hJms/9T5v1t0BSGeaibrL06c/7vlWaKZrP/U+b8WTQ/Ww2LW&#10;f+r8X2Nmc1n/ifN/t3xV5LL+E+f/Gu+TM8n/3aJ3BFmzZ8L6rUhEsCq+W/5vjQgNG7tgq0A8gEdx&#10;xKT2+HItmb1sFwtZ//L833pDI2C5rP/E+b813u5k7HJZ/4nzf2setc5l/SfO/zVsujzW3xtG7Llb&#10;83/XhsB9mX0k1XntuWAi2oEe7rGKPET7DfJ/CU6y8n8nJpgkTw7/pPJ/G5cJm8r/bcYmE+gfE08e&#10;bVwSbir/d8KRqfzf6avbRP7vdDOp/N+JjrVQNspWp27FCcq4GHC24lz1gDOR/9uiZ8BAGRP5v205&#10;Yt1U/m/r0HMq/5c8kSsTlCBEV69M8IyZoBSFzZhgv8BfOBPccH85hwmWaO/KjMeACYoQ51t41Xgu&#10;ULk53SFhlmJ+hl1tK6aY4IZndQWOnuXn6UPCzBxWf/zRh9Xq1qnzfzfgFcSTymSClUUsfZcbDojZ&#10;sSBks5hS6oVmMsEKXQ7Z4xb2/xUp/rzpngCbLfXgM5lghaeEaRf2BBApQzu9HNDnjsysBKaHVfNP&#10;ry+W9wSojE6nYU8AkTK002uipTObyQQt7cKeALZ2uifAhvdOzmSCVc3ZDDJZjlOB3dyqzdb9fzf8&#10;OKRMJlhZR5j576dapPjM6p4AG07KM5lghV7HbFVIa67pMa5FytBOrwrUT5BVkZn/a2oXbBQR7fSq&#10;aOgbJbMnQGWQ8pAJihQfO90TYMO1y2SCVcE7ioc9AUTK0E7vFehNSmY2kwmWnaFdsCpEimunewJs&#10;eDVGJhO0rIAw/9e2AnRPgA26ypOxy2SCpnbBqohop1cFtzjz8n97s429UYL+v8q4A3lZu8RasGrt&#10;WGCNzB++Y8FXdon9BoCzdoyxRSXHQNsswAk/ZaRjk6gr8XefQ6l/7dL/UmmUsFOGK+5QXhdDfXDg&#10;RsGhjSAGxn2l+3RfPRK8Hd6G0SuKDSGob5eAh3XtvjolOLV6RW/y6Fe7U8GkOWxccEjxxgnCiZsR&#10;k6O/mZSgNGcaBONstZ4E4dBEdRTjqb8inNC4oMuEhQsfFZSNZ7hiQnD+6A4PA54O6Uz8w1/GH/ps&#10;ZVlLn5+e//X24aOEYJ4ePtzf/Hj/4UP/h8P7d3/7cLj49QqNj3/s/xtVDMQ+fBLhTw/yz9wdyN/c&#10;/vY8JkTjp4vPh/u3l//bldW2+GvVvfoR58682v64rV+hWfzuFY7D+2uHFOdu+/cf/+8S/7rcvrm7&#10;v7m5/fTT/afbi98+fvj09AZ/+fby7vn58c3r10/Xd7cfr57+/PH++vDw9PDL85+vHz6+fvjll/vr&#10;29c3h6sv95/ev66Ksnj98er+0+VKQv/2jI7VeFN9fjzcv79DD+tShhnT9s+fnx9+uZeG9q8FOb57&#10;uPnvfxzGP3x5evzhL/K3+GGcBPxp2SR8eTjcDDMgPz0eHq5vn54wKz/fXT3e4rtHvvmPw8X9DbTp&#10;5LGdkdA+bjNK/vwoeuEZffzp4fo/n5zC1//x6/AbEXuCzMW7L//+cHP79vIKd9bf5G+/HPqnG4/H&#10;xW9vL8WElaV0NO/kAb3Gb8pG9uJr/K5CN+fxYXf/2l8nV7/i0YYGnsH3/mZUfx/mXJSGp+uTuKXd&#10;UauKuxvKy7W8De3k8lQ6Hzcs7Y5aIZfhOJzHoQhMeRHibtDMkqe9I3yfar+UhFq+d5gdafveMxLK&#10;uUUuCTW4RXgSWkQ77d0a2vnzsEddOM8WEnPCQ+WwQ/jjpkmo/7xhQ/nD+0Cyqf7OJwfULmS9g0ky&#10;7LqmgerC4Dt0hhpEnXXoPkcrcazhShtWxy9PWGBHQaflaoustsj52yJwwGa2SO++vHRbBHyeELwM&#10;W8RsfuTbIpHmR8oWqYBIiWIZtoipmL8HRhQL90D4K7QyPssWsYhnaIvYxFPbIhXnsZm2iKmdPwmx&#10;mLG2RXg/78yorBVrD20RO9g+i8pyWpwZlbW0C6OyEe3Ucti01ALOjMqWRrw9jMqKFDfPK7UmNrzT&#10;RmZU1tIujMra2s2isiUdu8yobIFOQMyzCaOyIsXHbhaV5T1UMqOyBU5Rpdr57yecX2BpN4vK8v4z&#10;mVHZouCZFGFUVqT42OlTWTdGHYn/gtovrtQwtfM3CmSum9rpVcH31ryorLmLBVFZtY2tvpcQGbhe&#10;a8ds4Vv7Kfc43gPlJPGnb+Hzyj6E+/KOwLN83q10LgpFna/rPgefd+taFqeCMtul/H07tX5OxYMs&#10;UH+M4ox+ueQ6yM20iXjQ1vVkSAp24xWb6fxFNyzucxyeqR0E3jtRdjA1mMCARgVdenqTEpzP9qAb&#10;nrQ1jtGDcDNYU/T/jfMQBGsOD58/3WB+rt7c3V7d/Mv48/PV/Yfh59dh5KUPFoGOu88hZuRI+wDx&#10;h4jBxeEBQQWg719vD/jh7uHwP4i6HK4e314+/dfnq8Pt5cWHf/uE2EFXbsXqeO7/sK1bMcwP/m/e&#10;+b+5+nSNS729fL7EO11+PH92AAd4xg76OO5LZwfc+spgB71RRc1Wx5+RdBqzvJzYn15dFBflhhut&#10;oVVoIO/QZzUVW2gSaosQOXMEavi2+eI4BiKk1NIP2YFIcVtas4MNIg9Et0x2UBjdYcM4hkgZ2oXz&#10;gIxuWjGeyw4M/1exA9v/1RE9wzsPlsLiU94s/1exA1s7zQ74Os1kB5aXFLKD0Eta/ZDf2w/5Ftb2&#10;3FCzrG0c3zgYqEmbzh053cAEiFqJ7pTmJtGlDU2ul9nG9VIjGg0X+M2sdudaSXjO+TPYBmZ2Zx91&#10;feF2Z2XUnjkjUAqUFp8kwo2ovJhVCaxKTKgMu9Okfb7dqWCf3/ZM2Z2GYnl2p1F/oexOs/5C250l&#10;P9Eh1+60tPMnAVa9n6HiD5zsHl7GS2lp58/D8vyZAudDMDcntDtFilvFOmaFYCR74HJjVg0/MVLZ&#10;nZAytFN2p6WdPxXLKwmtaGRod9qxUh2zMt4iuTErVM6ymVUxK7O+VsesDO0yY1Zlveh0YUjxmdUx&#10;q5JXJWXGrEzt/PdTLVJcOx2zMrTLjFmVRrwvjFmJlKGdWhXGzGZWEhYFn9nwdGGRMrRTO4WlnT8V&#10;e9QS83xB1V3M3MXWmNXa5amPy0Xc4u/R5ekbeNFbV8tTT33JLS96IybVkpjVJNgkqlCQRTK6sssF&#10;4ymiG3QAGkJRu3hLpUkwGVdzA7RYsG3jJ6VuXHP5rxCMB7emSWygbAxbTILH2V5jVmu+6/nHrLCq&#10;Z+ygfxO8cHZQoIKBuOgBqF/MDniLCcUOzA4ToaMpTbuJYoGvtKwzuX3akvtGAJJeiJuEoUXY4QBH&#10;oldgD1rmoGpC1B8vypykAB30UlwzhQ4M1TLJgeVfhhEr27/U5KBAPyAycLkRK8O/DMmBrZ0mB4Z2&#10;ueTA8EIUOTC9kEr5SNJJnIxdZsSqtLTzIU4tUvyx0+Sg4FnWmeSgMDqGhORApLh2mhwUhm/uv5b2&#10;6FzMPTg5sMfjX+gPzc8SUNmukDK0Uzyt4CWGmeSgaHk92sZ/PeFQVmvsNDkoOvoSziQHBTppsddd&#10;SA5Eio+dznY11mwuObC0C1ZFRLtwnygt7fypWEwOQGg5iwzIQS/Fx073ICo2tF9dZg8i6+yPsAeR&#10;SBna6VXBsxsyexBZTEifQWq973QPohJzQd7Gkq04tdLaN5bV1KB0KnijGG/jsAeRTax0DyJ5bzPt&#10;AsupMU2ncCZwBilfs0Ff8l6Kz6w0t/Dutiy4+ZTXg2jboUaFvVGCHkS9FNcOjnKoHe99JUWax5lF&#10;5zO+VwhM8O4Vhhtfs+jzcbxcL2VoF84F0mBoOC33DFLjNO3Wf0HFQmoq58fwJNYzSNczSNczSC/3&#10;2AoHMBYvNZAtDohzP6XGx8XHDPn1DNL+XNHD7fXzBVrxSPZ0/3/kRR8uL969vXwngz+kxY8tdyRD&#10;XsDb0NHkbmxoIkJH/Dyk+FfFMCcLziAtj0eLxoFpKfvngLLjDZUmwRT9rQQuyBUXC7YJVlu53gRp&#10;wZHLSx/8GP2tJvBcxPt2Va4jgxxGGr0immv1d93s4o0WpuFZLggnPPrVQl9kwFPnNlQuAy8FxyuE&#10;DMYrxil6tXNfDdwR1dE9Zg0SEKOC4kcMz2PirsUNHwTjCYpk1aykfyX950/68UKZkf5+lb100s8Z&#10;YuC0Wj5r6Cb1aJC5Xb6bFOGHoZtkgRLfSVraZcsimwHCscGm9lV5vbLvHy2uTrFqGALUjzGzuKFC&#10;/RCkYYhc1o9aDDahivVDinuqM9aPnDjCIHJZv9H3XbF+s+/7jPU3tMdLLus3mKti/SZznbH+lvKb&#10;XNZvxElyswRLnKJHZjaT9cNYpc9dyPpFij93mvWX6EVAtMvNEmyWsH4cnmVpp/hNybuCZLL+csvp&#10;Usj6RYqP3Zz107HLZP1lyccuZP0iZWinNwm+e2WyfmufCLMEw41irdmKJKfJuxNewR4vvcHNiGML&#10;eZn14s67S4hjyxVxvBaWXF2Wey++DLnI+uvFnS8VV+YkeXjfILGOuO9HshE2MZic46Sn71oOpPon&#10;VOOgli2GK+p4SlAPo49usm62nG7uc6Qw6M04CKaQgIS65IpJENKNX70rEu42MhOHrwbeid7M1F4C&#10;QZm4oLsiMsmjghaDWWvt1lq7c661wztVe9EIo+JRf+FetBH7zfGirbB04EXbcV9tIBkhcy/UuNSL&#10;thQLvGhbsd/Ri7byDEIv2s4zmHnRDfW1Mr3owrB5Qy9apLjNO/eiafZNphddbA0f3+cZtUhx7WZe&#10;NCcQmV50gXwJRiBCL1qkDO1my4H7+AFVQrUgj+SjjZQfya+tzKXQi7Zzg+YZc3RmM71oS7vQi7a1&#10;m3vRNM8g04sumorOrMqYgxSf2VmtHWpVmY/vv532G6uD+yZ8O+F5N7RTq8LSTnvRSHBh2mV60QU6&#10;0bNVEXrRIsXHTmfMGbtXphdt7ROhFx1uFKsXvXrROEdk/2K86HlM1vaiXSw6FVh3XnQycrx1cd6U&#10;m7h1X42EkKg/6fzyBnlZUUF3clYyXr44Au/aPjY7B4mch+8+R09/NwCZskEKZFRHxPx7v7zBXcUF&#10;R09fR+BXL3r1os/Zi4axMvOi+3X7sr3oHRJjiQmX4USbFfW+Ex1JYg29hp2RFO+cAWmkY7kMocdg&#10;6uVbqRG9QivV0Ms3UZcHoiseNgpd6BJS3KRULvSupvZupgddGvncoQctUoZy4Sx0PFE/04EuOx6s&#10;VGFoSHHllAPdYYjJIsj0n0ujLin0n0XKUC5cCd2GTmtuEBrtIJkbE7rPiBVYyoXLoeMnjmR6zyU4&#10;BlMu9J5Fio+c8p47nqSf6TyXNV+tofMsUoZy4YLYIRuAPHNiFB7rGxb7zqZy/osJfWos5ZTvvGvp&#10;M5fpOpeGYx+6ziLFR065zsaWlek5lyWnDqHnLFKGcuGCsJTz52FxqZm5dQWlZmrvWt361a0/mVtv&#10;nlAxnr28x5M4uHt9pB7PHj7HtP7fpwSgHv3HY9cSCwK4pPCjpHNu3efg5Dq5Fu+ZmOsq2Tx9MDuR&#10;wO0wxQ4Xjl0POUjugvHIMzr9jUFvHIUQvaI7IKKdDoR1t+o+x1uWHXUI9cfvuXXBcRTUxb5Z6jf7&#10;6yU4gZu9Fptw9HqzWR5uYKUEKyU4Z0qAZTCjBP1b4GVTgs5wLX1bdVnCumnSZFGCDgFcYkQHkcXv&#10;QQlwbgjTC0/H0bZf2JmmLtGshTlFmhKYxxWEFQMdj9nlUgL0W6TK+VNQl5Di1rOKsxtOUS4lMDw2&#10;RQlMp0hTAu5O5lICQzlFCWzlFCUwUgD8efiKhrYb7usqSgApPq0qyG68PnIpAXK32TOnKAGkuHIz&#10;SkB93TxKYL/e/IlYPTaEHbEKBwswnuP7AtKZv4HXUzrn4+jMWG5PN8Yfj5LO9nefgw/gjlVr0Rk3&#10;Zoq7EGCLQuCY3FJXoVzqe5QuQNrCa4h98zQ4LYzjRYJ6bFa3YnUrctyK118e3795f3j8+RGHzsnP&#10;X97LT+jaj8Pk7u6v/371fOX/uZd6c1s93D18uLk9/PD/AgAAAP//AwBQSwMEFAAGAAgAAAAhACqR&#10;WhbgAAAACgEAAA8AAABkcnMvZG93bnJldi54bWxMj01Lw0AQhu+C/2EZwZvdfBjRmEkpRT0Voa0g&#10;3rbZaRKa3Q3ZbZL+e6cnvc0wD+88b7GcTSdGGnzrLEK8iECQrZxubY3wtX9/eAbhg7Jadc4SwoU8&#10;LMvbm0Ll2k12S+Mu1IJDrM8VQhNCn0vpq4aM8gvXk+Xb0Q1GBV6HWupBTRxuOplE0ZM0qrX8oVE9&#10;rRuqTruzQfiY1LRK47dxczquLz/77PN7ExPi/d28egURaA5/MFz1WR1Kdjq4s9VedAjJY8YkQhqn&#10;XIGBNLoOB4TsJU1AloX8X6H8BQAA//8DAFBLAQItABQABgAIAAAAIQC2gziS/gAAAOEBAAATAAAA&#10;AAAAAAAAAAAAAAAAAABbQ29udGVudF9UeXBlc10ueG1sUEsBAi0AFAAGAAgAAAAhADj9If/WAAAA&#10;lAEAAAsAAAAAAAAAAAAAAAAALwEAAF9yZWxzLy5yZWxzUEsBAi0AFAAGAAgAAAAhAMbo5UAcXwAA&#10;wpUDAA4AAAAAAAAAAAAAAAAALgIAAGRycy9lMm9Eb2MueG1sUEsBAi0AFAAGAAgAAAAhACqRWhbg&#10;AAAACgEAAA8AAAAAAAAAAAAAAAAAdmEAAGRycy9kb3ducmV2LnhtbFBLBQYAAAAABAAEAPMAAACD&#10;YgAAAAA=&#10;">
                <v:group id="Group 205" o:spid="_x0000_s1027" style="position:absolute;left:255;top:3148;width:2773;height:2774" coordorigin="255,3148" coordsize="2773,2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206" o:spid="_x0000_s1028" style="position:absolute;left:255;top:3148;width:2773;height:2774;visibility:visible;mso-wrap-style:square;v-text-anchor:top" coordsize="2773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xUMEA&#10;AADdAAAADwAAAGRycy9kb3ducmV2LnhtbERP24rCMBB9F/Yfwiz4pmllqW7XKMuCi74oXj5gaMa2&#10;2ExKEm39eyMIvs3hXGe+7E0jbuR8bVlBOk5AEBdW11wqOB1XoxkIH5A1NpZJwZ08LBcfgznm2na8&#10;p9shlCKGsM9RQRVCm0vpi4oM+rFtiSN3ts5giNCVUjvsYrhp5CRJMmmw5thQYUt/FRWXw9UoWJXW&#10;nab/u03aFdn2iOvMYp8pNfzsf39ABOrDW/xyr3Wc//2V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5MVDBAAAA3QAAAA8AAAAAAAAAAAAAAAAAmAIAAGRycy9kb3du&#10;cmV2LnhtbFBLBQYAAAAABAAEAPUAAACGAwAAAAA=&#10;" path="m,2774r2773,l2773,,,,,2774e" fillcolor="#006533" stroked="f">
                    <v:path arrowok="t" o:connecttype="custom" o:connectlocs="0,5922;2773,5922;2773,3148;0,3148;0,5922" o:connectangles="0,0,0,0,0"/>
                  </v:shape>
                </v:group>
                <v:group id="Group 207" o:spid="_x0000_s1029" style="position:absolute;left:819;top:3379;width:1645;height:2177" coordorigin="819,3379" coordsize="1645,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208" o:spid="_x0000_s103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9T8EA&#10;AADdAAAADwAAAGRycy9kb3ducmV2LnhtbERP3WrCMBS+H/gO4QjezXQ6ZHZG0YEgu9PuAY7JsS1t&#10;TkqS2erTm8HAu/Px/Z7VZrCtuJIPtWMFb9MMBLF2puZSwU+xf/0AESKywdYxKbhRgM169LLC3Lie&#10;j3Q9xVKkEA45Kqhi7HIpg67IYpi6jjhxF+ctxgR9KY3HPoXbVs6ybCEt1pwaKuzoqyLdnH6tgsKd&#10;d1uD1OjFvV/e/NDo/rtRajIetp8gIg3xKf53H0yav3yfw9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PU/BAAAA3QAAAA8AAAAAAAAAAAAAAAAAmAIAAGRycy9kb3du&#10;cmV2LnhtbFBLBQYAAAAABAAEAPUAAACGAwAAAAA=&#10;" path="m239,247r-178,l661,1375r57,52l777,1450r39,3l835,1452r57,-19l932,1406r-103,l806,1406r-60,-17l702,1348,239,247e" stroked="f">
                    <v:path arrowok="t" o:connecttype="custom" o:connectlocs="239,3626;61,3626;661,4754;718,4806;777,4829;816,4832;835,4831;892,4812;932,4785;829,4785;806,4785;746,4768;702,4727;239,3626" o:connectangles="0,0,0,0,0,0,0,0,0,0,0,0,0,0"/>
                  </v:shape>
                  <v:shape id="Freeform 209" o:spid="_x0000_s103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lO8IA&#10;AADdAAAADwAAAGRycy9kb3ducmV2LnhtbERPS2rDMBDdB3oHMYXuErnBmMaNEtJAoHQXuweYSlPb&#10;2BoZSYmdnr4qBLqbx/vOdj/bQVzJh86xgudVBoJYO9Nxo+CzPi1fQISIbHBwTApuFGC/e1hssTRu&#10;4jNdq9iIFMKhRAVtjGMpZdAtWQwrNxIn7tt5izFB30jjcUrhdpDrLCukxY5TQ4sjHVvSfXWxCmr3&#10;9XYwSL0ufqbNzc+9nj56pZ4e58MriEhz/Bff3e8mzd/kOfx9k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aU7wgAAAN0AAAAPAAAAAAAAAAAAAAAAAJgCAABkcnMvZG93&#10;bnJldi54bWxQSwUGAAAAAAQABAD1AAAAhwMAAAAA&#10;" path="m1593,247r-105,l928,1339r-11,16l851,1401r-22,5l932,1406r5,-4l950,1387,1593,247e" stroked="f">
                    <v:path arrowok="t" o:connecttype="custom" o:connectlocs="1593,3626;1488,3626;928,4718;917,4734;851,4780;829,4785;932,4785;937,4781;950,4766;1593,3626" o:connectangles="0,0,0,0,0,0,0,0,0,0"/>
                  </v:shape>
                  <v:shape id="Freeform 210" o:spid="_x0000_s103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AoMEA&#10;AADdAAAADwAAAGRycy9kb3ducmV2LnhtbERP3WrCMBS+H/gO4QjezXTiZHZG0YEgu9PuAY7JsS1t&#10;TkqS2erTm8HAu/Px/Z7VZrCtuJIPtWMFb9MMBLF2puZSwU+xf/0AESKywdYxKbhRgM169LLC3Lie&#10;j3Q9xVKkEA45Kqhi7HIpg67IYpi6jjhxF+ctxgR9KY3HPoXbVs6ybCEt1pwaKuzoqyLdnH6tgsKd&#10;d1uD1OjFvV/e/NDo/rtRajIetp8gIg3xKf53H0yav5y/w9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AKDBAAAA3QAAAA8AAAAAAAAAAAAAAAAAmAIAAGRycy9kb3du&#10;cmV2LnhtbFBLBQYAAAAABAAEAPUAAACGAwAAAAA=&#10;" path="m321,120l742,1300r51,-175l745,1125,486,217r423,l901,209,851,171,792,143,726,126r-45,-5l321,120e" stroked="f">
                    <v:path arrowok="t" o:connecttype="custom" o:connectlocs="321,3499;742,4679;793,4504;745,4504;486,3596;909,3596;901,3588;851,3550;792,3522;726,3505;681,3500;321,3499" o:connectangles="0,0,0,0,0,0,0,0,0,0,0,0"/>
                  </v:shape>
                  <v:shape id="Freeform 211" o:spid="_x0000_s103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e18AA&#10;AADdAAAADwAAAGRycy9kb3ducmV2LnhtbERPzYrCMBC+L/gOYQRva+oiZa1G0QVB9rbqA4zJ2JY2&#10;k5JEW316s7Cwt/n4fme1GWwr7uRD7VjBbJqBINbO1FwqOJ/2758gQkQ22DomBQ8KsFmP3lZYGNfz&#10;D92PsRQphEOBCqoYu0LKoCuyGKauI07c1XmLMUFfSuOxT+G2lR9ZlkuLNaeGCjv6qkg3x5tVcHKX&#10;3dYgNTp/9ouHHxrdfzdKTcbDdgki0hD/xX/ug0nzF/Mcf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ue18AAAADdAAAADwAAAAAAAAAAAAAAAACYAgAAZHJzL2Rvd25y&#10;ZXYueG1sUEsFBgAAAAAEAAQA9QAAAIUDAAAAAA==&#10;" path="m84,r40,77l1154,77,811,1291r74,-2l1340,77r192,l1570,,84,e" stroked="f">
                    <v:path arrowok="t" o:connecttype="custom" o:connectlocs="84,3379;124,3456;1154,3456;811,4670;885,4668;1340,3456;1532,3456;1570,3379;84,3379" o:connectangles="0,0,0,0,0,0,0,0,0"/>
                  </v:shape>
                  <v:shape id="Freeform 212" o:spid="_x0000_s103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7TMEA&#10;AADdAAAADwAAAGRycy9kb3ducmV2LnhtbERP3WrCMBS+H/gO4QjezXQiOjuj6ECQ3c3uAY7JsS1t&#10;TkqS2erTm8HAu/Px/Z71drCtuJIPtWMFb9MMBLF2puZSwU9xeH0HESKywdYxKbhRgO1m9LLG3Lie&#10;v+l6iqVIIRxyVFDF2OVSBl2RxTB1HXHiLs5bjAn6UhqPfQq3rZxl2UJarDk1VNjRZ0W6Of1aBYU7&#10;73cGqdGLe7+6+aHR/Vej1GQ87D5ARBriU/zvPpo0fzVfwt836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XO0zBAAAA3QAAAA8AAAAAAAAAAAAAAAAAmAIAAGRycy9kb3du&#10;cmV2LnhtbFBLBQYAAAAABAAEAPUAAACGAwAAAAA=&#10;" path="m909,217r-423,l665,219r25,5l750,249r55,56l832,361r13,65l846,483r,20l842,567r-8,64l822,709r-12,74l798,856r-13,72l771,1000r-15,74l745,1125r48,l856,908,933,643r14,-66l959,516r9,-73l969,408r-1,-18l959,315,939,257,915,224r-6,-7e" stroked="f">
                    <v:path arrowok="t" o:connecttype="custom" o:connectlocs="909,3596;486,3596;665,3598;690,3603;750,3628;805,3684;832,3740;845,3805;846,3862;846,3882;842,3946;834,4010;822,4088;810,4162;798,4235;785,4307;771,4379;756,4453;745,4504;793,4504;856,4287;933,4022;947,3956;959,3895;968,3822;969,3787;968,3769;959,3694;939,3636;915,3603;909,3596" o:connectangles="0,0,0,0,0,0,0,0,0,0,0,0,0,0,0,0,0,0,0,0,0,0,0,0,0,0,0,0,0,0,0"/>
                  </v:shape>
                  <v:shape id="Freeform 213" o:spid="_x0000_s1035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vPsQA&#10;AADdAAAADwAAAGRycy9kb3ducmV2LnhtbESPzWrDMBCE74G+g9hAbomcUkLjRglpoVB6y88DbKSt&#10;bWytjKTGTp6+ewj0tsvMzny72Y2+U1eKqQlsYLkoQBHb4BquDJxPn/NXUCkjO+wCk4EbJdhtnyYb&#10;LF0Y+EDXY66UhHAq0UCdc19qnWxNHtMi9MSi/YToMcsaK+0iDhLuO/1cFCvtsWFpqLGnj5pse/z1&#10;Bk7h8r53SK1d3Yf1LY6tHb5bY2bTcf8GKtOY/82P6y8n+OsX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Irz7EAAAA3QAAAA8AAAAAAAAAAAAAAAAAmAIAAGRycy9k&#10;b3ducmV2LnhtbFBLBQYAAAAABAAEAPUAAACJAwAAAAA=&#10;" path="m1562,1955r-51,60l1505,2067r1,25l1529,2152r59,24l1604,2170r14,-11l1629,2143r3,-7l1564,2136r-8,-14l1551,2098r-2,-31l1549,2059r2,-29l1557,2008r10,-13l1582,1991r48,l1624,1981r-15,-14l1588,1957r-26,-2e" stroked="f">
                    <v:path arrowok="t" o:connecttype="custom" o:connectlocs="1562,5334;1511,5394;1505,5446;1506,5471;1529,5531;1588,5555;1604,5549;1618,5538;1629,5522;1632,5515;1564,5515;1556,5501;1551,5477;1549,5446;1549,5438;1551,5409;1557,5387;1567,5374;1582,5370;1630,5370;1624,5360;1609,5346;1588,5336;1562,5334" o:connectangles="0,0,0,0,0,0,0,0,0,0,0,0,0,0,0,0,0,0,0,0,0,0,0,0"/>
                  </v:shape>
                  <v:shape id="Freeform 214" o:spid="_x0000_s1036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KpcEA&#10;AADdAAAADwAAAGRycy9kb3ducmV2LnhtbERP24rCMBB9X9h/CLOwb2uqLGKrUVRYWHzz8gFjMral&#10;zaQk0db9+o0g+DaHc53FarCtuJEPtWMF41EGglg7U3Op4HT8+ZqBCBHZYOuYFNwpwGr5/rbAwrie&#10;93Q7xFKkEA4FKqhi7Aopg67IYhi5jjhxF+ctxgR9KY3HPoXbVk6ybCot1pwaKuxoW5FuDler4OjO&#10;m7VBavT0r8/vfmh0v2uU+vwY1nMQkYb4Ej/dvybNz79zeHy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ECqXBAAAA3QAAAA8AAAAAAAAAAAAAAAAAmAIAAGRycy9kb3du&#10;cmV2LnhtbFBLBQYAAAAABAAEAPUAAACGAwAAAAA=&#10;" path="m1630,1991r-48,l1591,2001r6,19l1600,2045r,32l1598,2103r-6,19l1581,2134r-17,2l1632,2136r13,-71l1645,2059r-1,-18l1641,2019r-7,-20l1630,1991e" stroked="f">
                    <v:path arrowok="t" o:connecttype="custom" o:connectlocs="1630,5370;1582,5370;1591,5380;1597,5399;1600,5424;1600,5456;1598,5482;1592,5501;1581,5513;1564,5515;1632,5515;1645,5444;1645,5438;1644,5420;1641,5398;1634,5378;1630,5370" o:connectangles="0,0,0,0,0,0,0,0,0,0,0,0,0,0,0,0,0"/>
                  </v:shape>
                  <v:shape id="Freeform 215" o:spid="_x0000_s1037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15cQA&#10;AADdAAAADwAAAGRycy9kb3ducmV2LnhtbESPzWrDMBCE74G+g9hAbomcQkPjRglpoVB6y88DbKSt&#10;bWytjKTGTp6+ewj0tsvMzny72Y2+U1eKqQlsYLkoQBHb4BquDJxPn/NXUCkjO+wCk4EbJdhtnyYb&#10;LF0Y+EDXY66UhHAq0UCdc19qnWxNHtMi9MSi/YToMcsaK+0iDhLuO/1cFCvtsWFpqLGnj5pse/z1&#10;Bk7h8r53SK1d3Yf1LY6tHb5bY2bTcf8GKtOY/82P6y8n+OsX4Zd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NeXEAAAA3QAAAA8AAAAAAAAAAAAAAAAAmAIAAGRycy9k&#10;b3ducmV2LnhtbFBLBQYAAAAABAAEAPUAAACJAwAAAAA=&#10;" path="m1437,1954r-67,37l1350,2067r1,22l1384,2160r60,17l1465,2174r18,-5l1483,2141r-44,l1433,2141r-36,-57l1396,2047r6,-26l1414,2004r15,-9l1447,1992r26,l1478,1959r-15,-4l1437,1954e" stroked="f">
                    <v:path arrowok="t" o:connecttype="custom" o:connectlocs="1437,5333;1370,5370;1350,5446;1351,5468;1384,5539;1444,5556;1465,5553;1483,5548;1483,5520;1439,5520;1433,5520;1397,5463;1396,5426;1402,5400;1414,5383;1429,5374;1447,5371;1473,5371;1478,5338;1463,5334;1437,5333" o:connectangles="0,0,0,0,0,0,0,0,0,0,0,0,0,0,0,0,0,0,0,0,0"/>
                  </v:shape>
                  <v:shape id="Freeform 216" o:spid="_x0000_s1038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QfsIA&#10;AADdAAAADwAAAGRycy9kb3ducmV2LnhtbERPS2rDMBDdB3oHMYXuYjmBhtiNEtJAoWRXuweYSlPb&#10;2BoZSY2dnr4KFLKbx/vO7jDbQVzIh86xglWWgyDWznTcKPis35ZbECEiGxwck4IrBTjsHxY7LI2b&#10;+IMuVWxECuFQooI2xrGUMuiWLIbMjcSJ+3beYkzQN9J4nFK4HeQ6zzfSYsepocWRTi3pvvqxCmr3&#10;9Xo0SL3e/E7F1c+9ns69Uk+P8/EFRKQ53sX/7neT5hfPK7h9k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5B+wgAAAN0AAAAPAAAAAAAAAAAAAAAAAJgCAABkcnMvZG93&#10;bnJldi54bWxQSwUGAAAAAAQABAD1AAAAhwMAAAAA&#10;" path="m1483,2052r-59,l1424,2087r19,l1443,2140r-1,l1439,2141r44,l1483,2052e" stroked="f">
                    <v:path arrowok="t" o:connecttype="custom" o:connectlocs="1483,5431;1424,5431;1424,5466;1443,5466;1443,5519;1442,5519;1439,5520;1483,5520;1483,5431" o:connectangles="0,0,0,0,0,0,0,0,0"/>
                  </v:shape>
                  <v:shape id="Freeform 217" o:spid="_x0000_s1039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wQsIA&#10;AADcAAAADwAAAGRycy9kb3ducmV2LnhtbESP0YrCMBRE3xf8h3AF39ZUwbJWo+iCIPu26gdck2tb&#10;2tyUJGurX28WFvZxmJkzzHo72FbcyYfasYLZNANBrJ2puVRwOR/eP0CEiGywdUwKHhRguxm9rbEw&#10;rudvup9iKRKEQ4EKqhi7QsqgK7IYpq4jTt7NeYsxSV9K47FPcNvKeZbl0mLNaaHCjj4r0s3pxyo4&#10;u+t+Z5AanT/75cMPje6/GqUm42G3AhFpiP/hv/bRKJgvcv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XBCwgAAANwAAAAPAAAAAAAAAAAAAAAAAJgCAABkcnMvZG93&#10;bnJldi54bWxQSwUGAAAAAAQABAD1AAAAhwMAAAAA&#10;" path="m1473,1992r-16,l1465,1994r7,3l1473,1992e" stroked="f">
                    <v:path arrowok="t" o:connecttype="custom" o:connectlocs="1473,5371;1457,5371;1465,5373;1472,5376;1473,5371" o:connectangles="0,0,0,0,0"/>
                  </v:shape>
                  <v:shape id="Freeform 218" o:spid="_x0000_s104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V2cMA&#10;AADcAAAADwAAAGRycy9kb3ducmV2LnhtbESPwWrDMBBE74H+g9hCboncQJPUjWzSQiH01jgfsJW2&#10;trG1MpIaO/n6qFDIcZiZN8yunGwvzuRD61jB0zIDQaydablWcKo+FlsQISIb7B2TggsFKIuH2Q5z&#10;40b+ovMx1iJBOOSooIlxyKUMuiGLYekG4uT9OG8xJulraTyOCW57ucqytbTYclpocKD3hnR3/LUK&#10;Kvf9tjdInV5fx5eLnzo9fnZKzR+n/SuISFO8h//bB6Ng9byBv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V2cMAAADcAAAADwAAAAAAAAAAAAAAAACYAgAAZHJzL2Rv&#10;d25yZXYueG1sUEsFBgAAAAAEAAQA9QAAAIgDAAAAAA==&#10;" path="m1331,1955r-96,l1235,2175r99,l1334,2138r-56,l1278,2079r50,l1328,2043r-50,l1278,1993r53,l1331,1955e" stroked="f">
                    <v:path arrowok="t" o:connecttype="custom" o:connectlocs="1331,5334;1235,5334;1235,5554;1334,5554;1334,5517;1278,5517;1278,5458;1328,5458;1328,5422;1278,5422;1278,5372;1331,5372;1331,5334" o:connectangles="0,0,0,0,0,0,0,0,0,0,0,0,0"/>
                  </v:shape>
                  <v:shape id="Freeform 219" o:spid="_x0000_s104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Bq8AA&#10;AADcAAAADwAAAGRycy9kb3ducmV2LnhtbERP3WrCMBS+H/gO4Qi7m6nCiqtG0cFg7G7tHuCYHNvS&#10;5qQk0bZ7+uVi4OXH978/TrYXd/KhdaxgvcpAEGtnWq4V/FQfL1sQISIb7B2TgpkCHA+Lpz0Wxo38&#10;Tfcy1iKFcChQQRPjUEgZdEMWw8oNxIm7Om8xJuhraTyOKdz2cpNlubTYcmpocKD3hnRX3qyCyl3O&#10;J4PU6fx3fJv91Onxq1PqeTmddiAiTfEh/nd/GgWb17Q2nU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ZBq8AAAADcAAAADwAAAAAAAAAAAAAAAACYAgAAZHJzL2Rvd25y&#10;ZXYueG1sUEsFBgAAAAAEAAQA9QAAAIUDAAAAAA==&#10;" path="m1108,1955r-39,l1069,2175r37,l1106,2100r,-21l1105,2057r-1,-17l1103,2025r33,l1108,1955e" stroked="f">
                    <v:path arrowok="t" o:connecttype="custom" o:connectlocs="1108,5334;1069,5334;1069,5554;1106,5554;1106,5479;1106,5458;1105,5436;1104,5419;1103,5404;1136,5404;1108,5334" o:connectangles="0,0,0,0,0,0,0,0,0,0,0"/>
                  </v:shape>
                  <v:shape id="Freeform 220" o:spid="_x0000_s104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MMMA&#10;AADcAAAADwAAAGRycy9kb3ducmV2LnhtbESPwWrDMBBE74H+g9hCb4ncQE3jRglpoFByq50P2Ehb&#10;29haGUmJ7X59FSj0OMzMG2a7n2wvbuRD61jB8yoDQaydablWcK4+lq8gQkQ22DsmBTMF2O8eFlss&#10;jBv5i25lrEWCcChQQRPjUEgZdEMWw8oNxMn7dt5iTNLX0ngcE9z2cp1lubTYclpocKBjQ7orr1ZB&#10;5S7vB4PU6fxn3Mx+6vR46pR6epwObyAiTfE//Nf+NArWLxu4n0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rkMMMAAADcAAAADwAAAAAAAAAAAAAAAACYAgAAZHJzL2Rv&#10;d25yZXYueG1sUEsFBgAAAAAEAAQA9QAAAIgDAAAAAA==&#10;" path="m1136,2025r-33,l1107,2034r6,20l1120,2074r7,18l1160,2175r39,l1199,2106r-33,l1163,2098r-7,-19l1149,2059r-7,-18l1136,2025e" stroked="f">
                    <v:path arrowok="t" o:connecttype="custom" o:connectlocs="1136,5404;1103,5404;1107,5413;1113,5433;1120,5453;1127,5471;1160,5554;1199,5554;1199,5485;1166,5485;1163,5477;1156,5458;1149,5438;1142,5420;1136,5404" o:connectangles="0,0,0,0,0,0,0,0,0,0,0,0,0,0,0"/>
                  </v:shape>
                  <v:shape id="Freeform 221" o:spid="_x0000_s104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HEMAA&#10;AADcAAAADwAAAGRycy9kb3ducmV2LnhtbERPS2rDMBDdF3IHMYHuGrlemNaNEtJAoWSXuAeYSFPb&#10;2BoZSfEnp68WgS4f77/dz7YXI/nQOlbwuslAEGtnWq4V/FRfL28gQkQ22DsmBQsF2O9WT1ssjZv4&#10;TOMl1iKFcChRQRPjUEoZdEMWw8YNxIn7dd5iTNDX0nicUrjtZZ5lhbTYcmpocKBjQ7q73KyCyl0/&#10;Dwap08V9el/83Onp1Cn1vJ4PHyAizfFf/HB/GwV5keanM+kI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yHEMAAAADcAAAADwAAAAAAAAAAAAAAAACYAgAAZHJzL2Rvd25y&#10;ZXYueG1sUEsFBgAAAAAEAAQA9QAAAIUDAAAAAA==&#10;" path="m1199,1955r-37,l1162,2006r,23l1163,2052r1,22l1166,2106r33,l1199,1955e" stroked="f">
                    <v:path arrowok="t" o:connecttype="custom" o:connectlocs="1199,5334;1162,5334;1162,5385;1162,5408;1163,5431;1164,5453;1166,5485;1199,5485;1199,5334" o:connectangles="0,0,0,0,0,0,0,0,0"/>
                  </v:shape>
                  <v:shape id="Freeform 222" o:spid="_x0000_s104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ii8IA&#10;AADcAAAADwAAAGRycy9kb3ducmV2LnhtbESP3YrCMBSE7xd8h3AE79ZUL8pajaLCgnjnzwMck2Nb&#10;2pyUJGurT28WFvZymJlvmNVmsK14kA+1YwWzaQaCWDtTc6ngevn+/AIRIrLB1jEpeFKAzXr0scLC&#10;uJ5P9DjHUiQIhwIVVDF2hZRBV2QxTF1HnLy78xZjkr6UxmOf4LaV8yzLpcWa00KFHe0r0s35xyq4&#10;uNtua5Aanb/6xdMPje6PjVKT8bBdgog0xP/wX/tgFMzzGfyeS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CKLwgAAANwAAAAPAAAAAAAAAAAAAAAAAJgCAABkcnMvZG93&#10;bnJldi54bWxQSwUGAAAAAAQABAD1AAAAhwMAAAAA&#10;" path="m1045,1955r-112,l933,1993r64,l997,1994r-70,156l927,2175r117,l1044,2138r-66,l978,2137r67,-150l1045,1955e" stroked="f">
                    <v:path arrowok="t" o:connecttype="custom" o:connectlocs="1045,5334;933,5334;933,5372;997,5372;997,5373;927,5529;927,5554;1044,5554;1044,5517;978,5517;978,5516;1045,5366;1045,5334" o:connectangles="0,0,0,0,0,0,0,0,0,0,0,0,0"/>
                  </v:shape>
                  <v:shape id="Freeform 223" o:spid="_x0000_s1045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8/MIA&#10;AADcAAAADwAAAGRycy9kb3ducmV2LnhtbESPQYvCMBSE7wv+h/AEb2tqD8XtGkUFQbyt7g94mzzb&#10;0ualJNFWf/1mYcHjMDPfMKvNaDtxJx8axwoW8wwEsXam4UrB9+XwvgQRIrLBzjEpeFCAzXrytsLS&#10;uIG/6H6OlUgQDiUqqGPsSymDrslimLueOHlX5y3GJH0ljcchwW0n8ywrpMWG00KNPe1r0u35ZhVc&#10;3M9ua5BaXTyHj4cfWz2cWqVm03H7CSLSGF/h//bRKMiLHP7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rz8wgAAANwAAAAPAAAAAAAAAAAAAAAAAJgCAABkcnMvZG93&#10;bnJldi54bWxQSwUGAAAAAAQABAD1AAAAhwMAAAAA&#10;" path="m900,1953r-63,18l804,2026r-6,64l802,2115r35,51l879,2177r15,l906,2175r6,-3l909,2139r-14,l873,2137r-12,-9l851,2112r-7,-25l842,2052r6,-28l858,2005r14,-11l888,1991r20,l915,1959r-5,-3l900,1953e" stroked="f">
                    <v:path arrowok="t" o:connecttype="custom" o:connectlocs="900,5332;837,5350;804,5405;798,5469;802,5494;837,5545;879,5556;894,5556;906,5554;912,5551;909,5518;895,5518;873,5516;861,5507;851,5491;844,5466;842,5431;848,5403;858,5384;872,5373;888,5370;908,5370;915,5338;910,5335;900,5332" o:connectangles="0,0,0,0,0,0,0,0,0,0,0,0,0,0,0,0,0,0,0,0,0,0,0,0,0"/>
                  </v:shape>
                  <v:shape id="Freeform 224" o:spid="_x0000_s1046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6/8EA&#10;AADcAAAADwAAAGRycy9kb3ducmV2LnhtbESPQYvCMBSE78L+h/CEvWmqh6LVKO6CIHtb9Qc8k7dt&#10;afNSkmirv34jCB6HmfmGWW8H24ob+VA7VjCbZiCItTM1lwrOp/1kASJEZIOtY1JwpwDbzcdojYVx&#10;Pf/S7RhLkSAcClRQxdgVUgZdkcUwdR1x8v6ctxiT9KU0HvsEt62cZ1kuLdacFirs6Lsi3RyvVsHJ&#10;Xb52BqnR+aNf3v3Q6P6nUepzPOxWICIN8R1+tQ9GwTzP4Xk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puv/BAAAA3AAAAA8AAAAAAAAAAAAAAAAAmAIAAGRycy9kb3du&#10;cmV2LnhtbFBLBQYAAAAABAAEAPUAAACGAwAAAAA=&#10;" path="m908,2136r-5,2l895,2139r14,l908,2136e" stroked="f">
                    <v:path arrowok="t" o:connecttype="custom" o:connectlocs="908,5515;903,5517;895,5518;909,5518;908,5515" o:connectangles="0,0,0,0,0"/>
                  </v:shape>
                  <v:shape id="Freeform 225" o:spid="_x0000_s1047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LFsAA&#10;AADcAAAADwAAAGRycy9kb3ducmV2LnhtbERPS2rDMBDdF3IHMYHuGrlemNaNEtJAoWSXuAeYSFPb&#10;2BoZSfEnp68WgS4f77/dz7YXI/nQOlbwuslAEGtnWq4V/FRfL28gQkQ22DsmBQsF2O9WT1ssjZv4&#10;TOMl1iKFcChRQRPjUEoZdEMWw8YNxIn7dd5iTNDX0nicUrjtZZ5lhbTYcmpocKBjQ7q73KyCyl0/&#10;Dwap08V9el/83Onp1Cn1vJ4PHyAizfFf/HB/GwV5kdamM+kI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qLFsAAAADcAAAADwAAAAAAAAAAAAAAAACYAgAAZHJzL2Rvd25y&#10;ZXYueG1sUEsFBgAAAAAEAAQA9QAAAIUDAAAAAA==&#10;" path="m908,1991r-11,l903,1993r4,2l908,1991e" stroked="f">
                    <v:path arrowok="t" o:connecttype="custom" o:connectlocs="908,5370;897,5370;903,5372;907,5374;908,5370" o:connectangles="0,0,0,0,0"/>
                  </v:shape>
                  <v:shape id="Freeform 226" o:spid="_x0000_s1048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ujcIA&#10;AADcAAAADwAAAGRycy9kb3ducmV2LnhtbESP3YrCMBSE7xd8h3CEvVtTvShrNYoKC4t3/jzAMTm2&#10;pc1JSaKtPv1GWPBymJlvmOV6sK24kw+1YwXTSQaCWDtTc6ngfPr5+gYRIrLB1jEpeFCA9Wr0scTC&#10;uJ4PdD/GUiQIhwIVVDF2hZRBV2QxTFxHnLyr8xZjkr6UxmOf4LaVsyzLpcWa00KFHe0q0s3xZhWc&#10;3GW7MUiNzp/9/OGHRvf7RqnP8bBZgIg0xHf4v/1rFMzyObz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i6NwgAAANwAAAAPAAAAAAAAAAAAAAAAAJgCAABkcnMvZG93&#10;bnJldi54bWxQSwUGAAAAAAQABAD1AAAAhwMAAAAA&#10;" path="m770,1955r-42,l728,2175r42,l770,1955e" stroked="f">
                    <v:path arrowok="t" o:connecttype="custom" o:connectlocs="770,5334;728,5334;728,5554;770,5554;770,5334" o:connectangles="0,0,0,0,0"/>
                  </v:shape>
                  <v:shape id="Freeform 227" o:spid="_x0000_s1049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Rzb8A&#10;AADcAAAADwAAAGRycy9kb3ducmV2LnhtbERPy4rCMBTdC/5DuII7m+pCx2oUHRiQ2fn4gGtybUub&#10;m5JEW+frJ4uBWR7Oe7sfbCte5EPtWME8y0EQa2dqLhXcrl+zDxAhIhtsHZOCNwXY78ajLRbG9Xym&#10;1yWWIoVwKFBBFWNXSBl0RRZD5jrixD2ctxgT9KU0HvsUblu5yPOltFhzaqiwo8+KdHN5WgVXdz8e&#10;DFKjlz/9+u2HRvffjVLTyXDYgIg0xH/xn/tkFCxW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RHNvwAAANwAAAAPAAAAAAAAAAAAAAAAAJgCAABkcnMvZG93bnJl&#10;di54bWxQSwUGAAAAAAQABAD1AAAAhAMAAAAA&#10;" path="m600,1955r-39,l561,2175r38,l599,2100r-1,-21l597,2057r,-17l596,2025r32,l600,1955e" stroked="f">
                    <v:path arrowok="t" o:connecttype="custom" o:connectlocs="600,5334;561,5334;561,5554;599,5554;599,5479;598,5458;597,5436;597,5419;596,5404;628,5404;600,5334" o:connectangles="0,0,0,0,0,0,0,0,0,0,0"/>
                  </v:shape>
                  <v:shape id="Freeform 228" o:spid="_x0000_s105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0VsIA&#10;AADcAAAADwAAAGRycy9kb3ducmV2LnhtbESP3YrCMBSE74V9h3CEvdNUL/zpGsUVFhbv/HmAs8mx&#10;LW1OShJt3ac3guDlMDPfMKtNbxtxIx8qxwom4wwEsXam4kLB+fQzWoAIEdlg45gU3CnAZv0xWGFu&#10;XMcHuh1jIRKEQ44KyhjbXMqgS7IYxq4lTt7FeYsxSV9I47FLcNvIaZbNpMWK00KJLe1K0vXxahWc&#10;3N/31iDVevbfLe++r3W3r5X6HPbbLxCR+vgOv9q/RsF0PoHn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bRWwgAAANwAAAAPAAAAAAAAAAAAAAAAAJgCAABkcnMvZG93&#10;bnJldi54bWxQSwUGAAAAAAQABAD1AAAAhwMAAAAA&#10;" path="m628,2025r-32,l599,2034r6,20l612,2074r7,18l653,2175r39,l692,2106r-34,l655,2098r-7,-19l641,2059r-7,-18l628,2025e" stroked="f">
                    <v:path arrowok="t" o:connecttype="custom" o:connectlocs="628,5404;596,5404;599,5413;605,5433;612,5453;619,5471;653,5554;692,5554;692,5485;658,5485;655,5477;648,5458;641,5438;634,5420;628,5404" o:connectangles="0,0,0,0,0,0,0,0,0,0,0,0,0,0,0"/>
                  </v:shape>
                  <v:shape id="Freeform 229" o:spid="_x0000_s105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qIcIA&#10;AADcAAAADwAAAGRycy9kb3ducmV2LnhtbESPQYvCMBSE7wv+h/AEb2tqD+5ajaILgnhb9Qc8k2db&#10;2ryUJGurv94sLOxxmJlvmNVmsK24kw+1YwWzaQaCWDtTc6ngct6/f4IIEdlg65gUPCjAZj16W2Fh&#10;XM/fdD/FUiQIhwIVVDF2hZRBV2QxTF1HnLyb8xZjkr6UxmOf4LaVeZbNpcWa00KFHX1VpJvTj1Vw&#10;dtfd1iA1ev7sFw8/NLo/NkpNxsN2CSLSEP/Df+2DUZB/5P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yohwgAAANwAAAAPAAAAAAAAAAAAAAAAAJgCAABkcnMvZG93&#10;bnJldi54bWxQSwUGAAAAAAQABAD1AAAAhwMAAAAA&#10;" path="m692,1955r-38,l654,2006r,23l655,2052r1,22l658,2106r34,l692,1955e" stroked="f">
                    <v:path arrowok="t" o:connecttype="custom" o:connectlocs="692,5334;654,5334;654,5385;654,5408;655,5431;656,5453;658,5485;692,5485;692,5334" o:connectangles="0,0,0,0,0,0,0,0,0"/>
                  </v:shape>
                  <v:shape id="Freeform 230" o:spid="_x0000_s105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PusMA&#10;AADcAAAADwAAAGRycy9kb3ducmV2LnhtbESPwWrDMBBE74H+g9hCboncFJLUjWzSQiH01jgfsJW2&#10;trG1MpIaO/n6qFDIcZiZN8yunGwvzuRD61jB0zIDQaydablWcKo+FlsQISIb7B2TggsFKIuH2Q5z&#10;40b+ovMx1iJBOOSooIlxyKUMuiGLYekG4uT9OG8xJulraTyOCW57ucqytbTYclpocKD3hnR3/LUK&#10;Kvf9tjdInV5fx5eLnzo9fnZKzR+n/SuISFO8h//bB6NgtXmGv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PusMAAADcAAAADwAAAAAAAAAAAAAAAACYAgAAZHJzL2Rv&#10;d25yZXYueG1sUEsFBgAAAAAEAAQA9QAAAIgDAAAAAA==&#10;" path="m438,1955r-43,l395,2175r43,l438,2083r87,l525,2043r-87,l438,1955e" stroked="f">
                    <v:path arrowok="t" o:connecttype="custom" o:connectlocs="438,5334;395,5334;395,5554;438,5554;438,5462;525,5462;525,5422;438,5422;438,5334" o:connectangles="0,0,0,0,0,0,0,0,0"/>
                  </v:shape>
                  <v:shape id="Freeform 231" o:spid="_x0000_s105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XzsMA&#10;AADcAAAADwAAAGRycy9kb3ducmV2LnhtbESPwWrDMBBE74H+g9hCboncUJLUjWzSQiH01jgfsJW2&#10;trG1MpIaO/n6qFDIcZiZN8yunGwvzuRD61jB0zIDQaydablWcKo+FlsQISIb7B2TggsFKIuH2Q5z&#10;40b+ovMx1iJBOOSooIlxyKUMuiGLYekG4uT9OG8xJulraTyOCW57ucqytbTYclpocKD3hnR3/LUK&#10;Kvf9tjdInV5fx5eLnzo9fnZKzR+n/SuISFO8h//bB6NgtXmGv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4XzsMAAADcAAAADwAAAAAAAAAAAAAAAACYAgAAZHJzL2Rv&#10;d25yZXYueG1sUEsFBgAAAAAEAAQA9QAAAIgDAAAAAA==&#10;" path="m525,2083r-42,l483,2175r42,l525,2083e" stroked="f">
                    <v:path arrowok="t" o:connecttype="custom" o:connectlocs="525,5462;483,5462;483,5554;525,5554;525,5462" o:connectangles="0,0,0,0,0"/>
                  </v:shape>
                  <v:shape id="Freeform 232" o:spid="_x0000_s105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yVcMA&#10;AADcAAAADwAAAGRycy9kb3ducmV2LnhtbESPwWrDMBBE74H+g9hCboncQJPUjWzSQiH01jgfsJW2&#10;trG1MpIaO/n6qFDIcZiZN8yunGwvzuRD61jB0zIDQaydablWcKo+FlsQISIb7B2TggsFKIuH2Q5z&#10;40b+ovMx1iJBOOSooIlxyKUMuiGLYekG4uT9OG8xJulraTyOCW57ucqytbTYclpocKD3hnR3/LUK&#10;Kvf9tjdInV5fx5eLnzo9fnZKzR+n/SuISFO8h//bB6NgtXmGv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KyVcMAAADcAAAADwAAAAAAAAAAAAAAAACYAgAAZHJzL2Rv&#10;d25yZXYueG1sUEsFBgAAAAAEAAQA9QAAAIgDAAAAAA==&#10;" path="m525,1955r-42,l483,2043r42,l525,1955e" stroked="f">
                    <v:path arrowok="t" o:connecttype="custom" o:connectlocs="525,5334;483,5334;483,5422;525,5422;525,5334" o:connectangles="0,0,0,0,0"/>
                  </v:shape>
                  <v:shape id="Freeform 233" o:spid="_x0000_s1055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sIsMA&#10;AADcAAAADwAAAGRycy9kb3ducmV2LnhtbESPwW7CMBBE75X4B2uRemscOARIMQiQKlW9FfiAxd4m&#10;UeJ1ZBsS+vV1JSSOo5l5o1lvR9uJG/nQOFYwy3IQxNqZhisF59PH2xJEiMgGO8ek4E4BtpvJyxpL&#10;4wb+ptsxViJBOJSooI6xL6UMuiaLIXM9cfJ+nLcYk/SVNB6HBLednOd5IS02nBZq7OlQk26PV6vg&#10;5C77nUFqdfE7rO5+bPXw1Sr1Oh137yAijfEZfrQ/jYL5ooD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AsIsMAAADcAAAADwAAAAAAAAAAAAAAAACYAgAAZHJzL2Rv&#10;d25yZXYueG1sUEsFBgAAAAAEAAQA9QAAAIgDAAAAAA==&#10;" path="m360,1953r-63,18l265,2026r-7,64l262,2115r36,51l340,2177r14,l366,2175r7,-3l369,2139r-14,l334,2137r-13,-9l311,2112r-7,-25l302,2052r6,-28l318,2005r14,-11l348,1991r21,l375,1959r-4,-3l360,1953e" stroked="f">
                    <v:path arrowok="t" o:connecttype="custom" o:connectlocs="360,5332;297,5350;265,5405;258,5469;262,5494;298,5545;340,5556;354,5556;366,5554;373,5551;369,5518;355,5518;334,5516;321,5507;311,5491;304,5466;302,5431;308,5403;318,5384;332,5373;348,5370;369,5370;375,5338;371,5335;360,5332" o:connectangles="0,0,0,0,0,0,0,0,0,0,0,0,0,0,0,0,0,0,0,0,0,0,0,0,0"/>
                  </v:shape>
                  <v:shape id="Freeform 234" o:spid="_x0000_s1056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JucIA&#10;AADcAAAADwAAAGRycy9kb3ducmV2LnhtbESP3YrCMBSE7xd8h3AE79ZUL/ypRtGFBdk7fx7gmBzb&#10;0uakJNHWffrNguDlMDPfMOttbxvxIB8qxwom4wwEsXam4kLB5fz9uQARIrLBxjEpeFKA7Wbwscbc&#10;uI6P9DjFQiQIhxwVlDG2uZRBl2QxjF1LnLyb8xZjkr6QxmOX4LaR0yybSYsVp4USW/oqSdenu1Vw&#10;dtf9ziDVevbbLZ++r3X3Uys1Gva7FYhIfXyHX+2DUTCdz+H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Im5wgAAANwAAAAPAAAAAAAAAAAAAAAAAJgCAABkcnMvZG93&#10;bnJldi54bWxQSwUGAAAAAAQABAD1AAAAhwMAAAAA&#10;" path="m368,2136r-5,2l355,2139r14,l368,2136e" stroked="f">
                    <v:path arrowok="t" o:connecttype="custom" o:connectlocs="368,5515;363,5517;355,5518;369,5518;368,5515" o:connectangles="0,0,0,0,0"/>
                  </v:shape>
                  <v:shape id="Freeform 235" o:spid="_x0000_s1057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dy78A&#10;AADcAAAADwAAAGRycy9kb3ducmV2LnhtbERPy4rCMBTdC/5DuII7m+pCx2oUHRiQ2fn4gGtybUub&#10;m5JEW+frJ4uBWR7Oe7sfbCte5EPtWME8y0EQa2dqLhXcrl+zDxAhIhtsHZOCNwXY78ajLRbG9Xym&#10;1yWWIoVwKFBBFWNXSBl0RRZD5jrixD2ctxgT9KU0HvsUblu5yPOltFhzaqiwo8+KdHN5WgVXdz8e&#10;DFKjlz/9+u2HRvffjVLTyXDYgIg0xH/xn/tkFCxWaW0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ox3LvwAAANwAAAAPAAAAAAAAAAAAAAAAAJgCAABkcnMvZG93bnJl&#10;di54bWxQSwUGAAAAAAQABAD1AAAAhAMAAAAA&#10;" path="m369,1991r-12,l363,1993r5,2l369,1991e" stroked="f">
                    <v:path arrowok="t" o:connecttype="custom" o:connectlocs="369,5370;357,5370;363,5372;368,5374;369,5370" o:connectangles="0,0,0,0,0"/>
                  </v:shape>
                  <v:shape id="Freeform 236" o:spid="_x0000_s1058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4UMIA&#10;AADcAAAADwAAAGRycy9kb3ducmV2LnhtbESP3YrCMBSE74V9h3AE7zTVC3+6RnGFhWXv/HmAY3K2&#10;LW1OShJt9ek3guDlMDPfMOttbxtxIx8qxwqmkwwEsXam4kLB+fQ9XoIIEdlg45gU3CnAdvMxWGNu&#10;XMcHuh1jIRKEQ44KyhjbXMqgS7IYJq4lTt6f8xZjkr6QxmOX4LaRsyybS4sVp4USW9qXpOvj1So4&#10;ucvXziDVev7oVnff17r7rZUaDfvdJ4hIfXyHX+0fo2C2WMHz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7hQwgAAANwAAAAPAAAAAAAAAAAAAAAAAJgCAABkcnMvZG93&#10;bnJldi54bWxQSwUGAAAAAAQABAD1AAAAhwMAAAAA&#10;" path="m237,1955r-95,l142,2175r99,l241,2138r-56,l185,2079r49,l234,2043r-49,l185,1993r52,l237,1955e" stroked="f">
                    <v:path arrowok="t" o:connecttype="custom" o:connectlocs="237,5334;142,5334;142,5554;241,5554;241,5517;185,5517;185,5458;234,5458;234,5422;185,5422;185,5372;237,5372;237,5334" o:connectangles="0,0,0,0,0,0,0,0,0,0,0,0,0"/>
                  </v:shape>
                  <v:shape id="Freeform 237" o:spid="_x0000_s1059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h6r4A&#10;AADcAAAADwAAAGRycy9kb3ducmV2LnhtbERPy4rCMBTdC/5DuII7TXUhWo2iwoC48/EB1+TaljY3&#10;JcnY6tebxcAsD+e92fW2ES/yoXKsYDbNQBBrZyouFNxvP5MliBCRDTaOScGbAuy2w8EGc+M6vtDr&#10;GguRQjjkqKCMsc2lDLoki2HqWuLEPZ23GBP0hTQeuxRuGznPsoW0WHFqKLGlY0m6vv5aBTf3OOwN&#10;Uq0Xn2719n2tu3Ot1HjU79cgIvXxX/znPhkF82Wan86kIyC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AYeq+AAAA3AAAAA8AAAAAAAAAAAAAAAAAmAIAAGRycy9kb3ducmV2&#10;LnhtbFBLBQYAAAAABAAEAPUAAACDAwAAAAA=&#10;" path="m82,1995r-43,l39,2175r43,l82,1995e" stroked="f">
                    <v:path arrowok="t" o:connecttype="custom" o:connectlocs="82,5374;39,5374;39,5554;82,5554;82,5374" o:connectangles="0,0,0,0,0"/>
                  </v:shape>
                  <v:shape id="Freeform 238" o:spid="_x0000_s106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EccMA&#10;AADcAAAADwAAAGRycy9kb3ducmV2LnhtbESPwWrDMBBE74X+g9hCbo2cHIzrRglJoFByq90P2Eob&#10;29haGUmJnXx9VCj0OMzMG2azm+0gruRD51jBapmBINbOdNwo+K4/XgsQISIbHByTghsF2G2fnzZY&#10;GjfxF12r2IgE4VCigjbGsZQy6JYshqUbiZN3dt5iTNI30nicEtwOcp1lubTYcVpocaRjS7qvLlZB&#10;7X4Oe4PU6/w+vd383Ovp1Cu1eJn37yAizfE//Nf+NArWxQp+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zEccMAAADcAAAADwAAAAAAAAAAAAAAAACYAgAAZHJzL2Rv&#10;d25yZXYueG1sUEsFBgAAAAAEAAQA9QAAAIgDAAAAAA==&#10;" path="m121,1955l,1955r,40l121,1995r,-40e" stroked="f">
                    <v:path arrowok="t" o:connecttype="custom" o:connectlocs="121,5334;0,5334;0,5374;121,5374;121,5334" o:connectangles="0,0,0,0,0"/>
                  </v:shape>
                  <v:shape id="Freeform 239" o:spid="_x0000_s106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aBsEA&#10;AADcAAAADwAAAGRycy9kb3ducmV2LnhtbESPQYvCMBSE7wv+h/AEb2tqD+JWo6iwsHhT9wc8k2db&#10;2ryUJNrqrzfCwh6HmfmGWW0G24o7+VA7VjCbZiCItTM1lwp+z9+fCxAhIhtsHZOCBwXYrEcfKyyM&#10;6/lI91MsRYJwKFBBFWNXSBl0RRbD1HXEybs6bzEm6UtpPPYJbluZZ9lcWqw5LVTY0b4i3ZxuVsHZ&#10;XXZbg9To+bP/evih0f2hUWoyHrZLEJGG+B/+a/8YBfkih/eZd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WgbBAAAA3AAAAA8AAAAAAAAAAAAAAAAAmAIAAGRycy9kb3du&#10;cmV2LnhtbFBLBQYAAAAABAAEAPUAAACGAwAAAAA=&#10;" path="m1553,1590r-43,l1511,1744r27,57l1583,1812r19,-6l1618,1795r11,-18l1630,1774r-61,l1558,1763r-5,-30l1553,1590e" stroked="f">
                    <v:path arrowok="t" o:connecttype="custom" o:connectlocs="1553,4969;1510,4969;1511,5123;1538,5180;1583,5191;1602,5185;1618,5174;1629,5156;1630,5153;1569,5153;1558,5142;1553,5112;1553,4969" o:connectangles="0,0,0,0,0,0,0,0,0,0,0,0,0"/>
                  </v:shape>
                  <v:shape id="Freeform 240" o:spid="_x0000_s106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/ncMA&#10;AADcAAAADwAAAGRycy9kb3ducmV2LnhtbESPwWrDMBBE74X+g9hCb43cBIzrRAlJoRByq90P2Ehb&#10;29haGUmJnX59VCj0OMzMG2azm+0gruRD51jB6yIDQayd6bhR8FV/vBQgQkQ2ODgmBTcKsNs+Pmyw&#10;NG7iT7pWsREJwqFEBW2MYyll0C1ZDAs3Eifv23mLMUnfSONxSnA7yGWW5dJix2mhxZHeW9J9dbEK&#10;anc+7A1Sr/Of6e3m515Pp16p56d5vwYRaY7/4b/20ShYFiv4PZ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/ncMAAADcAAAADwAAAAAAAAAAAAAAAACYAgAAZHJzL2Rv&#10;d25yZXYueG1sUEsFBgAAAAAEAAQA9QAAAIgDAAAAAA==&#10;" path="m1638,1590r-43,l1594,1750r-8,19l1569,1774r61,l1635,1754r3,-29l1638,1590e" stroked="f">
                    <v:path arrowok="t" o:connecttype="custom" o:connectlocs="1638,4969;1595,4969;1594,5129;1586,5148;1569,5153;1630,5153;1635,5133;1638,5104;1638,4969" o:connectangles="0,0,0,0,0,0,0,0,0"/>
                  </v:shape>
                  <v:shape id="Freeform 241" o:spid="_x0000_s106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n6cMA&#10;AADcAAAADwAAAGRycy9kb3ducmV2LnhtbESPwWrDMBBE74X+g9hCb43cEIzrRAlJoRByq90P2Ehb&#10;29haGUmJnX59VCj0OMzMG2azm+0gruRD51jB6yIDQayd6bhR8FV/vBQgQkQ2ODgmBTcKsNs+Pmyw&#10;NG7iT7pWsREJwqFEBW2MYyll0C1ZDAs3Eifv23mLMUnfSONxSnA7yGWW5dJix2mhxZHeW9J9dbEK&#10;anc+7A1Sr/Of6e3m515Pp16p56d5vwYRaY7/4b/20ShYFiv4PZ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n6cMAAADcAAAADwAAAAAAAAAAAAAAAACYAgAAZHJzL2Rv&#10;d25yZXYueG1sUEsFBgAAAAAEAAQA9QAAAIgDAAAAAA==&#10;" path="m1407,1589r-21,2l1367,1593r,217l1410,1810r,-88l1473,1722r-2,-5l1456,1706r13,-9l1476,1689r-66,l1410,1624r2,-1l1416,1622r68,l1482,1619r-15,-18l1451,1594r-20,-4l1407,1589e" stroked="f">
                    <v:path arrowok="t" o:connecttype="custom" o:connectlocs="1407,4968;1386,4970;1367,4972;1367,5189;1410,5189;1410,5101;1473,5101;1471,5096;1456,5085;1469,5076;1476,5068;1410,5068;1410,5003;1412,5002;1416,5001;1484,5001;1482,4998;1467,4980;1451,4973;1431,4969;1407,4968" o:connectangles="0,0,0,0,0,0,0,0,0,0,0,0,0,0,0,0,0,0,0,0,0"/>
                  </v:shape>
                  <v:shape id="Freeform 242" o:spid="_x0000_s106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CcsMA&#10;AADcAAAADwAAAGRycy9kb3ducmV2LnhtbESPwWrDMBBE74X+g9hCb43cQIzrRAlJoRByq90P2Ehb&#10;29haGUmJnX59VCj0OMzMG2azm+0gruRD51jB6yIDQayd6bhR8FV/vBQgQkQ2ODgmBTcKsNs+Pmyw&#10;NG7iT7pWsREJwqFEBW2MYyll0C1ZDAs3Eifv23mLMUnfSONxSnA7yGWW5dJix2mhxZHeW9J9dbEK&#10;anc+7A1Sr/Of6e3m515Pp16p56d5vwYRaY7/4b/20ShYFiv4PZ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CcsMAAADcAAAADwAAAAAAAAAAAAAAAACYAgAAZHJzL2Rv&#10;d25yZXYueG1sUEsFBgAAAAAEAAQA9QAAAIgDAAAAAA==&#10;" path="m1473,1722r-63,l1428,1726r9,15l1444,1775r4,22l1452,1810r42,-8l1490,1786r-5,-22l1480,1736r-7,-14e" stroked="f">
                    <v:path arrowok="t" o:connecttype="custom" o:connectlocs="1473,5101;1410,5101;1428,5105;1437,5120;1444,5154;1448,5176;1452,5189;1494,5181;1490,5165;1485,5143;1480,5115;1473,5101" o:connectangles="0,0,0,0,0,0,0,0,0,0,0,0"/>
                  </v:shape>
                  <v:shape id="Freeform 243" o:spid="_x0000_s1065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cBcIA&#10;AADcAAAADwAAAGRycy9kb3ducmV2LnhtbESP3YrCMBSE7xd8h3CEvVtTvShajaLCwuKdPw9wTI5t&#10;aXNSkmirT78RFvZymJlvmNVmsK14kA+1YwXTSQaCWDtTc6ngcv7+moMIEdlg65gUPCnAZj36WGFh&#10;XM9HepxiKRKEQ4EKqhi7QsqgK7IYJq4jTt7NeYsxSV9K47FPcNvKWZbl0mLNaaHCjvYV6eZ0twrO&#10;7rrbGqRG569+8fRDo/tDo9TneNguQUQa4n/4r/1jFMzmOb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VwFwgAAANwAAAAPAAAAAAAAAAAAAAAAAJgCAABkcnMvZG93&#10;bnJldi54bWxQSwUGAAAAAAQABAD1AAAAhwMAAAAA&#10;" path="m1484,1622r-68,l1428,1623r14,13l1446,1661r-9,20l1418,1689r58,l1481,1683r6,-20l1489,1637r-5,-15e" stroked="f">
                    <v:path arrowok="t" o:connecttype="custom" o:connectlocs="1484,5001;1416,5001;1428,5002;1442,5015;1446,5040;1437,5060;1418,5068;1476,5068;1481,5062;1487,5042;1489,5016;1484,5001" o:connectangles="0,0,0,0,0,0,0,0,0,0,0,0"/>
                  </v:shape>
                  <v:shape id="Freeform 244" o:spid="_x0000_s1066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5nsMA&#10;AADcAAAADwAAAGRycy9kb3ducmV2LnhtbESPwWrDMBBE74X+g9hCbo3cHFzXiRKSQiH0VrsfsJG2&#10;trG1MpISO/n6qFDocZiZN8xmN9tBXMiHzrGCl2UGglg703Gj4Lv+eC5AhIhscHBMCq4UYLd9fNhg&#10;adzEX3SpYiMShEOJCtoYx1LKoFuyGJZuJE7ej/MWY5K+kcbjlOB2kKssy6XFjtNCiyO9t6T76mwV&#10;1O502BukXue36e3q515Pn71Si6d5vwYRaY7/4b/20ShYFa/weyYd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5nsMAAADcAAAADwAAAAAAAAAAAAAAAACYAgAAZHJzL2Rv&#10;d25yZXYueG1sUEsFBgAAAAAEAAQA9QAAAIgDAAAAAA==&#10;" path="m1264,1589r-51,61l1207,1701r1,25l1231,1787r59,24l1306,1805r14,-11l1331,1778r3,-8l1266,1770r-8,-14l1253,1733r-2,-32l1251,1694r2,-29l1259,1643r10,-13l1284,1626r48,l1326,1615r-16,-14l1290,1592r-26,-3e" stroked="f">
                    <v:path arrowok="t" o:connecttype="custom" o:connectlocs="1264,4968;1213,5029;1207,5080;1208,5105;1231,5166;1290,5190;1306,5184;1320,5173;1331,5157;1334,5149;1266,5149;1258,5135;1253,5112;1251,5080;1251,5073;1253,5044;1259,5022;1269,5009;1284,5005;1332,5005;1326,4994;1310,4980;1290,4971;1264,4968" o:connectangles="0,0,0,0,0,0,0,0,0,0,0,0,0,0,0,0,0,0,0,0,0,0,0,0"/>
                  </v:shape>
                  <v:shape id="Freeform 245" o:spid="_x0000_s1067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OCcIA&#10;AADdAAAADwAAAGRycy9kb3ducmV2LnhtbERPS2rDMBDdB3oHMYXuErmBmsaNEtJAoWRXOweYSFPb&#10;2BoZSYntnr4KFLqbx/vOdj/ZXtzIh9axgudVBoJYO9NyreBcfSxfQYSIbLB3TApmCrDfPSy2WBg3&#10;8hfdyliLFMKhQAVNjEMhZdANWQwrNxAn7tt5izFBX0vjcUzhtpfrLMulxZZTQ4MDHRvSXXm1Cip3&#10;eT8YpE7nP+Nm9lOnx1On1NPjdHgDEWmK/+I/96dJ8zcva7h/k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Q4JwgAAAN0AAAAPAAAAAAAAAAAAAAAAAJgCAABkcnMvZG93&#10;bnJldi54bWxQSwUGAAAAAAQABAD1AAAAhwMAAAAA&#10;" path="m1332,1626r-48,l1293,1636r5,18l1302,1680r,32l1300,1737r-6,20l1283,1768r-17,2l1334,1770r13,-70l1347,1694r-1,-18l1343,1654r-7,-21l1332,1626e" stroked="f">
                    <v:path arrowok="t" o:connecttype="custom" o:connectlocs="1332,5005;1284,5005;1293,5015;1298,5033;1302,5059;1302,5091;1300,5116;1294,5136;1283,5147;1266,5149;1334,5149;1347,5079;1347,5073;1346,5055;1343,5033;1336,5012;1332,5005" o:connectangles="0,0,0,0,0,0,0,0,0,0,0,0,0,0,0,0,0"/>
                  </v:shape>
                  <v:shape id="Freeform 246" o:spid="_x0000_s1068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rksEA&#10;AADdAAAADwAAAGRycy9kb3ducmV2LnhtbERP3WrCMBS+H/gO4QjezXTKZHZG0YEgu9PuAY7JsS1t&#10;TkqS2erTm8HAu/Px/Z7VZrCtuJIPtWMFb9MMBLF2puZSwU+xf/0AESKywdYxKbhRgM169LLC3Lie&#10;j3Q9xVKkEA45Kqhi7HIpg67IYpi6jjhxF+ctxgR9KY3HPoXbVs6ybCEt1pwaKuzoqyLdnH6tgsKd&#10;d1uD1OjFvV/e/NDo/rtRajIetp8gIg3xKf53H0yav3yfw9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q5LBAAAA3QAAAA8AAAAAAAAAAAAAAAAAmAIAAGRycy9kb3du&#10;cmV2LnhtbFBLBQYAAAAABAAEAPUAAACGAwAAAAA=&#10;" path="m1203,1590r-111,l1092,1627r63,l1155,1628r-70,156l1085,1810r117,l1202,1772r-66,l1136,1771r67,-149l1203,1590e" stroked="f">
                    <v:path arrowok="t" o:connecttype="custom" o:connectlocs="1203,4969;1092,4969;1092,5006;1155,5006;1155,5007;1085,5163;1085,5189;1202,5189;1202,5151;1136,5151;1136,5150;1203,5001;1203,4969" o:connectangles="0,0,0,0,0,0,0,0,0,0,0,0,0"/>
                  </v:shape>
                  <v:shape id="Freeform 247" o:spid="_x0000_s1069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z5sEA&#10;AADdAAAADwAAAGRycy9kb3ducmV2LnhtbERP3WrCMBS+H/gO4QjezXTiZHZG0YEgu9PuAY7JsS1t&#10;TkqS2erTm8HAu/Px/Z7VZrCtuJIPtWMFb9MMBLF2puZSwU+xf/0AESKywdYxKbhRgM169LLC3Lie&#10;j3Q9xVKkEA45Kqhi7HIpg67IYpi6jjhxF+ctxgR9KY3HPoXbVs6ybCEt1pwaKuzoqyLdnH6tgsKd&#10;d1uD1OjFvV/e/NDo/rtRajIetp8gIg3xKf53H0yav3yfw9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cM+bBAAAA3QAAAA8AAAAAAAAAAAAAAAAAmAIAAGRycy9kb3du&#10;cmV2LnhtbFBLBQYAAAAABAAEAPUAAACGAwAAAAA=&#10;" path="m999,1589r-50,61l942,1701r2,25l967,1787r59,24l1042,1805r14,-11l1067,1778r3,-8l1002,1770r-8,-14l988,1733r-1,-32l987,1694r2,-29l995,1643r10,-13l1020,1626r48,l1061,1615r-15,-14l1026,1592r-27,-3e" stroked="f">
                    <v:path arrowok="t" o:connecttype="custom" o:connectlocs="999,4968;949,5029;942,5080;944,5105;967,5166;1026,5190;1042,5184;1056,5173;1067,5157;1070,5149;1002,5149;994,5135;988,5112;987,5080;987,5073;989,5044;995,5022;1005,5009;1020,5005;1068,5005;1061,4994;1046,4980;1026,4971;999,4968" o:connectangles="0,0,0,0,0,0,0,0,0,0,0,0,0,0,0,0,0,0,0,0,0,0,0,0"/>
                  </v:shape>
                  <v:shape id="Freeform 248" o:spid="_x0000_s107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WfcIA&#10;AADdAAAADwAAAGRycy9kb3ducmV2LnhtbERPS2rDMBDdB3oHMYXuErkBm8aNEtJAoHQXuweYSlPb&#10;2BoZSYmdnr4qBLqbx/vOdj/bQVzJh86xgudVBoJYO9Nxo+CzPi1fQISIbHBwTApuFGC/e1hssTRu&#10;4jNdq9iIFMKhRAVtjGMpZdAtWQwrNxIn7tt5izFB30jjcUrhdpDrLCukxY5TQ4sjHVvSfXWxCmr3&#10;9XYwSL0ufqbNzc+9nj56pZ4e58MriEhz/Bff3e8mzd/kOfx9k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JZ9wgAAAN0AAAAPAAAAAAAAAAAAAAAAAJgCAABkcnMvZG93&#10;bnJldi54bWxQSwUGAAAAAAQABAD1AAAAhwMAAAAA&#10;" path="m1068,1626r-48,l1029,1636r5,18l1037,1680r1,32l1036,1737r-7,20l1019,1768r-17,2l1070,1770r13,-70l1083,1694r-1,-18l1078,1654r-6,-21l1068,1626e" stroked="f">
                    <v:path arrowok="t" o:connecttype="custom" o:connectlocs="1068,5005;1020,5005;1029,5015;1034,5033;1037,5059;1038,5091;1036,5116;1029,5136;1019,5147;1002,5149;1070,5149;1083,5079;1083,5073;1082,5055;1078,5033;1072,5012;1068,5005" o:connectangles="0,0,0,0,0,0,0,0,0,0,0,0,0,0,0,0,0"/>
                  </v:shape>
                  <v:shape id="Freeform 249" o:spid="_x0000_s107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ICsAA&#10;AADdAAAADwAAAGRycy9kb3ducmV2LnhtbERPzYrCMBC+L/gOYQRva+qCZa1G0QVB9rbqA4zJ2JY2&#10;k5JEW316s7Cwt/n4fme1GWwr7uRD7VjBbJqBINbO1FwqOJ/2758gQkQ22DomBQ8KsFmP3lZYGNfz&#10;D92PsRQphEOBCqoYu0LKoCuyGKauI07c1XmLMUFfSuOxT+G2lR9ZlkuLNaeGCjv6qkg3x5tVcHKX&#10;3dYgNTp/9ouHHxrdfzdKTcbDdgki0hD/xX/ug0nzF/Mcf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IICsAAAADdAAAADwAAAAAAAAAAAAAAAACYAgAAZHJzL2Rvd25y&#10;ZXYueG1sUEsFBgAAAAAEAAQA9QAAAIUDAAAAAA==&#10;" path="m837,1589r-22,1l798,1593r5,216l819,1810r27,1l868,1807r18,-7l900,1790r9,-10l911,1776r-68,l841,1776r,-152l843,1623r70,l910,1618r-13,-14l882,1596r-20,-5l837,1589e" stroked="f">
                    <v:path arrowok="t" o:connecttype="custom" o:connectlocs="837,4968;815,4969;798,4972;803,5188;819,5189;846,5190;868,5186;886,5179;900,5169;909,5159;911,5155;843,5155;841,5155;841,5003;843,5002;913,5002;910,4997;897,4983;882,4975;862,4970;837,4968" o:connectangles="0,0,0,0,0,0,0,0,0,0,0,0,0,0,0,0,0,0,0,0,0"/>
                  </v:shape>
                  <v:shape id="Freeform 250" o:spid="_x0000_s107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tkcEA&#10;AADdAAAADwAAAGRycy9kb3ducmV2LnhtbERP3WrCMBS+H/gO4QjezXSCOjuj6ECQ3c3uAY7JsS1t&#10;TkqS2erTm8HAu/Px/Z71drCtuJIPtWMFb9MMBLF2puZSwU9xeH0HESKywdYxKbhRgO1m9LLG3Lie&#10;v+l6iqVIIRxyVFDF2OVSBl2RxTB1HXHiLs5bjAn6UhqPfQq3rZxl2UJarDk1VNjRZ0W6Of1aBYU7&#10;73cGqdGLe7+6+aHR/Vej1GQ87D5ARBriU/zvPpo0fzVfwt836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OrZHBAAAA3QAAAA8AAAAAAAAAAAAAAAAAmAIAAGRycy9kb3du&#10;cmV2LnhtbFBLBQYAAAAABAAEAPUAAACGAwAAAAA=&#10;" path="m913,1623r-67,l862,1626r11,10l880,1654r5,25l886,1713r-5,30l873,1762r-12,11l848,1776r63,l929,1705r1,-31l926,1653r-7,-19l913,1623e" stroked="f">
                    <v:path arrowok="t" o:connecttype="custom" o:connectlocs="913,5002;846,5002;862,5005;873,5015;880,5033;885,5058;886,5092;881,5122;873,5141;861,5152;848,5155;911,5155;929,5084;930,5053;926,5032;919,5013;913,5002" o:connectangles="0,0,0,0,0,0,0,0,0,0,0,0,0,0,0,0,0"/>
                  </v:shape>
                  <v:shape id="Freeform 251" o:spid="_x0000_s107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548QA&#10;AADdAAAADwAAAGRycy9kb3ducmV2LnhtbESPzWrDMBCE74G+g9hAbomcQkPjRglpoVB6y88DbKSt&#10;bWytjKTGTp6+ewj0tsvMzny72Y2+U1eKqQlsYLkoQBHb4BquDJxPn/NXUCkjO+wCk4EbJdhtnyYb&#10;LF0Y+EDXY66UhHAq0UCdc19qnWxNHtMi9MSi/YToMcsaK+0iDhLuO/1cFCvtsWFpqLGnj5pse/z1&#10;Bk7h8r53SK1d3Yf1LY6tHb5bY2bTcf8GKtOY/82P6y8n+OsX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OePEAAAA3QAAAA8AAAAAAAAAAAAAAAAAmAIAAGRycy9k&#10;b3ducmV2LnhtbFBLBQYAAAAABAAEAPUAAACJAwAAAAA=&#10;" path="m625,1589r-21,1l586,1593r5,216l608,1810r26,1l656,1807r18,-7l688,1790r9,-10l700,1776r-69,l629,1776r,-152l631,1623r70,l698,1618r-13,-14l670,1596r-20,-5l625,1589e" stroked="f">
                    <v:path arrowok="t" o:connecttype="custom" o:connectlocs="625,4968;604,4969;586,4972;591,5188;608,5189;634,5190;656,5186;674,5179;688,5169;697,5159;700,5155;631,5155;629,5155;629,5003;631,5002;701,5002;698,4997;685,4983;670,4975;650,4970;625,4968" o:connectangles="0,0,0,0,0,0,0,0,0,0,0,0,0,0,0,0,0,0,0,0,0"/>
                  </v:shape>
                  <v:shape id="Freeform 252" o:spid="_x0000_s107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ceMEA&#10;AADdAAAADwAAAGRycy9kb3ducmV2LnhtbERP24rCMBB9X9h/CLOwb2uqsGKrUVRYWHzz8gFjMral&#10;zaQk0db9+o0g+DaHc53FarCtuJEPtWMF41EGglg7U3Op4HT8+ZqBCBHZYOuYFNwpwGr5/rbAwrie&#10;93Q7xFKkEA4FKqhi7Aopg67IYhi5jjhxF+ctxgR9KY3HPoXbVk6ybCot1pwaKuxoW5FuDler4OjO&#10;m7VBavT0r8/vfmh0v2uU+vwY1nMQkYb4Ej/dvybNz79zeHy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dnHjBAAAA3QAAAA8AAAAAAAAAAAAAAAAAmAIAAGRycy9kb3du&#10;cmV2LnhtbFBLBQYAAAAABAAEAPUAAACGAwAAAAA=&#10;" path="m701,1623r-67,l650,1626r11,10l669,1654r4,25l674,1713r-5,30l661,1762r-11,11l636,1776r64,l717,1705r1,-31l714,1653r-6,-19l701,1623e" stroked="f">
                    <v:path arrowok="t" o:connecttype="custom" o:connectlocs="701,5002;634,5002;650,5005;661,5015;669,5033;673,5058;674,5092;669,5122;661,5141;650,5152;636,5155;700,5155;717,5084;718,5053;714,5032;708,5013;701,5002" o:connectangles="0,0,0,0,0,0,0,0,0,0,0,0,0,0,0,0,0"/>
                  </v:shape>
                  <v:shape id="Freeform 253" o:spid="_x0000_s1075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/WMMA&#10;AADdAAAADwAAAGRycy9kb3ducmV2LnhtbESPQW/CMAyF75P2HyJP2m2kcKigEBBMQpp2G/ADTGLa&#10;qo1TJRkt+/XzYdJutt7ze583u8n36k4xtYENzGcFKGIbXMu1gcv5+LYElTKywz4wGXhQgt32+WmD&#10;lQsjf9H9lGslIZwqNNDkPFRaJ9uQxzQLA7FotxA9ZlljrV3EUcJ9rxdFUWqPLUtDgwO9N2S707c3&#10;cA7Xw94hdbb8GVePOHV2/OyMeX2Z9mtQmab8b/67/nCCvyqF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/WMMAAADdAAAADwAAAAAAAAAAAAAAAACYAgAAZHJzL2Rv&#10;d25yZXYueG1sUEsFBgAAAAAEAAQA9QAAAIgDAAAAAA==&#10;" path="m561,1759r-41,l529,1810r-7,16l518,1850r9,19l549,1876r9,l568,1875r10,-7l573,1849r-20,l547,1843r,-16l551,1817r5,-7l571,1810r-10,-51e" stroked="f">
                    <v:path arrowok="t" o:connecttype="custom" o:connectlocs="561,5138;520,5138;529,5189;522,5205;518,5229;527,5248;549,5255;558,5255;568,5254;578,5247;573,5228;553,5228;547,5222;547,5206;551,5196;556,5189;571,5189;561,5138" o:connectangles="0,0,0,0,0,0,0,0,0,0,0,0,0,0,0,0,0,0"/>
                  </v:shape>
                  <v:shape id="Freeform 254" o:spid="_x0000_s1076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aw8AA&#10;AADdAAAADwAAAGRycy9kb3ducmV2LnhtbERPzYrCMBC+C75DGMGbpu6hrNUoKiws3tR9gDEZ29Jm&#10;UpKsrT69ERb2Nh/f76y3g23FnXyoHStYzDMQxNqZmksFP5ev2SeIEJENto5JwYMCbDfj0RoL43o+&#10;0f0cS5FCOBSooIqxK6QMuiKLYe464sTdnLcYE/SlNB77FG5b+ZFlubRYc2qosKNDRbo5/1oFF3fd&#10;7wxSo/Nnv3z4odH9sVFqOhl2KxCRhvgv/nN/mzR/mS/g/U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daw8AAAADdAAAADwAAAAAAAAAAAAAAAACYAgAAZHJzL2Rvd25y&#10;ZXYueG1sUEsFBgAAAAAEAAQA9QAAAIUDAAAAAA==&#10;" path="m573,1847r-4,1l565,1849r8,l573,1847e" stroked="f">
                    <v:path arrowok="t" o:connecttype="custom" o:connectlocs="573,5226;569,5227;565,5228;573,5228;573,5226" o:connectangles="0,0,0,0,0"/>
                  </v:shape>
                  <v:shape id="Freeform 255" o:spid="_x0000_s1077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EtMAA&#10;AADdAAAADwAAAGRycy9kb3ducmV2LnhtbERPzYrCMBC+L/gOYYS9rakeylqNosLC4s2fBxiTsS1t&#10;JiWJtvr0G2HB23x8v7NcD7YVd/KhdqxgOslAEGtnai4VnE8/X98gQkQ22DomBQ8KsF6NPpZYGNfz&#10;ge7HWIoUwqFABVWMXSFl0BVZDBPXESfu6rzFmKAvpfHYp3DbylmW5dJizamhwo52FenmeLMKTu6y&#10;3RikRufPfv7wQ6P7faPU53jYLEBEGuJb/O/+NWn+PJ/B65t0g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XEtMAAAADdAAAADwAAAAAAAAAAAAAAAACYAgAAZHJzL2Rvd25y&#10;ZXYueG1sUEsFBgAAAAAEAAQA9QAAAIUDAAAAAA==&#10;" path="m528,1590r-51,l430,1810r41,l481,1759r80,l555,1726r-70,l495,1671r3,-20l501,1630r35,l528,1590e" stroked="f">
                    <v:path arrowok="t" o:connecttype="custom" o:connectlocs="528,4969;477,4969;430,5189;471,5189;481,5138;561,5138;555,5105;485,5105;495,5050;498,5030;501,5009;536,5009;528,4969" o:connectangles="0,0,0,0,0,0,0,0,0,0,0,0,0"/>
                  </v:shape>
                  <v:shape id="Freeform 256" o:spid="_x0000_s1078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hL8AA&#10;AADdAAAADwAAAGRycy9kb3ducmV2LnhtbERPzYrCMBC+L/gOYQRva+oKZa1G0QVB9rbqA4zJ2JY2&#10;k5JEW316s7Cwt/n4fme1GWwr7uRD7VjBbJqBINbO1FwqOJ/2758gQkQ22DomBQ8KsFmP3lZYGNfz&#10;D92PsRQphEOBCqoYu0LKoCuyGKauI07c1XmLMUFfSuOxT+G2lR9ZlkuLNaeGCjv6qkg3x5tVcHKX&#10;3dYgNTp/9ouHHxrdfzdKTcbDdgki0hD/xX/ug0nzF/kcf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lhL8AAAADdAAAADwAAAAAAAAAAAAAAAACYAgAAZHJzL2Rvd25y&#10;ZXYueG1sUEsFBgAAAAAEAAQA9QAAAIUDAAAAAA==&#10;" path="m536,1630r-35,l503,1640r6,40l516,1726r39,l536,1630e" stroked="f">
                    <v:path arrowok="t" o:connecttype="custom" o:connectlocs="536,5009;501,5009;503,5019;509,5059;516,5105;555,5105;536,5009" o:connectangles="0,0,0,0,0,0,0"/>
                  </v:shape>
                  <v:shape id="Freeform 257" o:spid="_x0000_s1079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5W8AA&#10;AADdAAAADwAAAGRycy9kb3ducmV2LnhtbERPzYrCMBC+L/gOYQRva+oiZa1G0QVB9rbqA4zJ2JY2&#10;k5JEW316s7Cwt/n4fme1GWwr7uRD7VjBbJqBINbO1FwqOJ/2758gQkQ22DomBQ8KsFmP3lZYGNfz&#10;D92PsRQphEOBCqoYu0LKoCuyGKauI07c1XmLMUFfSuOxT+G2lR9ZlkuLNaeGCjv6qkg3x5tVcHKX&#10;3dYgNTp/9ouHHxrdfzdKTcbDdgki0hD/xX/ug0nzF/kcf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D5W8AAAADdAAAADwAAAAAAAAAAAAAAAACYAgAAZHJzL2Rvd25y&#10;ZXYueG1sUEsFBgAAAAAEAAQA9QAAAIUDAAAAAA==&#10;" path="m422,1590r-111,l311,1627r63,l374,1628r-69,156l305,1810r117,l422,1772r-66,l356,1771r66,-149l422,1590e" stroked="f">
                    <v:path arrowok="t" o:connecttype="custom" o:connectlocs="422,4969;311,4969;311,5006;374,5006;374,5007;305,5163;305,5189;422,5189;422,5151;356,5151;356,5150;422,5001;422,4969" o:connectangles="0,0,0,0,0,0,0,0,0,0,0,0,0"/>
                  </v:shape>
                  <v:shape id="Freeform 258" o:spid="_x0000_s1080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cwMAA&#10;AADdAAAADwAAAGRycy9kb3ducmV2LnhtbERPzYrCMBC+L/gOYQRva+qCZa1G0QVB9rbqA4zJ2JY2&#10;k5JEW316s7Cwt/n4fme1GWwr7uRD7VjBbJqBINbO1FwqOJ/2758gQkQ22DomBQ8KsFmP3lZYGNfz&#10;D92PsRQphEOBCqoYu0LKoCuyGKauI07c1XmLMUFfSuOxT+G2lR9ZlkuLNaeGCjv6qkg3x5tVcHKX&#10;3dYgNTp/9ouHHxrdfzdKTcbDdgki0hD/xX/ug0nzF/kcf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xcwMAAAADdAAAADwAAAAAAAAAAAAAAAACYAgAAZHJzL2Rvd25y&#10;ZXYueG1sUEsFBgAAAAAEAAQA9QAAAIUDAAAAAA==&#10;" path="m207,1589r-21,2l167,1593r,217l210,1810r,-88l273,1722r-2,-5l256,1706r13,-9l276,1689r-66,l210,1624r2,-1l216,1622r68,l282,1619r-15,-18l251,1594r-20,-4l207,1589e" stroked="f">
                    <v:path arrowok="t" o:connecttype="custom" o:connectlocs="207,4968;186,4970;167,4972;167,5189;210,5189;210,5101;273,5101;271,5096;256,5085;269,5076;276,5068;210,5068;210,5003;212,5002;216,5001;284,5001;282,4998;267,4980;251,4973;231,4969;207,4968" o:connectangles="0,0,0,0,0,0,0,0,0,0,0,0,0,0,0,0,0,0,0,0,0"/>
                  </v:shape>
                  <v:shape id="Freeform 259" o:spid="_x0000_s1081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Ct8AA&#10;AADdAAAADwAAAGRycy9kb3ducmV2LnhtbERPzYrCMBC+C75DGGFvmuqhaNcoKiyIN3UfYDYZ29Jm&#10;UpKsrT79RhD2Nh/f76y3g23FnXyoHSuYzzIQxNqZmksF39ev6RJEiMgGW8ek4EEBtpvxaI2FcT2f&#10;6X6JpUghHApUUMXYFVIGXZHFMHMdceJuzluMCfpSGo99CretXGRZLi3WnBoq7OhQkW4uv1bB1f3s&#10;dwap0fmzXz380Oj+1Cj1MRl2nyAiDfFf/HYfTZq/ynN4fZNO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7Ct8AAAADdAAAADwAAAAAAAAAAAAAAAACYAgAAZHJzL2Rvd25y&#10;ZXYueG1sUEsFBgAAAAAEAAQA9QAAAIUDAAAAAA==&#10;" path="m273,1722r-63,l228,1726r9,15l244,1775r4,22l252,1810r42,-8l290,1786r-5,-22l280,1736r-7,-14e" stroked="f">
                    <v:path arrowok="t" o:connecttype="custom" o:connectlocs="273,5101;210,5101;228,5105;237,5120;244,5154;248,5176;252,5189;294,5181;290,5165;285,5143;280,5115;273,5101" o:connectangles="0,0,0,0,0,0,0,0,0,0,0,0"/>
                  </v:shape>
                  <v:shape id="Freeform 260" o:spid="_x0000_s1082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nLMEA&#10;AADdAAAADwAAAGRycy9kb3ducmV2LnhtbERPzYrCMBC+L/gOYQRva+oeums1ii4I4m3VBxiTsS1t&#10;JiWJtvr0ZmFhb/Px/c5yPdhW3MmH2rGC2TQDQaydqblUcD7t3r9AhIhssHVMCh4UYL0avS2xMK7n&#10;H7ofYylSCIcCFVQxdoWUQVdkMUxdR5y4q/MWY4K+lMZjn8JtKz+yLJcWa04NFXb0XZFujjer4OQu&#10;241BanT+7OcPPzS6PzRKTcbDZgEi0hD/xX/uvUnz5/kn/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ZyzBAAAA3QAAAA8AAAAAAAAAAAAAAAAAmAIAAGRycy9kb3du&#10;cmV2LnhtbFBLBQYAAAAABAAEAPUAAACGAwAAAAA=&#10;" path="m284,1622r-68,l228,1623r14,13l246,1661r-9,20l218,1689r58,l281,1683r6,-20l289,1637r-5,-15e" stroked="f">
                    <v:path arrowok="t" o:connecttype="custom" o:connectlocs="284,5001;216,5001;228,5002;242,5015;246,5040;237,5060;218,5068;276,5068;281,5062;287,5042;289,5016;284,5001" o:connectangles="0,0,0,0,0,0,0,0,0,0,0,0"/>
                  </v:shape>
                  <v:shape id="Freeform 261" o:spid="_x0000_s1083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zXsMA&#10;AADdAAAADwAAAGRycy9kb3ducmV2LnhtbESPQW/CMAyF75P2HyJP2m2kcKigEBBMQpp2G/ADTGLa&#10;qo1TJRkt+/XzYdJutt7ze583u8n36k4xtYENzGcFKGIbXMu1gcv5+LYElTKywz4wGXhQgt32+WmD&#10;lQsjf9H9lGslIZwqNNDkPFRaJ9uQxzQLA7FotxA9ZlljrV3EUcJ9rxdFUWqPLUtDgwO9N2S707c3&#10;cA7Xw94hdbb8GVePOHV2/OyMeX2Z9mtQmab8b/67/nCCvyoF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3zXsMAAADdAAAADwAAAAAAAAAAAAAAAACYAgAAZHJzL2Rv&#10;d25yZXYueG1sUEsFBgAAAAAEAAQA9QAAAIgDAAAAAA==&#10;" path="m54,1590r-42,l12,1744r27,57l84,1812r20,-6l119,1795r11,-18l131,1774r-61,l59,1763r-5,-30l54,1590e" stroked="f">
                    <v:path arrowok="t" o:connecttype="custom" o:connectlocs="54,4969;12,4969;12,5123;39,5180;84,5191;104,5185;119,5174;130,5156;131,5153;70,5153;59,5142;54,5112;54,4969" o:connectangles="0,0,0,0,0,0,0,0,0,0,0,0,0"/>
                  </v:shape>
                  <v:shape id="Freeform 262" o:spid="_x0000_s1084" style="position:absolute;left:819;top:3379;width:1645;height:2177;visibility:visible;mso-wrap-style:square;v-text-anchor:top" coordsize="1645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WxcAA&#10;AADdAAAADwAAAGRycy9kb3ducmV2LnhtbERPzYrCMBC+C75DGMGbpu6hbLtGUWFh8abuA8wmY1va&#10;TEqStdWnN8LC3ubj+531drSduJEPjWMFq2UGglg703Cl4PvyuXgHESKywc4xKbhTgO1mOlljadzA&#10;J7qdYyVSCIcSFdQx9qWUQddkMSxdT5y4q/MWY4K+ksbjkMJtJ9+yLJcWG04NNfZ0qEm351+r4OJ+&#10;9juD1Or8MRR3P7Z6OLZKzWfj7gNEpDH+i//cXybNL/ICXt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FWxcAAAADdAAAADwAAAAAAAAAAAAAAAACYAgAAZHJzL2Rvd25y&#10;ZXYueG1sUEsFBgAAAAAEAAQA9QAAAIUDAAAAAA==&#10;" path="m139,1590r-43,l95,1750r-8,19l70,1774r61,l137,1754r2,-29l139,1590e" stroked="f">
                    <v:path arrowok="t" o:connecttype="custom" o:connectlocs="139,4969;96,4969;95,5129;87,5148;70,5153;131,5153;137,5133;139,5104;139,4969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14720" behindDoc="1" locked="0" layoutInCell="1" allowOverlap="1" wp14:anchorId="15015690" wp14:editId="6F628C9B">
            <wp:simplePos x="0" y="0"/>
            <wp:positionH relativeFrom="page">
              <wp:posOffset>161925</wp:posOffset>
            </wp:positionH>
            <wp:positionV relativeFrom="page">
              <wp:posOffset>161925</wp:posOffset>
            </wp:positionV>
            <wp:extent cx="1760855" cy="1760855"/>
            <wp:effectExtent l="0" t="0" r="0" b="0"/>
            <wp:wrapNone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2B8FC4A" wp14:editId="7DB35E99">
                <wp:simplePos x="0" y="0"/>
                <wp:positionH relativeFrom="page">
                  <wp:posOffset>161925</wp:posOffset>
                </wp:positionH>
                <wp:positionV relativeFrom="page">
                  <wp:posOffset>1998980</wp:posOffset>
                </wp:positionV>
                <wp:extent cx="1760855" cy="1761490"/>
                <wp:effectExtent l="0" t="0" r="1270" b="1905"/>
                <wp:wrapNone/>
                <wp:docPr id="193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76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8FC4A" id="Text Box 266" o:spid="_x0000_s1027" type="#_x0000_t202" style="position:absolute;margin-left:12.75pt;margin-top:157.4pt;width:138.65pt;height:138.7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rDtA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Cro&#10;XXIJveKkgy490FGjWzGiIIpMiYZepWB534OtHkEB5jZd1d+J8rtCXKwbwnf0RkoxNJRUEKJvXrrP&#10;nk44yoBsh0+iAkdkr4UFGmvZmfpBRRCgQ6seT+0xwZTG5TLy4sUCoxJ0cPDDxDbQJen8vJdKf6Ci&#10;Q0bIsIT+W3hyuFPahEPS2cR446JgbWs50PIXF2A43YBzeGp0Jgzb0qfESzbxJg6dMIg2TujluXNT&#10;rEMnKvzlIr/M1+vc/2X8+mHasKqi3LiZ6eWHf9a+I9EnYpwIpkTLKgNnQlJyt123Eh0I0Luwny06&#10;aM5m7sswbBEgl1cp+UHo3QaJU0Tx0gmLcOEkSy92PD+5TSIvTMK8eJnSHeP031NCQ4aTRbCY2HQO&#10;+lVunv3e5kbSjmlYIC3rMhyfjEhqOLjhlW2tJqyd5GelMOGfSwHtnhttGWtIOtFVj9txmo95ELai&#10;egQKSwEEA57C8gOhEfInRgMskgyrH3siKUbtRw5jYLbOLMhZ2M4C4SU8zbDGaBLXetpO+16yXQPI&#10;06BxcQOjUjNLYjNTUxTHAYPlYHM5LjKzfZ6frdV53a5+AwAA//8DAFBLAwQUAAYACAAAACEA4Ruw&#10;lOAAAAAKAQAADwAAAGRycy9kb3ducmV2LnhtbEyPwU7DMAyG70i8Q2QkbixZRidWmk4TghMSoisH&#10;jmmTtdEapzTZVt4ec4KbLX/6/f3FdvYDO9spuoAKlgsBzGIbjMNOwUf9cvcALCaNRg8BrYJvG2Fb&#10;Xl8VOjfhgpU971PHKARjrhX0KY0557HtrddxEUaLdDuEyetE69RxM+kLhfuBSyHW3GuH9KHXo33q&#10;bXvcn7yC3SdWz+7rrXmvDpWr643A1/VRqdubefcILNk5/cHwq0/qUJJTE05oIhsUyCwjUsFqeU8V&#10;CFgJSUOjINtICbws+P8K5Q8AAAD//wMAUEsBAi0AFAAGAAgAAAAhALaDOJL+AAAA4QEAABMAAAAA&#10;AAAAAAAAAAAAAAAAAFtDb250ZW50X1R5cGVzXS54bWxQSwECLQAUAAYACAAAACEAOP0h/9YAAACU&#10;AQAACwAAAAAAAAAAAAAAAAAvAQAAX3JlbHMvLnJlbHNQSwECLQAUAAYACAAAACEAltAKw7QCAAC2&#10;BQAADgAAAAAAAAAAAAAAAAAuAgAAZHJzL2Uyb0RvYy54bWxQSwECLQAUAAYACAAAACEA4RuwlOAA&#10;AAAKAQAADwAAAAAAAAAAAAAAAAAO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02800" w:rsidRDefault="001F1766">
      <w:pPr>
        <w:spacing w:after="0"/>
        <w:sectPr w:rsidR="00F02800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3411BE90" wp14:editId="27C867B7">
                <wp:simplePos x="0" y="0"/>
                <wp:positionH relativeFrom="page">
                  <wp:posOffset>3771900</wp:posOffset>
                </wp:positionH>
                <wp:positionV relativeFrom="page">
                  <wp:posOffset>8839200</wp:posOffset>
                </wp:positionV>
                <wp:extent cx="3638550" cy="1609725"/>
                <wp:effectExtent l="0" t="0" r="0" b="9525"/>
                <wp:wrapNone/>
                <wp:docPr id="14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766" w:rsidRPr="00CA4E73" w:rsidRDefault="00CA4E73" w:rsidP="001F1766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  <w:t>POLSKIE TOWARZYSTWO SPAWALNICZE</w:t>
                            </w:r>
                          </w:p>
                          <w:p w:rsidR="001F1766" w:rsidRPr="00CA4E73" w:rsidRDefault="001F1766" w:rsidP="001F1766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  <w:t>ODDZIAŁ W KRAKOWIE</w:t>
                            </w:r>
                          </w:p>
                          <w:p w:rsidR="001F1766" w:rsidRPr="00CA4E73" w:rsidRDefault="00CA4E73" w:rsidP="001F1766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u</w:t>
                            </w:r>
                            <w:r w:rsidR="001F1766" w:rsidRPr="00CA4E73"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 xml:space="preserve">l. </w:t>
                            </w:r>
                            <w:r w:rsidRPr="00CA4E73"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Makuszyńskiego 4</w:t>
                            </w:r>
                          </w:p>
                          <w:p w:rsidR="001F1766" w:rsidRPr="001F1766" w:rsidRDefault="001F1766" w:rsidP="001F1766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Cs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3</w:t>
                            </w:r>
                            <w:r w:rsidR="00CA4E73"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1</w:t>
                            </w: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-</w:t>
                            </w:r>
                            <w:r w:rsidR="00CA4E73"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752</w:t>
                            </w: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 xml:space="preserve"> Kraków</w:t>
                            </w:r>
                          </w:p>
                          <w:p w:rsidR="001F1766" w:rsidRDefault="001F1766" w:rsidP="001F1766">
                            <w:pPr>
                              <w:pStyle w:val="Regularny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</w:p>
                          <w:p w:rsidR="001F1766" w:rsidRPr="00417873" w:rsidRDefault="001F1766" w:rsidP="001F1766">
                            <w:pPr>
                              <w:pStyle w:val="Regularny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BE90" id="Text Box 8" o:spid="_x0000_s1028" type="#_x0000_t202" style="position:absolute;margin-left:297pt;margin-top:696pt;width:286.5pt;height:126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E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QDzDipIMuPdBRo1sxotgUaOhVCn73PXjqEbbB2ZJV/Z0ovyrExbohfEdvpBRDQ0kFCfrmpnt2&#10;dcJRBmQ7fBAVhCF7LSzQWMvOVA/qgQAdGvV4ao5JpYTNy+gyXizgqIQzP/KSZbCwMUg6X++l0u+o&#10;6JAxMiyh+xaeHO6UNumQdHYx0bgoWNtaBbT82QY4TjsQHK6aM5OGbeiPxEs28SYOnTCINk7o5blz&#10;U6xDJyr85SK/zNfr3P9p4vph2rCqotyEmcXlh3/WvKPMJ1mc5KVEyyoDZ1JScrddtxIdCIi7sN+x&#10;IGdu7vM0bBGAywtKfhB6t0HiFFG8dMIiXDjJ0osdz09uk8gLkzAvnlO6Y5z+OyU0ZDhZQB8tnd9y&#10;8+z3mhtJO6ZhfLSsy3B8ciKp0eCGV7a1mrB2ss9KYdJ/KgW0e260VawR6SRXPW5H+zoiOyqMnLei&#10;egQNSwEKAzXC7AOjEfI7RgPMkQyrb3siKUbtew7vwAyd2ZCzsZ0Nwku4mmGN0WSu9TSc9r1kuwaQ&#10;p5fGxQ28lZpZFT9lcXxhMBssmeMcM8Pn/N96PU3b1S8AAAD//wMAUEsDBBQABgAIAAAAIQC8DZVf&#10;4QAAAA4BAAAPAAAAZHJzL2Rvd25yZXYueG1sTI9BT4NAEIXvJv6HzZh4s0trQUGWpjF6MjFSPHhc&#10;2CmQsrPIblv8905Pevsm7+XNe/lmtoM44eR7RwqWiwgEUuNMT62Cz+r17hGED5qMHhyhgh/0sCmu&#10;r3KdGXemEk+70AoOIZ9pBV0IYyalbzq02i/ciMTa3k1WBz6nVppJnzncDnIVRYm0uif+0OkRnzts&#10;DrujVbD9ovKl/36vP8p92VdVGtFbclDq9mbePoEIOIc/M1zqc3UouFPtjmS8GBTE6Zq3BBbu0xXT&#10;xbJMHphqpmQdxyCLXP6fUfwCAAD//wMAUEsBAi0AFAAGAAgAAAAhALaDOJL+AAAA4QEAABMAAAAA&#10;AAAAAAAAAAAAAAAAAFtDb250ZW50X1R5cGVzXS54bWxQSwECLQAUAAYACAAAACEAOP0h/9YAAACU&#10;AQAACwAAAAAAAAAAAAAAAAAvAQAAX3JlbHMvLnJlbHNQSwECLQAUAAYACAAAACEAfL2hKrMCAAC1&#10;BQAADgAAAAAAAAAAAAAAAAAuAgAAZHJzL2Uyb0RvYy54bWxQSwECLQAUAAYACAAAACEAvA2VX+EA&#10;AAAOAQAADwAAAAAAAAAAAAAAAAANBQAAZHJzL2Rvd25yZXYueG1sUEsFBgAAAAAEAAQA8wAAABsG&#10;AAAAAA==&#10;" filled="f" stroked="f">
                <v:textbox inset="0,0,0,0">
                  <w:txbxContent>
                    <w:p w:rsidR="001F1766" w:rsidRPr="00CA4E73" w:rsidRDefault="00CA4E73" w:rsidP="001F1766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  <w:t>POLSKIE TOWARZYSTWO SPAWALNICZE</w:t>
                      </w:r>
                    </w:p>
                    <w:p w:rsidR="001F1766" w:rsidRPr="00CA4E73" w:rsidRDefault="001F1766" w:rsidP="001F1766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  <w:t>ODDZIAŁ W KRAKOWIE</w:t>
                      </w:r>
                    </w:p>
                    <w:p w:rsidR="001F1766" w:rsidRPr="00CA4E73" w:rsidRDefault="00CA4E73" w:rsidP="001F1766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u</w:t>
                      </w:r>
                      <w:r w:rsidR="001F1766" w:rsidRPr="00CA4E73"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 xml:space="preserve">l. </w:t>
                      </w:r>
                      <w:r w:rsidRPr="00CA4E73"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Makuszyńskiego 4</w:t>
                      </w:r>
                    </w:p>
                    <w:p w:rsidR="001F1766" w:rsidRPr="001F1766" w:rsidRDefault="001F1766" w:rsidP="001F1766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Cs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3</w:t>
                      </w:r>
                      <w:r w:rsidR="00CA4E73"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1</w:t>
                      </w: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-</w:t>
                      </w:r>
                      <w:r w:rsidR="00CA4E73"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752</w:t>
                      </w: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 xml:space="preserve"> Kraków</w:t>
                      </w:r>
                    </w:p>
                    <w:p w:rsidR="001F1766" w:rsidRDefault="001F1766" w:rsidP="001F1766">
                      <w:pPr>
                        <w:pStyle w:val="Regularny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</w:p>
                    <w:p w:rsidR="001F1766" w:rsidRPr="00417873" w:rsidRDefault="001F1766" w:rsidP="001F1766">
                      <w:pPr>
                        <w:pStyle w:val="Regularny"/>
                        <w:jc w:val="left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C27C447" wp14:editId="2CA1C052">
                <wp:simplePos x="0" y="0"/>
                <wp:positionH relativeFrom="page">
                  <wp:posOffset>209550</wp:posOffset>
                </wp:positionH>
                <wp:positionV relativeFrom="page">
                  <wp:posOffset>8858250</wp:posOffset>
                </wp:positionV>
                <wp:extent cx="3457575" cy="1609725"/>
                <wp:effectExtent l="0" t="0" r="9525" b="9525"/>
                <wp:wrapNone/>
                <wp:docPr id="216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873" w:rsidRPr="00CA4E73" w:rsidRDefault="008E5807" w:rsidP="00F27861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  <w:t>URZĄD DOZORU TECHNICZNEGO</w:t>
                            </w:r>
                          </w:p>
                          <w:p w:rsidR="008E5807" w:rsidRPr="00CA4E73" w:rsidRDefault="008E5807" w:rsidP="00F27861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  <w:t>ODDZIAŁ W KRAKOWIE</w:t>
                            </w:r>
                          </w:p>
                          <w:p w:rsidR="00417873" w:rsidRPr="00CA4E73" w:rsidRDefault="00CA4E73" w:rsidP="00F27861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u</w:t>
                            </w:r>
                            <w:r w:rsidR="008E5807" w:rsidRPr="00CA4E73">
                              <w:rPr>
                                <w:rStyle w:val="RegularnyZnak"/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l. Rydla 50</w:t>
                            </w:r>
                          </w:p>
                          <w:p w:rsidR="00417873" w:rsidRPr="00CA4E73" w:rsidRDefault="008E5807" w:rsidP="00F27861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30</w:t>
                            </w:r>
                            <w:r w:rsidR="002E2619"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-</w:t>
                            </w: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087</w:t>
                            </w:r>
                            <w:r w:rsidR="002E2619"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 xml:space="preserve"> </w:t>
                            </w:r>
                            <w:r w:rsidRPr="00CA4E73">
                              <w:rPr>
                                <w:rFonts w:ascii="Calibri" w:hAnsi="Calibri" w:cs="Calibri"/>
                                <w:bCs/>
                                <w:sz w:val="36"/>
                                <w:szCs w:val="36"/>
                                <w:lang w:val="pl-PL"/>
                              </w:rPr>
                              <w:t>Kraków</w:t>
                            </w:r>
                          </w:p>
                          <w:p w:rsidR="00417873" w:rsidRDefault="00417873" w:rsidP="006E30E3">
                            <w:pPr>
                              <w:pStyle w:val="Regularny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</w:p>
                          <w:p w:rsidR="00417873" w:rsidRPr="00417873" w:rsidRDefault="00417873" w:rsidP="0060450A">
                            <w:pPr>
                              <w:pStyle w:val="Regularny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7C447" id="_x0000_s1029" type="#_x0000_t202" style="position:absolute;margin-left:16.5pt;margin-top:697.5pt;width:272.25pt;height:126.7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v7swIAALQFAAAOAAAAZHJzL2Uyb0RvYy54bWysVG1vmzAQ/j5p/8Hyd8pLCQFUUrUhTJO6&#10;F6ndD3DABGtgM9sJdNP++84mpGmrSdM2k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hz40QIjTjro0gMdNboVI4pNgYZepeB334OnHmEZGm3Jqv5OlF8V4mLdEL6jN1KKoaGkggR9c9I9&#10;OzrhKAOyHT6ICsKQvRYWaKxlZ6oH9UCADo16PDXHpFLC4mW4WMKLUQl7fuQly2BhY5B0Pt5Lpd9R&#10;0SFjZFhC9y08OdwpbdIh6exionFRsLa1Cmj5swVwnFYgOBw1eyYN29AfiZds4k0cOmEQbZzQy3Pn&#10;pliHTlT4y0V+ma/Xuf/TxPXDtGFVRbkJM4vLD/+seUeZT7I4yUuJllUGzqSk5G67biU6EBB3YZ9j&#10;Qc7c3Odp2CIAlxeU/CD0boPEKaJ46YRFuHCSpRc7np/cJpEXJmFePKd0xzj9d0poyHCygD5aOr/l&#10;5tnnNTeSdkzD+GhZl+H45ERSo8ENr2xrNWHtZJ+VwqT/VApo99xoq1gj0kmuetyO9nZcmuhGzVtR&#10;PYKEpQCBgU5h9IHRCPkdowHGSIbVtz2RFKP2PYdrYGbObMjZ2M4G4SUczbDGaDLXeppN+16yXQPI&#10;00Xj4gauSs2siJ+yOF4wGA2Wy3GMmdlz/m+9nobt6hcAAAD//wMAUEsDBBQABgAIAAAAIQA9l8Bo&#10;4QAAAAwBAAAPAAAAZHJzL2Rvd25yZXYueG1sTI9BT4NAEIXvJv6HzZh4s4sitEWWpjF6MjFSPHhc&#10;2CmQsrPIblv8946nept58/Lme/lmtoM44eR7RwruFxEIpMaZnloFn9Xr3QqED5qMHhyhgh/0sCmu&#10;r3KdGXemEk+70AoOIZ9pBV0IYyalbzq02i/ciMS3vZusDrxOrTSTPnO4HeRDFKXS6p74Q6dHfO6w&#10;OeyOVsH2i8qX/vu9/ij3ZV9V64je0oNStzfz9glEwDlczPCHz+hQMFPtjmS8GBTEMVcJrMfrhCd2&#10;JMtlAqJmKX1cJSCLXP4vUfwCAAD//wMAUEsBAi0AFAAGAAgAAAAhALaDOJL+AAAA4QEAABMAAAAA&#10;AAAAAAAAAAAAAAAAAFtDb250ZW50X1R5cGVzXS54bWxQSwECLQAUAAYACAAAACEAOP0h/9YAAACU&#10;AQAACwAAAAAAAAAAAAAAAAAvAQAAX3JlbHMvLnJlbHNQSwECLQAUAAYACAAAACEAdgOL+7MCAAC0&#10;BQAADgAAAAAAAAAAAAAAAAAuAgAAZHJzL2Uyb0RvYy54bWxQSwECLQAUAAYACAAAACEAPZfAaOEA&#10;AAAMAQAADwAAAAAAAAAAAAAAAAANBQAAZHJzL2Rvd25yZXYueG1sUEsFBgAAAAAEAAQA8wAAABsG&#10;AAAAAA==&#10;" filled="f" stroked="f">
                <v:textbox inset="0,0,0,0">
                  <w:txbxContent>
                    <w:p w:rsidR="00417873" w:rsidRPr="00CA4E73" w:rsidRDefault="008E5807" w:rsidP="00F27861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  <w:t>URZĄD DOZORU TECHNICZNEGO</w:t>
                      </w:r>
                    </w:p>
                    <w:p w:rsidR="008E5807" w:rsidRPr="00CA4E73" w:rsidRDefault="008E5807" w:rsidP="00F27861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  <w:t>ODDZIAŁ W KRAKOWIE</w:t>
                      </w:r>
                    </w:p>
                    <w:p w:rsidR="00417873" w:rsidRPr="00CA4E73" w:rsidRDefault="00CA4E73" w:rsidP="00F27861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u</w:t>
                      </w:r>
                      <w:r w:rsidR="008E5807" w:rsidRPr="00CA4E73">
                        <w:rPr>
                          <w:rStyle w:val="RegularnyZnak"/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l. Rydla 50</w:t>
                      </w:r>
                    </w:p>
                    <w:p w:rsidR="00417873" w:rsidRPr="00CA4E73" w:rsidRDefault="008E5807" w:rsidP="00F27861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</w:pP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30</w:t>
                      </w:r>
                      <w:r w:rsidR="002E2619"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-</w:t>
                      </w: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087</w:t>
                      </w:r>
                      <w:r w:rsidR="002E2619"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 xml:space="preserve"> </w:t>
                      </w:r>
                      <w:r w:rsidRPr="00CA4E73">
                        <w:rPr>
                          <w:rFonts w:ascii="Calibri" w:hAnsi="Calibri" w:cs="Calibri"/>
                          <w:bCs/>
                          <w:sz w:val="36"/>
                          <w:szCs w:val="36"/>
                          <w:lang w:val="pl-PL"/>
                        </w:rPr>
                        <w:t>Kraków</w:t>
                      </w:r>
                    </w:p>
                    <w:p w:rsidR="00417873" w:rsidRDefault="00417873" w:rsidP="006E30E3">
                      <w:pPr>
                        <w:pStyle w:val="Regularny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</w:p>
                    <w:p w:rsidR="00417873" w:rsidRPr="00417873" w:rsidRDefault="00417873" w:rsidP="0060450A">
                      <w:pPr>
                        <w:pStyle w:val="Regularny"/>
                        <w:jc w:val="left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C7A">
        <w:rPr>
          <w:noProof/>
          <w:lang w:val="pl-PL" w:eastAsia="pl-PL"/>
        </w:rPr>
        <w:drawing>
          <wp:anchor distT="0" distB="0" distL="114300" distR="114300" simplePos="0" relativeHeight="251708928" behindDoc="0" locked="0" layoutInCell="1" allowOverlap="1" wp14:anchorId="545BCC2D" wp14:editId="60B4B1A3">
            <wp:simplePos x="0" y="0"/>
            <wp:positionH relativeFrom="page">
              <wp:posOffset>5546725</wp:posOffset>
            </wp:positionH>
            <wp:positionV relativeFrom="paragraph">
              <wp:posOffset>1245870</wp:posOffset>
            </wp:positionV>
            <wp:extent cx="1900800" cy="885600"/>
            <wp:effectExtent l="0" t="0" r="4445" b="0"/>
            <wp:wrapNone/>
            <wp:docPr id="1408" name="Obraz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8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C7A" w:rsidRPr="00257C7A">
        <w:rPr>
          <w:noProof/>
          <w:lang w:val="pl-PL" w:eastAsia="pl-PL"/>
        </w:rPr>
        <w:drawing>
          <wp:anchor distT="0" distB="0" distL="114300" distR="114300" simplePos="0" relativeHeight="251712000" behindDoc="0" locked="0" layoutInCell="1" allowOverlap="1" wp14:anchorId="0F0FAB82" wp14:editId="67336647">
            <wp:simplePos x="0" y="0"/>
            <wp:positionH relativeFrom="column">
              <wp:posOffset>952500</wp:posOffset>
            </wp:positionH>
            <wp:positionV relativeFrom="paragraph">
              <wp:posOffset>864870</wp:posOffset>
            </wp:positionV>
            <wp:extent cx="3409950" cy="1771575"/>
            <wp:effectExtent l="0" t="0" r="0" b="635"/>
            <wp:wrapNone/>
            <wp:docPr id="1411" name="Obraz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67" cy="17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7A" w:rsidRPr="00257C7A">
        <w:t xml:space="preserve"> </w:t>
      </w:r>
      <w:r w:rsidR="00AB391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13920C" wp14:editId="0BD6D032">
                <wp:simplePos x="0" y="0"/>
                <wp:positionH relativeFrom="column">
                  <wp:posOffset>-733425</wp:posOffset>
                </wp:positionH>
                <wp:positionV relativeFrom="paragraph">
                  <wp:posOffset>3246120</wp:posOffset>
                </wp:positionV>
                <wp:extent cx="6934200" cy="4145915"/>
                <wp:effectExtent l="0" t="0" r="0" b="6985"/>
                <wp:wrapNone/>
                <wp:docPr id="21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14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873" w:rsidRDefault="00417873" w:rsidP="008C7182">
                            <w:pPr>
                              <w:pStyle w:val="Regularny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  <w:lang w:val="pl-PL"/>
                              </w:rPr>
                            </w:pPr>
                          </w:p>
                          <w:p w:rsidR="00003085" w:rsidRPr="00EC3967" w:rsidRDefault="00003085" w:rsidP="00EC3967">
                            <w:pPr>
                              <w:pStyle w:val="Regularny"/>
                              <w:spacing w:before="120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68"/>
                                <w:szCs w:val="68"/>
                                <w:lang w:val="pl-PL"/>
                              </w:rPr>
                            </w:pPr>
                            <w:r w:rsidRPr="00EC3967">
                              <w:rPr>
                                <w:rFonts w:ascii="Calibri" w:hAnsi="Calibri" w:cs="Calibri"/>
                                <w:b/>
                                <w:bCs/>
                                <w:sz w:val="68"/>
                                <w:szCs w:val="68"/>
                                <w:lang w:val="pl-PL"/>
                              </w:rPr>
                              <w:t>KONFERENCJA</w:t>
                            </w:r>
                          </w:p>
                          <w:p w:rsidR="00417873" w:rsidRPr="00417873" w:rsidRDefault="00417873" w:rsidP="008C7182">
                            <w:pPr>
                              <w:pStyle w:val="Regularny"/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  <w:lang w:val="pl-PL"/>
                              </w:rPr>
                            </w:pPr>
                          </w:p>
                          <w:p w:rsidR="00AB3916" w:rsidRDefault="008E5807" w:rsidP="00AB3916">
                            <w:pPr>
                              <w:pStyle w:val="Regularny"/>
                              <w:spacing w:after="240"/>
                              <w:jc w:val="center"/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pl-PL"/>
                              </w:rPr>
                              <w:t>WYBRANE ZAGADNIENIA DOTYCZACE POŁACZEŃ SPAWANYCH PRZY WYTWARZANIU I NAPRAWACH URZĄDZEŃ TECHNICZNYCH</w:t>
                            </w:r>
                          </w:p>
                          <w:p w:rsidR="00AB3916" w:rsidRDefault="00AB3916" w:rsidP="004178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l-PL"/>
                              </w:rPr>
                            </w:pPr>
                          </w:p>
                          <w:p w:rsidR="00003085" w:rsidRPr="00AB3916" w:rsidRDefault="008E5807" w:rsidP="004178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l-PL"/>
                              </w:rPr>
                              <w:t>12 CZERWCA</w:t>
                            </w:r>
                            <w:r w:rsidR="002E2619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l-PL"/>
                              </w:rPr>
                              <w:t xml:space="preserve"> 2015</w:t>
                            </w:r>
                            <w:r w:rsidR="00AB3916" w:rsidRPr="00AB391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723D" id="Text Box 4" o:spid="_x0000_s1028" type="#_x0000_t202" style="position:absolute;margin-left:-57.75pt;margin-top:255.6pt;width:546pt;height:326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tO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mKQYCdpDlx7Y3qBbuUfEFmgcdAZ+9wN4mj0cQ6MdWT3cyeqrRkIuWyo27EYpObaM1pBgaG/6&#10;Z1cnHG1B1uMHWUMYujXSAe0b1dvqQT0QoEOjHk/NsalUcJiklwQ6jlEFNhKSOA1jF4Nmx+uD0uYd&#10;kz2yixwr6L6Dp7s7bWw6NDu62GhClrzrnAI68ewAHKcTCA5Xrc2m4Rr6Iw3S1Xw1Jx6JkpVHgqLw&#10;bsol8ZIynMXFZbFcFuFPGzckWcvrmgkb5iiukPxZ8w4yn2RxkpeWHa8tnE1Jq8162Sm0oyDu0n2H&#10;gpy5+c/TcEUALi8ohREJbqPUK5P5zCMlib10Fsy9IExv0yQgKSnK55TuuGD/TgmNOU7jKJ7U9Ftu&#10;gftec6NZzw2Mj473OZ6fnGhmNbgStWutobyb1melsOk/lQLafWy0U6wV6SRXs1/vp9dho1s1r2X9&#10;CBJWEgQGYoTRB4tWqu8YjTBGcqy/baliGHXvBTyDNCTEzh23IfEsgo06t6zPLVRUAJVjg9G0XJpp&#10;Vm0HxTctRJoenpA38HQa7kT9lNXhwcGocNwOY83OovO983oavotfAAAA//8DAFBLAwQUAAYACAAA&#10;ACEAkb/3DeAAAAANAQAADwAAAGRycy9kb3ducmV2LnhtbEyPTU/DMAyG70j8h8hI3LYk01pYaToh&#10;EFcQ40PiljVeW9E4VZOt5d9jTuxo+9Hr5y23s+/FCcfYBTKglwoEUh1cR42B97enxS2ImCw52wdC&#10;Az8YYVtdXpS2cGGiVzztUiM4hGJhDbQpDYWUsW7R27gMAxLfDmH0NvE4NtKNduJw38uVUrn0tiP+&#10;0NoBH1qsv3dHb+Dj+fD1uVYvzaPPhinMSpLfSGOur+b7OxAJ5/QPw58+q0PFTvtwJBdFb2ChdZYx&#10;ayDTegWCkc1Nzps9szpfa5BVKc9bVL8AAAD//wMAUEsBAi0AFAAGAAgAAAAhALaDOJL+AAAA4QEA&#10;ABMAAAAAAAAAAAAAAAAAAAAAAFtDb250ZW50X1R5cGVzXS54bWxQSwECLQAUAAYACAAAACEAOP0h&#10;/9YAAACUAQAACwAAAAAAAAAAAAAAAAAvAQAAX3JlbHMvLnJlbHNQSwECLQAUAAYACAAAACEA3Pnr&#10;TroCAADEBQAADgAAAAAAAAAAAAAAAAAuAgAAZHJzL2Uyb0RvYy54bWxQSwECLQAUAAYACAAAACEA&#10;kb/3DeAAAAANAQAADwAAAAAAAAAAAAAAAAAUBQAAZHJzL2Rvd25yZXYueG1sUEsFBgAAAAAEAAQA&#10;8wAAACEGAAAAAA==&#10;" filled="f" stroked="f">
                <v:textbox>
                  <w:txbxContent>
                    <w:p w:rsidR="00417873" w:rsidRDefault="00417873" w:rsidP="008C7182">
                      <w:pPr>
                        <w:pStyle w:val="Regularny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  <w:lang w:val="pl-PL"/>
                        </w:rPr>
                      </w:pPr>
                    </w:p>
                    <w:p w:rsidR="00003085" w:rsidRPr="00EC3967" w:rsidRDefault="00003085" w:rsidP="00EC3967">
                      <w:pPr>
                        <w:pStyle w:val="Regularny"/>
                        <w:spacing w:before="120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68"/>
                          <w:szCs w:val="68"/>
                          <w:lang w:val="pl-PL"/>
                        </w:rPr>
                      </w:pPr>
                      <w:r w:rsidRPr="00EC3967">
                        <w:rPr>
                          <w:rFonts w:ascii="Calibri" w:hAnsi="Calibri" w:cs="Calibri"/>
                          <w:b/>
                          <w:bCs/>
                          <w:sz w:val="68"/>
                          <w:szCs w:val="68"/>
                          <w:lang w:val="pl-PL"/>
                        </w:rPr>
                        <w:t>KONFERENCJA</w:t>
                      </w:r>
                    </w:p>
                    <w:p w:rsidR="00417873" w:rsidRPr="00417873" w:rsidRDefault="00417873" w:rsidP="008C7182">
                      <w:pPr>
                        <w:pStyle w:val="Regularny"/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  <w:lang w:val="pl-PL"/>
                        </w:rPr>
                      </w:pPr>
                    </w:p>
                    <w:p w:rsidR="00AB3916" w:rsidRDefault="008E5807" w:rsidP="00AB3916">
                      <w:pPr>
                        <w:pStyle w:val="Regularny"/>
                        <w:spacing w:after="240"/>
                        <w:jc w:val="center"/>
                        <w:rPr>
                          <w:b/>
                          <w:bCs/>
                          <w:lang w:val="pl-PL"/>
                        </w:rPr>
                      </w:pPr>
                      <w:r>
                        <w:rPr>
                          <w:b/>
                          <w:bCs/>
                          <w:lang w:val="pl-PL"/>
                        </w:rPr>
                        <w:t>WYBRANE ZAGADNIENIA DOTYCZACE POŁACZEŃ SPAWANYCH PRZY WYTWARZANIU I NAPRAWACH URZĄDZEŃ TECHNICZNYCH</w:t>
                      </w:r>
                    </w:p>
                    <w:p w:rsidR="00AB3916" w:rsidRDefault="00AB3916" w:rsidP="004178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l-PL"/>
                        </w:rPr>
                      </w:pPr>
                    </w:p>
                    <w:p w:rsidR="00003085" w:rsidRPr="00AB3916" w:rsidRDefault="008E5807" w:rsidP="004178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l-PL"/>
                        </w:rPr>
                        <w:t>12 CZERWCA</w:t>
                      </w:r>
                      <w:r w:rsidR="002E2619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l-PL"/>
                        </w:rPr>
                        <w:t xml:space="preserve"> 2015</w:t>
                      </w:r>
                      <w:r w:rsidR="00AB3916" w:rsidRPr="00AB391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l-PL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AB3916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4AFDCEFA" wp14:editId="05FA2B3C">
                <wp:simplePos x="0" y="0"/>
                <wp:positionH relativeFrom="page">
                  <wp:posOffset>190500</wp:posOffset>
                </wp:positionH>
                <wp:positionV relativeFrom="page">
                  <wp:posOffset>3848100</wp:posOffset>
                </wp:positionV>
                <wp:extent cx="8813165" cy="4882515"/>
                <wp:effectExtent l="0" t="0" r="45085" b="0"/>
                <wp:wrapNone/>
                <wp:docPr id="215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165" cy="4882515"/>
                          <a:chOff x="255" y="8921"/>
                          <a:chExt cx="13879" cy="7685"/>
                        </a:xfrm>
                      </wpg:grpSpPr>
                      <wpg:grpSp>
                        <wpg:cNvPr id="2157" name="Group 14"/>
                        <wpg:cNvGrpSpPr>
                          <a:grpSpLocks/>
                        </wpg:cNvGrpSpPr>
                        <wpg:grpSpPr bwMode="auto">
                          <a:xfrm>
                            <a:off x="255" y="8921"/>
                            <a:ext cx="11432" cy="7685"/>
                            <a:chOff x="255" y="8921"/>
                            <a:chExt cx="11432" cy="7685"/>
                          </a:xfrm>
                        </wpg:grpSpPr>
                        <wps:wsp>
                          <wps:cNvPr id="2158" name="Freeform 15"/>
                          <wps:cNvSpPr>
                            <a:spLocks/>
                          </wps:cNvSpPr>
                          <wps:spPr bwMode="auto">
                            <a:xfrm>
                              <a:off x="255" y="8921"/>
                              <a:ext cx="11432" cy="768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T0 w 11432"/>
                                <a:gd name="T2" fmla="+- 0 16606 8921"/>
                                <a:gd name="T3" fmla="*/ 16606 h 7685"/>
                                <a:gd name="T4" fmla="+- 0 11687 255"/>
                                <a:gd name="T5" fmla="*/ T4 w 11432"/>
                                <a:gd name="T6" fmla="+- 0 16606 8921"/>
                                <a:gd name="T7" fmla="*/ 16606 h 7685"/>
                                <a:gd name="T8" fmla="+- 0 11687 255"/>
                                <a:gd name="T9" fmla="*/ T8 w 11432"/>
                                <a:gd name="T10" fmla="+- 0 8921 8921"/>
                                <a:gd name="T11" fmla="*/ 8921 h 7685"/>
                                <a:gd name="T12" fmla="+- 0 255 255"/>
                                <a:gd name="T13" fmla="*/ T12 w 11432"/>
                                <a:gd name="T14" fmla="+- 0 8921 8921"/>
                                <a:gd name="T15" fmla="*/ 8921 h 7685"/>
                                <a:gd name="T16" fmla="+- 0 255 255"/>
                                <a:gd name="T17" fmla="*/ T16 w 11432"/>
                                <a:gd name="T18" fmla="+- 0 16606 8921"/>
                                <a:gd name="T19" fmla="*/ 16606 h 7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2" h="7685">
                                  <a:moveTo>
                                    <a:pt x="0" y="7685"/>
                                  </a:moveTo>
                                  <a:lnTo>
                                    <a:pt x="11432" y="7685"/>
                                  </a:lnTo>
                                  <a:lnTo>
                                    <a:pt x="1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5"/>
                                  </a:lnTo>
                                </a:path>
                              </a:pathLst>
                            </a:custGeom>
                            <a:solidFill>
                              <a:srgbClr val="006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6"/>
                        <wpg:cNvGrpSpPr>
                          <a:grpSpLocks/>
                        </wpg:cNvGrpSpPr>
                        <wpg:grpSpPr bwMode="auto">
                          <a:xfrm>
                            <a:off x="14062" y="9615"/>
                            <a:ext cx="72" cy="5876"/>
                            <a:chOff x="14062" y="9615"/>
                            <a:chExt cx="72" cy="5876"/>
                          </a:xfrm>
                        </wpg:grpSpPr>
                        <wps:wsp>
                          <wps:cNvPr id="2160" name="Freeform 17"/>
                          <wps:cNvSpPr>
                            <a:spLocks/>
                          </wps:cNvSpPr>
                          <wps:spPr bwMode="auto">
                            <a:xfrm flipH="1">
                              <a:off x="14062" y="9615"/>
                              <a:ext cx="72" cy="5876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5136"/>
                                <a:gd name="T2" fmla="+- 0 15140 10005"/>
                                <a:gd name="T3" fmla="*/ 15140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5"/>
                                  </a:lnTo>
                                </a:path>
                              </a:pathLst>
                            </a:custGeom>
                            <a:noFill/>
                            <a:ln w="55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C4D8A" id="Group 13" o:spid="_x0000_s1026" style="position:absolute;margin-left:15pt;margin-top:303pt;width:693.95pt;height:384.45pt;z-index:-251709952;mso-position-horizontal-relative:page;mso-position-vertical-relative:page" coordorigin="255,8921" coordsize="13879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1wXgUAAMISAAAOAAAAZHJzL2Uyb0RvYy54bWzcWNtu4zYQfS/QfyD02MKxKEuyZMRZ7Mb2&#10;boG0XWDdD6Al2RIqiyqlxEmL/nsPSVEXx85tt31ogMikZzic+xzr8t39Pid3iagyXswtemFbJCki&#10;HmfFbm79tl6NAotUNStilvMimVsPSWW9u/r+u8tDOUscnvI8TgSBkKKaHcq5ldZ1ORuPqyhN9qy6&#10;4GVSgLjlYs9qbMVuHAt2gPR9PnZs2x8fuIhLwaOkqvDtQhOtKyV/u02i+tfttkpqks8t6Farp1DP&#10;jXyOry7ZbCdYmWZRowZ7gxZ7lhW4tBW1YDUjtyJ7JGqfRYJXfFtfRHw/5tttFiXKBlhD7SNrPgp+&#10;WypbdrPDrmzdBNce+enNYqNf7j4LksVzy6Geb5GC7REldTGhE+meQ7mbgeujKL+Un4W2EcsbHv1e&#10;gTw+psv9TjOTzeFnHkMeu625cs/9VuylCBhO7lUUHtooJPc1ifBlENAJ9T2LRKC5QeB41NNxilIE&#10;U55zPJBBDUKHGtKyOU4nwTTUh6d+oE6O2UxfrJRtlNOWqU1rZOeK6ZEr3H/bFY9NMv6g1J04Q4PY&#10;7GWueHzyrCtQflWXYdXXZdiXlJWJStxK5k7nVnQDnWErkSSyqomO7aFUjCbDqn569SiSrUIWPptY&#10;r/Jm6xO49baqPyZc5Si7u6lq3R9irFTmx436a/SS7T5Hq/hxRGyC6+S/TsVdy0QN0w9jsrbJgehQ&#10;NjKNKMS2J4r6vu2TLrE7aRPDB2maKyUmw9F42ltdw6dUo9QPpqeUQwXpa6Vy7jnl0BJepBzqpZX2&#10;lHJIgL68c8qhgFtx6+CccnQYBem0k56j/UAortOeo8NQnItqPxBr6pzVbhiI89r1I/GUdsNYnNOu&#10;H4k19c9qdxSJs2lH+7E4Di1KZ2eKg6WmXqL7oikYrAiTUMBW7b/klWzfa8QD3Xut5gtEgEtW1xlm&#10;3erXU1ldzzJDWSkZEX8JNyacZjdj4mlNKHyrpId96VqnxmABxHGMNYRFgDU2ujuUrJZ+kvbKJTkA&#10;Nek2nc4tVc6StOd3yZorproblKbacWPHkBd9xkYWtOwxGxbzWSqZHauCQRBq6OZT86HIIO4lPI+u&#10;hExppIpba7j0V6/NVjzP4lWW59LaSuw217kgd0ziNdv3JiZHBmy5ypeCy2M6zvobjMzGt3J4Kvz1&#10;V0gd1/7ghKMVGuHIXbneKJzawcim4YfQt93QXaz+ltlJ3VmaxXFS3GRFYrAgdV82CRtUqlGcQoMy&#10;sqHneCrxB9ofGWnjr8mnARvAXxHDOjZLExYvm3XNslyvx0ONlZNhtvlUjgDg0RNTQpxqtuHxA6an&#10;4BoHA7djkXLxp0UOwMBzq/rjlonEIvlPBSBASF1Xgma1cb2pg43oUzZ9CisiiJpbtYWSl8vrWgPt&#10;21JkuxQ3UeWLgr8HHNxmcrYq/bRWzQYoRK0aEPk0SkO1DwCrL/14DEglKP9WgJW6to8hgXoIfYNK&#10;DU6bgiAhqxdMlR5Ic4NXTx2L0mWDWI8PokBOw9X/BKP5CPIxRlO995tgNLLNs/KTSYXmZ8Ap95zz&#10;auucYRd5BVijqDePqKduyR106uMEzZYSj06acHZ8Q5xAPRhwWmAfKmi2TiAsecPs1N0YE1T3vScH&#10;VsNrWqjild23Hc+vnlaYUcofsit1I+jUnOiop6YJhJiRq8lQ69lJ0fZ7Oalke/U8Z6qBxaBxDvrr&#10;Sv29rb/iGmkoUvHxVLHDZbAM3JHr+MuRay8Wo/era3fkr+jUW0wW19cLOpwqclZ9/VSR+rze2N6o&#10;0JMW7oZV/7dRoX7e40WJsqt5qSPfxPT3arh0r56u/gEAAP//AwBQSwMEFAAGAAgAAAAhAGWMMl3i&#10;AAAADAEAAA8AAABkcnMvZG93bnJldi54bWxMj0FLw0AQhe+C/2EZwZvdjampjdmUUtRTEWwF8bZN&#10;pklodjZkt0n6752e9PYe83jzvWw12VYM2PvGkYZopkAgFa5sqNLwtX97eAbhg6HStI5QwwU9rPLb&#10;m8ykpRvpE4ddqASXkE+NhjqELpXSFzVa42euQ+Lb0fXWBLZ9JcvejFxuW/moVCKtaYg/1KbDTY3F&#10;aXe2Gt5HM67j6HXYno6by8/+6eN7G6HW93fT+gVEwCn8heGKz+iQM9PBnan0otUQK54SNCQqYXEN&#10;zKPFEsSBVbyYL0Hmmfw/Iv8FAAD//wMAUEsBAi0AFAAGAAgAAAAhALaDOJL+AAAA4QEAABMAAAAA&#10;AAAAAAAAAAAAAAAAAFtDb250ZW50X1R5cGVzXS54bWxQSwECLQAUAAYACAAAACEAOP0h/9YAAACU&#10;AQAACwAAAAAAAAAAAAAAAAAvAQAAX3JlbHMvLnJlbHNQSwECLQAUAAYACAAAACEALzf9cF4FAADC&#10;EgAADgAAAAAAAAAAAAAAAAAuAgAAZHJzL2Uyb0RvYy54bWxQSwECLQAUAAYACAAAACEAZYwyXeIA&#10;AAAMAQAADwAAAAAAAAAAAAAAAAC4BwAAZHJzL2Rvd25yZXYueG1sUEsFBgAAAAAEAAQA8wAAAMcI&#10;AAAAAA==&#10;">
                <v:group id="Group 14" o:spid="_x0000_s1027" style="position:absolute;left:255;top:8921;width:11432;height:7685" coordorigin="255,8921" coordsize="11432,7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5" o:spid="_x0000_s1028" style="position:absolute;left:255;top:8921;width:11432;height:7685;visibility:visible;mso-wrap-style:square;v-text-anchor:top" coordsize="11432,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iXcMA&#10;AADdAAAADwAAAGRycy9kb3ducmV2LnhtbERPz2vCMBS+D/wfwhN2GTNVUKQzighiYQNRd9huj+at&#10;7da8hCS29b9fDoLHj+/3ajOYVnTkQ2NZwXSSgSAurW64UvB52b8uQYSIrLG1TApuFGCzHj2tMNe2&#10;5xN151iJFMIhRwV1jC6XMpQ1GQwT64gT92O9wZigr6T22Kdw08pZli2kwYZTQ42OdjWVf+erUXD8&#10;8HwsioPu3uPt+/dlN+/dl1PqeTxs30BEGuJDfHcXWsFsOk9z0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iXcMAAADdAAAADwAAAAAAAAAAAAAAAACYAgAAZHJzL2Rv&#10;d25yZXYueG1sUEsFBgAAAAAEAAQA9QAAAIgDAAAAAA==&#10;" path="m,7685r11432,l11432,,,,,7685e" fillcolor="#006533" stroked="f">
                    <v:path arrowok="t" o:connecttype="custom" o:connectlocs="0,16606;11432,16606;11432,8921;0,8921;0,16606" o:connectangles="0,0,0,0,0"/>
                  </v:shape>
                </v:group>
                <v:group id="Group 16" o:spid="_x0000_s1029" style="position:absolute;left:14062;top:9615;width:72;height:5876" coordorigin="14062,9615" coordsize="72,5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17" o:spid="_x0000_s1030" style="position:absolute;left:14062;top:9615;width:72;height:5876;flip:x;visibility:visible;mso-wrap-style:square;v-text-anchor:top" coordsize="7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RI8EA&#10;AADdAAAADwAAAGRycy9kb3ducmV2LnhtbERPy4rCMBTdD/gP4QruxtSiRapRRBCGgVn4ALfX5toE&#10;m5vSxNr5+8liwOXhvNfbwTWipy5Yzwpm0wwEceW15VrB5Xz4XIIIEVlj45kU/FKA7Wb0scZS+xcf&#10;qT/FWqQQDiUqMDG2pZShMuQwTH1LnLi77xzGBLta6g5fKdw1Ms+yQjq0nBoMtrQ3VD1OT6fgdjzb&#10;whyurl/8SPu9K1x8znOlJuNhtwIRaYhv8b/7SyvIZ0Xan96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f0SPBAAAA3QAAAA8AAAAAAAAAAAAAAAAAmAIAAGRycy9kb3du&#10;cmV2LnhtbFBLBQYAAAAABAAEAPUAAACGAwAAAAA=&#10;" path="m,l,5135e" filled="f" strokecolor="white" strokeweight="1.53528mm">
                    <v:path arrowok="t" o:connecttype="custom" o:connectlocs="0,11447;0,17321" o:connectangles="0,0"/>
                  </v:shape>
                </v:group>
                <w10:wrap anchorx="page" anchory="page"/>
              </v:group>
            </w:pict>
          </mc:Fallback>
        </mc:AlternateContent>
      </w:r>
      <w:r w:rsidR="00F27861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0A91CCC2" wp14:editId="1668E82D">
                <wp:simplePos x="0" y="0"/>
                <wp:positionH relativeFrom="page">
                  <wp:posOffset>200025</wp:posOffset>
                </wp:positionH>
                <wp:positionV relativeFrom="margin">
                  <wp:posOffset>7800975</wp:posOffset>
                </wp:positionV>
                <wp:extent cx="7267575" cy="1722755"/>
                <wp:effectExtent l="0" t="0" r="9525" b="0"/>
                <wp:wrapNone/>
                <wp:docPr id="2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7575" cy="1722755"/>
                          <a:chOff x="0" y="6035"/>
                          <a:chExt cx="5915" cy="2773"/>
                        </a:xfrm>
                      </wpg:grpSpPr>
                      <wps:wsp>
                        <wps:cNvPr id="2162" name="Freeform 12"/>
                        <wps:cNvSpPr>
                          <a:spLocks/>
                        </wps:cNvSpPr>
                        <wps:spPr bwMode="auto">
                          <a:xfrm>
                            <a:off x="0" y="6035"/>
                            <a:ext cx="5915" cy="2773"/>
                          </a:xfrm>
                          <a:custGeom>
                            <a:avLst/>
                            <a:gdLst>
                              <a:gd name="T0" fmla="*/ 0 w 5915"/>
                              <a:gd name="T1" fmla="+- 0 8808 6035"/>
                              <a:gd name="T2" fmla="*/ 8808 h 2773"/>
                              <a:gd name="T3" fmla="*/ 5915 w 5915"/>
                              <a:gd name="T4" fmla="+- 0 8808 6035"/>
                              <a:gd name="T5" fmla="*/ 8808 h 2773"/>
                              <a:gd name="T6" fmla="*/ 5915 w 5915"/>
                              <a:gd name="T7" fmla="+- 0 6035 6035"/>
                              <a:gd name="T8" fmla="*/ 6035 h 2773"/>
                              <a:gd name="T9" fmla="*/ 0 w 5915"/>
                              <a:gd name="T10" fmla="+- 0 6035 6035"/>
                              <a:gd name="T11" fmla="*/ 6035 h 2773"/>
                              <a:gd name="T12" fmla="*/ 0 w 5915"/>
                              <a:gd name="T13" fmla="+- 0 8808 6035"/>
                              <a:gd name="T14" fmla="*/ 8808 h 27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15" h="2773">
                                <a:moveTo>
                                  <a:pt x="0" y="2773"/>
                                </a:moveTo>
                                <a:lnTo>
                                  <a:pt x="5915" y="2773"/>
                                </a:lnTo>
                                <a:lnTo>
                                  <a:pt x="5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CEC9F" id="Group 11" o:spid="_x0000_s1026" style="position:absolute;margin-left:15.75pt;margin-top:614.25pt;width:572.25pt;height:135.65pt;z-index:-251710976;mso-position-horizontal-relative:page;mso-position-vertical-relative:margin" coordorigin=",6035" coordsize="5915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2j6AMAAKcKAAAOAAAAZHJzL2Uyb0RvYy54bWykVttu2zgQfS/QfyD4uAtHl8iWJcQptk0d&#10;LJB2CzT7AbREXVBJVEnacrrYf9/hULe4jWt0/SBR5uFczsxw5ubNsa7IgUtVimZDvSuXEt4kIi2b&#10;fEP/ftwu1pQozZqUVaLhG/rEFX1z+/rVTdfG3BeFqFIuCQhpVNy1G1po3caOo5KC10xdiZY3sJkJ&#10;WTMNnzJ3Usk6kF5Xju+6K6cTMm2lSLhS8O+d3aS3KD/LeKL/yjLFNak2FGzT+JT43Jmnc3vD4lyy&#10;tiiT3gz2C1bUrGxA6SjqjmlG9rL8TlRdJlIokemrRNSOyLIy4egDeOO5J97cS7Fv0Zc87vJ2pAmo&#10;PeHpl8UmHw+fJCnTDfW9lUdJw2qIEiomnmfo6do8BtS9bD+3n6T1EZYPIvmiYNs53TffuQWTXfdB&#10;pCCP7bVAeo6ZrI0IcJwcMQpPYxT4UZME/gz9VbgMl5QksOeFvh8ulzZOSQHBnM6t3Otx431/eBl5&#10;/Uk/DK/NMYfFVita2ltm3IKEUxOn6v9x+rlgLcdQKcPWxKk/cLqVnJs8Jp5vaUXgwKmaEzrbMWYq&#10;4P1CKidKBjbPEMLiZK/0PRcYEnZ4UNqWQworDHTa58MjlE5WV1AZvznEJR1BqT14wED2WMzvC8Cs&#10;1+6aTObkoyggZBSFoIIMoYLyGWHXM5jR9oLSYICdVwo5cYnS1Qx2Rmk4wFCpcfKHnsLVNypF0I89&#10;jWawF7kdA3BeJZTsRTohByfci0rHGJwn1xuDANlxElKovnxIJ1YMGZYcmz7FYEWY6RUu3g+tUKa+&#10;Tb5B8T9ipYAIQJl8fAEMZhow3gU/BUOIDXjdXw3nJUNoDNhehD8VbUhFeDAXbo/17kpoSKetSFIC&#10;rWhnzrC4ZdqwNCxJt6G2ggu4oc2NZnZqceCPAjF6ug6HKgKFE6Bq5kArCmycYQfE8G5R5IjEFgki&#10;h+3hbWE2TpdgvtMIMo2zeEGPXhuyZneSElWZbsuqMr4qme/eVZIcmOnlbrQKsD/BkWewClOlEeYY&#10;UIqmm+NwIfbEmqsRe/M/kecH7ls/WmxX63ARbIPlIgrd9cL1orfRyg2i4G77r6HcC+KiTFPePJQN&#10;H+YEL7isZ/QTi+3wOCmYsEZLf4nRfGb9iZMu/PpkegaDwaBJMWEKztL3/VqzsrJr57nFSAO4PbyR&#10;COiHtrfYZrgT6RP0GSnsjAQzHSwKIb9R0sF8tKHq655JTkn1ZwPNMvKCAKKv8SNYhj58yPnObr7D&#10;mgREbaimUO1m+U7bIWzfyjIvQJOHXDTiDxgVstI0IrTPWtV/QL/GFU5D6Es/uZlxa/6NqGm+vP0P&#10;AAD//wMAUEsDBBQABgAIAAAAIQAP5T0p4wAAAA0BAAAPAAAAZHJzL2Rvd25yZXYueG1sTI/BbsIw&#10;EETvlfoP1lbqrTgOhYY0DkKo7QkhFSohbiZekojYjmKThL/vcmpvs7uj2TfZcjQN67HztbMSxCQC&#10;hrZwuralhJ/950sCzAdltWqcRQk39LDMHx8ylWo32G/sd6FkFGJ9qiRUIbQp576o0Cg/cS1aup1d&#10;Z1SgsSu57tRA4abhcRTNuVG1pQ+VanFdYXHZXY2Er0ENq6n46DeX8/p23M+2h41AKZ+fxtU7sIBj&#10;+DPDHZ/QISemk7ta7VkjYSpm5KR9HCek7g7xNqd6J1Kvi0UCPM/4/xb5LwAAAP//AwBQSwECLQAU&#10;AAYACAAAACEAtoM4kv4AAADhAQAAEwAAAAAAAAAAAAAAAAAAAAAAW0NvbnRlbnRfVHlwZXNdLnht&#10;bFBLAQItABQABgAIAAAAIQA4/SH/1gAAAJQBAAALAAAAAAAAAAAAAAAAAC8BAABfcmVscy8ucmVs&#10;c1BLAQItABQABgAIAAAAIQDuGL2j6AMAAKcKAAAOAAAAAAAAAAAAAAAAAC4CAABkcnMvZTJvRG9j&#10;LnhtbFBLAQItABQABgAIAAAAIQAP5T0p4wAAAA0BAAAPAAAAAAAAAAAAAAAAAEIGAABkcnMvZG93&#10;bnJldi54bWxQSwUGAAAAAAQABADzAAAAUgcAAAAA&#10;">
                <v:shape id="Freeform 12" o:spid="_x0000_s1027" style="position:absolute;top:6035;width:5915;height:2773;visibility:visible;mso-wrap-style:square;v-text-anchor:top" coordsize="5915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MisUA&#10;AADdAAAADwAAAGRycy9kb3ducmV2LnhtbESPT2vCQBTE74V+h+UVvBTdNRYpqauUiuDRv/X6zL4m&#10;wezbkF2T+O1dQehxmJnfMLNFbyvRUuNLxxrGIwWCOHOm5FzDYb8afoLwAdlg5Zg03MjDYv76MsPU&#10;uI631O5CLiKEfYoaihDqVEqfFWTRj1xNHL0/11gMUTa5NA12EW4rmSg1lRZLjgsF1vRTUHbZXa2G&#10;02+7Ob6vutCe7VLRR3baXtRE68Fb//0FIlAf/sPP9tpoSMbTB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YyKxQAAAN0AAAAPAAAAAAAAAAAAAAAAAJgCAABkcnMv&#10;ZG93bnJldi54bWxQSwUGAAAAAAQABAD1AAAAigMAAAAA&#10;" path="m,2773r5915,l5915,,,,,2773e" fillcolor="#009641" stroked="f">
                  <v:path arrowok="t" o:connecttype="custom" o:connectlocs="0,8808;5915,8808;5915,6035;0,6035;0,8808" o:connectangles="0,0,0,0,0"/>
                </v:shape>
                <w10:wrap anchorx="page" anchory="margin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13696" behindDoc="1" locked="0" layoutInCell="1" allowOverlap="1" wp14:anchorId="51C760E6" wp14:editId="68DD270D">
            <wp:simplePos x="0" y="0"/>
            <wp:positionH relativeFrom="page">
              <wp:posOffset>10077450</wp:posOffset>
            </wp:positionH>
            <wp:positionV relativeFrom="page">
              <wp:posOffset>3476625</wp:posOffset>
            </wp:positionV>
            <wp:extent cx="1760855" cy="1760855"/>
            <wp:effectExtent l="0" t="0" r="0" b="0"/>
            <wp:wrapNone/>
            <wp:docPr id="19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800" w:rsidRPr="00E449FF" w:rsidRDefault="0097331E">
      <w:pPr>
        <w:rPr>
          <w:rFonts w:ascii="Myriad Pro Cond" w:hAnsi="Myriad Pro Cond" w:cs="Myriad Pro Cond"/>
          <w:b/>
          <w:bCs/>
          <w:color w:val="339966"/>
          <w:position w:val="1"/>
          <w:sz w:val="32"/>
          <w:szCs w:val="3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37677" wp14:editId="70D46D4C">
                <wp:simplePos x="0" y="0"/>
                <wp:positionH relativeFrom="margin">
                  <wp:posOffset>-600075</wp:posOffset>
                </wp:positionH>
                <wp:positionV relativeFrom="paragraph">
                  <wp:posOffset>7534275</wp:posOffset>
                </wp:positionV>
                <wp:extent cx="6635750" cy="800100"/>
                <wp:effectExtent l="0" t="0" r="0" b="0"/>
                <wp:wrapNone/>
                <wp:docPr id="193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1F57DD" w:rsidRDefault="00003085" w:rsidP="008928E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737" w:right="-23" w:hanging="357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Zgłoszenia prosimy przesyłać do dnia 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8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czerwca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201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5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r.</w:t>
                            </w:r>
                          </w:p>
                          <w:p w:rsidR="00003085" w:rsidRPr="001F57DD" w:rsidRDefault="00003085" w:rsidP="008928E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737" w:right="-23" w:hanging="357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Tel.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12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/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66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22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817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; fax: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12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/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66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22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805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; e-mail: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>agnieszka.talapka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BR"/>
                              </w:rPr>
                              <w:t xml:space="preserve">@udt.gov.pl </w:t>
                            </w:r>
                          </w:p>
                          <w:p w:rsidR="00003085" w:rsidRPr="001F57DD" w:rsidRDefault="00003085" w:rsidP="008928E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737" w:right="-23" w:hanging="357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Informacja o konferencji znajduje się na stronie internetowej www.udt.gov.pl</w:t>
                            </w:r>
                          </w:p>
                          <w:p w:rsidR="00003085" w:rsidRPr="0087619F" w:rsidRDefault="00003085" w:rsidP="0087619F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37677" id="Text Box 274" o:spid="_x0000_s1031" type="#_x0000_t202" style="position:absolute;margin-left:-47.25pt;margin-top:593.25pt;width:522.5pt;height:63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WTvQIAAMU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v0GhIkaA9VemR7g+7kHkUzYlM0DjoDz4cBfM0eDODuwtXDvay+aSTksqViw26VkmPLaA0UQ3vT&#10;v7g64WgLsh4/yhoeolsjHdC+Ub3NH2QEAToweTqVx5Kp4DBJruNZDKYKbPMA8uXq59PseHtQ2rxn&#10;skd2kWMF5XfodHevjWVDs6OLfUzIknedk0Annh2A43QCb8NVa7MsXEV/pkG6mq/mxCNRsvJIUBTe&#10;bbkkXlKGs7i4LpbLIvxl3w1J1vK6ZsI+c1RXSP6segedT7o46UvLjtcWzlLSarNedgrtKKi7dJ/L&#10;OVjObv5zGi4JEMuLkMKIBHdR6pXJfOaRksReOgvmXhCmd2kSkJQU5fOQ7rlg/x4SGnOcxlE8ielM&#10;+kVsgftex0aznhuYHx3vnSLAzTrRzEpwJWq3NpR30/oiFZb+ORVQ7mOhnWCtRie1mv1679rj1Adr&#10;WT+BgpUEgYEWYfbBopXqB0YjzJEc6+9bqhhG3QcBXZCGhICbcRsSzyLYqEvL+tJCRQVQOTYYTcul&#10;mYbVdlB808JLU98JeQud03AnattiE6tDv8GscLEd5podRpd753WevovfAAAA//8DAFBLAwQUAAYA&#10;CAAAACEAkyCpp+AAAAANAQAADwAAAGRycy9kb3ducmV2LnhtbEyPzU7DMBCE70i8g7VI3Fo7bVM1&#10;IU5VteIKovxI3Nx4m0TE6yh2m/D2LCe4ze6MZr8ttpPrxBWH0HrSkMwVCKTK25ZqDW+vj7MNiBAN&#10;WdN5Qg3fGGBb3t4UJrd+pBe8HmMtuIRCbjQ0Mfa5lKFq0Jkw9z0Se2c/OBN5HGppBzNyuevkQqm1&#10;dKYlvtCYHvcNVl/Hi9Pw/nT+/Fip5/rg0n70k5LkMqn1/d20ewARcYp/YfjFZ3QomenkL2SD6DTM&#10;slXKUTaSzZoVR7JUsTjxapksUpBlIf9/Uf4AAAD//wMAUEsBAi0AFAAGAAgAAAAhALaDOJL+AAAA&#10;4QEAABMAAAAAAAAAAAAAAAAAAAAAAFtDb250ZW50X1R5cGVzXS54bWxQSwECLQAUAAYACAAAACEA&#10;OP0h/9YAAACUAQAACwAAAAAAAAAAAAAAAAAvAQAAX3JlbHMvLnJlbHNQSwECLQAUAAYACAAAACEA&#10;6QFVk70CAADFBQAADgAAAAAAAAAAAAAAAAAuAgAAZHJzL2Uyb0RvYy54bWxQSwECLQAUAAYACAAA&#10;ACEAkyCpp+AAAAANAQAADwAAAAAAAAAAAAAAAAAXBQAAZHJzL2Rvd25yZXYueG1sUEsFBgAAAAAE&#10;AAQA8wAAACQGAAAAAA==&#10;" filled="f" stroked="f">
                <v:textbox>
                  <w:txbxContent>
                    <w:p w:rsidR="00003085" w:rsidRPr="001F57DD" w:rsidRDefault="00003085" w:rsidP="008928E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ind w:left="737" w:right="-23" w:hanging="357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Zgłoszenia prosimy przesyłać do dnia 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color w:val="auto"/>
                          <w:sz w:val="22"/>
                          <w:szCs w:val="22"/>
                          <w:lang w:val="pl-PL"/>
                        </w:rPr>
                        <w:t>8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czerwca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201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5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r.</w:t>
                      </w:r>
                    </w:p>
                    <w:p w:rsidR="00003085" w:rsidRPr="001F57DD" w:rsidRDefault="00003085" w:rsidP="008928E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ind w:left="737" w:right="-23" w:hanging="357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</w:pP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Tel.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12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/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66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22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817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; fax: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12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/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66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22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805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; e-mail: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>agnieszka.talapka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BR"/>
                        </w:rPr>
                        <w:t xml:space="preserve">@udt.gov.pl </w:t>
                      </w:r>
                    </w:p>
                    <w:p w:rsidR="00003085" w:rsidRPr="001F57DD" w:rsidRDefault="00003085" w:rsidP="008928E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ind w:left="737" w:right="-23" w:hanging="357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Informacja o konferencji znajduje się na stronie internetowej www.udt.gov.pl</w:t>
                      </w:r>
                    </w:p>
                    <w:p w:rsidR="00003085" w:rsidRPr="0087619F" w:rsidRDefault="00003085" w:rsidP="0087619F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187CFB2A" wp14:editId="0DBC3B99">
                <wp:simplePos x="0" y="0"/>
                <wp:positionH relativeFrom="page">
                  <wp:posOffset>523875</wp:posOffset>
                </wp:positionH>
                <wp:positionV relativeFrom="page">
                  <wp:posOffset>7981950</wp:posOffset>
                </wp:positionV>
                <wp:extent cx="2933700" cy="247650"/>
                <wp:effectExtent l="0" t="0" r="0" b="0"/>
                <wp:wrapNone/>
                <wp:docPr id="193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012AE2" w:rsidRDefault="00003085" w:rsidP="00012AE2">
                            <w:pPr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012AE2"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  <w:t>INFORMACJE I ZGŁOSZENIA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CFB2A" id="Text Box 273" o:spid="_x0000_s1031" type="#_x0000_t202" style="position:absolute;margin-left:41.25pt;margin-top:628.5pt;width:231pt;height:19.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FCtQIAALY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Am9&#10;S2YhRoK00KUHNhh0KwcULWe2RH2nU4i87yDWDOCAcJeu7u4k/aaRkJuaiD27UUr2NSMlUAztSf/J&#10;0RFHW5Bd/1GWcBE5GOmAhkq1tn5QEQTo0KrHc3ssGQqbUTKbLQNwUfBF8XIxd/3zSTqd7pQ275ls&#10;kTUyrKD9Dp0c77SxbEg6hdjLhCx40zgJNOLZBgSOO3A3HLU+y8J19GcSJNvVdhV7cbTYenGQ595N&#10;sYm9RREu5/ks32zy8Je9N4zTmpclE/aaSV1h/GfdO+l81MVZX1o2vLRwlpJW+92mUehIQN2F+1zN&#10;wXMJ85/TcEWAXF6kFEZxcBslXrFYLb24iOdesgxWXhAmt8kiiJM4L56ndMcF+/eUUJ/hZB7NRzFd&#10;SL/ILXDf69xI2nID86PhbYZX5yCSWgluRelaawhvRvtJKSz9Symg3VOjnWCtRke1mmE3jM/Dydmq&#10;eSfLR5CwkqAwECMMPzBqqX5g1MMgybD+fiCKYdR8EPAM7NSZDDUZu8kggsLRDBuMRnNjxul06BTf&#10;14A8PjQhb+CpVNyp+MLi9MBgOLhkToPMTp+n/y7qMm7XvwEAAP//AwBQSwMEFAAGAAgAAAAhAOiT&#10;HtrgAAAADAEAAA8AAABkcnMvZG93bnJldi54bWxMj8FOwzAQRO9I/IO1SNyoTdSENsSpKgQnJEQa&#10;Dhyd2E2sxusQu234e7YnetzZ0cybYjO7gZ3MFKxHCY8LAcxg67XFTsJX/fawAhaiQq0Gj0bCrwmw&#10;KW9vCpVrf8bKnHaxYxSCIVcS+hjHnPPQ9sapsPCjQfrt/eRUpHPquJ7UmcLdwBMhMu6URWro1Whe&#10;etMedkcnYfuN1av9+Wg+q31l63ot8D07SHl/N2+fgUUzx38zXPAJHUpiavwRdWCDhFWSkpP0JH2i&#10;UeRIl0uSmou0zgTwsuDXI8o/AAAA//8DAFBLAQItABQABgAIAAAAIQC2gziS/gAAAOEBAAATAAAA&#10;AAAAAAAAAAAAAAAAAABbQ29udGVudF9UeXBlc10ueG1sUEsBAi0AFAAGAAgAAAAhADj9If/WAAAA&#10;lAEAAAsAAAAAAAAAAAAAAAAALwEAAF9yZWxzLy5yZWxzUEsBAi0AFAAGAAgAAAAhAJCt8UK1AgAA&#10;tgUAAA4AAAAAAAAAAAAAAAAALgIAAGRycy9lMm9Eb2MueG1sUEsBAi0AFAAGAAgAAAAhAOiTHtrg&#10;AAAADAEAAA8AAAAAAAAAAAAAAAAADwUAAGRycy9kb3ducmV2LnhtbFBLBQYAAAAABAAEAPMAAAAc&#10;BgAAAAA=&#10;" filled="f" stroked="f">
                <v:textbox inset="0,0,0,0">
                  <w:txbxContent>
                    <w:p w:rsidR="00003085" w:rsidRPr="00012AE2" w:rsidRDefault="00003085" w:rsidP="00012AE2">
                      <w:pPr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</w:pPr>
                      <w:r w:rsidRPr="00012AE2"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  <w:t>INFORMACJE I ZGŁOSZENIA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2302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80C82A0" wp14:editId="52FC154E">
                <wp:simplePos x="0" y="0"/>
                <wp:positionH relativeFrom="page">
                  <wp:posOffset>523875</wp:posOffset>
                </wp:positionH>
                <wp:positionV relativeFrom="page">
                  <wp:posOffset>6038850</wp:posOffset>
                </wp:positionV>
                <wp:extent cx="2933700" cy="342900"/>
                <wp:effectExtent l="0" t="0" r="0" b="0"/>
                <wp:wrapNone/>
                <wp:docPr id="193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06051A" w:rsidRDefault="00003085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</w:p>
                          <w:p w:rsidR="00003085" w:rsidRPr="00012AE2" w:rsidRDefault="00003085" w:rsidP="0052162C">
                            <w:pPr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012AE2"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  <w:t>MIEJSCE I CENA UCZESTNICTWA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C82A0" id="Text Box 271" o:spid="_x0000_s1033" type="#_x0000_t202" style="position:absolute;margin-left:41.25pt;margin-top:475.5pt;width:231pt;height:27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5UsgIAALU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bRdIoRJw1U6ZH2Gq1Fj4KFb1LUtSoGz4cWfHUPB+Bu6ar2XuRfFeJiUxG+p3dSiq6ipIAQ7U33&#10;4uqAowzIrvsgCniIHLSwQH0pG5M/yAgCdCjV07k8JpgcNgOIcOHBUQ5n0zCIwIbgXBKPt1up9Dsq&#10;GmSMBEsov0Unx3ulB9fRxTzGRcbq2kqg5lcbgDnswNtw1ZyZKGxFf0RetF1ul6ETBvOtE3pp6txl&#10;m9CZZ/5ilk7TzSb1f5p3/TCuWFFQbp4Z1eWHf1a9k84HXZz1pUTNCgNnQlJyv9vUEh0JqDuz3ykh&#10;F27udRg2X8DlBSU/CL11EDnZfLlwwiycOdHCWzqeH62juRdGYZpdU7pnnP47JdQlOJoFs0FMv+Xm&#10;2e81NxI3TMP8qFmT4OXZicRGglte2NJqwurBvkiFCf85FVDusdBWsEajg1p1v+tteyzGPtiJ4gkU&#10;LAUIDLQIsw+MSsjvGHUwRxKsvh2IpBjV7zl0gRk6oyFHYzcahOdwNcEao8Hc6GE4HVrJ9hUgD33G&#10;xR10SsmsiE1LDVEAA7OA2WC5nOaYGT6Xa+v1PG1XvwAAAP//AwBQSwMEFAAGAAgAAAAhALHGfz/f&#10;AAAACwEAAA8AAABkcnMvZG93bnJldi54bWxMj8FOwzAMhu9Ie4fIk7ixZNM6baXpNCE4ISG6cuCY&#10;tl4brXFKk23l7TEnONr+9Pv7s/3kenHFMVhPGpYLBQKp9o2lVsNH+fKwBRGiocb0nlDDNwbY57O7&#10;zKSNv1GB12NsBYdQSI2GLsYhlTLUHToTFn5A4tvJj85EHsdWNqO5cbjr5UqpjXTGEn/ozIBPHdbn&#10;48VpOHxS8Wy/3qr34lTYstwpet2ctb6fT4dHEBGn+AfDrz6rQ85Olb9QE0SvYbtKmNSwS5bciYFk&#10;veZNxaRSiQKZZ/J/h/wHAAD//wMAUEsBAi0AFAAGAAgAAAAhALaDOJL+AAAA4QEAABMAAAAAAAAA&#10;AAAAAAAAAAAAAFtDb250ZW50X1R5cGVzXS54bWxQSwECLQAUAAYACAAAACEAOP0h/9YAAACUAQAA&#10;CwAAAAAAAAAAAAAAAAAvAQAAX3JlbHMvLnJlbHNQSwECLQAUAAYACAAAACEA3pYOVLICAAC1BQAA&#10;DgAAAAAAAAAAAAAAAAAuAgAAZHJzL2Uyb0RvYy54bWxQSwECLQAUAAYACAAAACEAscZ/P98AAAAL&#10;AQAADwAAAAAAAAAAAAAAAAAMBQAAZHJzL2Rvd25yZXYueG1sUEsFBgAAAAAEAAQA8wAAABgGAAAA&#10;AA==&#10;" filled="f" stroked="f">
                <v:textbox inset="0,0,0,0">
                  <w:txbxContent>
                    <w:p w:rsidR="00003085" w:rsidRPr="0006051A" w:rsidRDefault="00003085">
                      <w:pPr>
                        <w:spacing w:before="1" w:after="0" w:line="100" w:lineRule="exact"/>
                        <w:rPr>
                          <w:sz w:val="10"/>
                          <w:szCs w:val="10"/>
                          <w:lang w:val="pl-PL"/>
                        </w:rPr>
                      </w:pPr>
                    </w:p>
                    <w:p w:rsidR="00003085" w:rsidRPr="00012AE2" w:rsidRDefault="00003085" w:rsidP="0052162C">
                      <w:pPr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</w:pPr>
                      <w:r w:rsidRPr="00012AE2"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  <w:t>MIEJSCE I CENA UCZESTNICTWA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2302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CA41BB" wp14:editId="09486819">
                <wp:simplePos x="0" y="0"/>
                <wp:positionH relativeFrom="column">
                  <wp:posOffset>-561975</wp:posOffset>
                </wp:positionH>
                <wp:positionV relativeFrom="paragraph">
                  <wp:posOffset>4238625</wp:posOffset>
                </wp:positionV>
                <wp:extent cx="6496050" cy="523875"/>
                <wp:effectExtent l="0" t="0" r="0" b="9525"/>
                <wp:wrapNone/>
                <wp:docPr id="193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1F57DD" w:rsidRDefault="00003085" w:rsidP="00535F6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Konferencja</w:t>
                            </w:r>
                            <w:r w:rsidR="00952D9C"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80230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1</w:t>
                            </w:r>
                            <w:r w:rsidR="00952D9C"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-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dniowa, </w:t>
                            </w:r>
                            <w:r w:rsidR="00802302" w:rsidRPr="00802302">
                              <w:rPr>
                                <w:rFonts w:ascii="Calibri" w:hAnsi="Calibri" w:cs="Calibri"/>
                                <w:b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1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2 </w:t>
                            </w:r>
                            <w:r w:rsidR="00802302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czerwca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201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5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r.</w:t>
                            </w:r>
                            <w:r w:rsidRPr="001F57DD">
                              <w:rPr>
                                <w:rFonts w:ascii="Calibri" w:hAnsi="Calibri" w:cs="Calibri"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  <w:r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802302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5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godz. szkoleniowych (po 45 min każda)</w:t>
                            </w:r>
                          </w:p>
                          <w:p w:rsidR="00003085" w:rsidRPr="001F57DD" w:rsidRDefault="00003085" w:rsidP="0087619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rPr>
                                <w:lang w:val="pl-PL"/>
                              </w:rPr>
                            </w:pPr>
                            <w:r w:rsidRPr="001F57DD">
                              <w:rPr>
                                <w:position w:val="1"/>
                                <w:lang w:val="pl-PL"/>
                              </w:rPr>
                              <w:t>Liczba miejsc ograniczona - decyduje kolejność zgłoszeń</w:t>
                            </w:r>
                          </w:p>
                          <w:p w:rsidR="00003085" w:rsidRPr="00535F6F" w:rsidRDefault="00003085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B5BE" id="Text Box 270" o:spid="_x0000_s1034" type="#_x0000_t202" style="position:absolute;margin-left:-44.25pt;margin-top:333.75pt;width:511.5pt;height:41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lv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Xs4wErSHLj2wvUG3co+iuSvROOgMPO8H8DV7MIC7o6uHO1l91UjIZUvFht0oJceW0RpSDG1x&#10;/bOrtik60xZkPX6QNQSiWyMd0L5Rva0fVAQBOrTq8dQem0wFhzOSzoIYTBXY4ugymccuBM2Otwel&#10;zTsme2QXOVbQfodOd3fa2GxodnSxwYQsedc5CXTi2QE4TicQG65am83CdfRHGqSrZJUQj0SzlUeC&#10;ovBuyiXxZmU4j4vLYrkswp82bkiyltc1EzbMUV0h+bPuHXQ+6eKkLy07Xls4m5JWm/WyU2hHQd2l&#10;+w4FOXPzn6fhigBcXlAKIxLcRqlXzpK5R0oSe+k8SLwgTG+h6CQlRfmc0h0X7N8poTHHaRzFk5h+&#10;yy1w32tuNOu5gfnR8T7HycmJZlaCK1G71hrKu2l9Vgqb/lMpoN3HRjvBWo1OajX79d49j8RGt/pd&#10;y/oRFKwkCAy0CLMPFq1U3zEaYY7kWH/bUsUw6t4LeAVpSIgdPG5D4nkEG3VuWZ9bqKgAKscGo2m5&#10;NNOw2g6Kb1qINL07IW/g5TTcifopq8N7g1nhuB3mmh1G53vn9TR9F78AAAD//wMAUEsDBBQABgAI&#10;AAAAIQCfSKLf3wAAAAsBAAAPAAAAZHJzL2Rvd25yZXYueG1sTI9NT8MwDIbvSPyHyEjctgRYu67U&#10;nRCIK4jxIXHLWq+taJyqydby7zEnuL2WH71+XGxn16sTjaHzjHC1NKCIK1933CC8vT4uMlAhWq5t&#10;75kQvinAtjw/K2xe+4lf6LSLjZISDrlFaGMccq1D1ZKzYekHYtkd/OhslHFsdD3aScpdr6+NSbWz&#10;HcuF1g5031L1tTs6hPenw+fHyjw3Dy4ZJj8bzW6jES8v5rtbUJHm+AfDr76oQylOe3/kOqgeYZFl&#10;iaAIabqWIMTmZiVhj7BOjAFdFvr/D+UPAAAA//8DAFBLAQItABQABgAIAAAAIQC2gziS/gAAAOEB&#10;AAATAAAAAAAAAAAAAAAAAAAAAABbQ29udGVudF9UeXBlc10ueG1sUEsBAi0AFAAGAAgAAAAhADj9&#10;If/WAAAAlAEAAAsAAAAAAAAAAAAAAAAALwEAAF9yZWxzLy5yZWxzUEsBAi0AFAAGAAgAAAAhAAoK&#10;2W+8AgAAxQUAAA4AAAAAAAAAAAAAAAAALgIAAGRycy9lMm9Eb2MueG1sUEsBAi0AFAAGAAgAAAAh&#10;AJ9Iot/fAAAACwEAAA8AAAAAAAAAAAAAAAAAFgUAAGRycy9kb3ducmV2LnhtbFBLBQYAAAAABAAE&#10;APMAAAAiBgAAAAA=&#10;" filled="f" stroked="f">
                <v:textbox>
                  <w:txbxContent>
                    <w:p w:rsidR="00003085" w:rsidRPr="001F57DD" w:rsidRDefault="00003085" w:rsidP="00535F6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Konferencja</w:t>
                      </w:r>
                      <w:r w:rsidR="00952D9C"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80230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1</w:t>
                      </w:r>
                      <w:r w:rsidR="00952D9C"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-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dniowa, </w:t>
                      </w:r>
                      <w:r w:rsidR="00802302" w:rsidRPr="00802302">
                        <w:rPr>
                          <w:rFonts w:ascii="Calibri" w:hAnsi="Calibri" w:cs="Calibri"/>
                          <w:b/>
                          <w:color w:val="auto"/>
                          <w:sz w:val="22"/>
                          <w:szCs w:val="22"/>
                          <w:lang w:val="pl-PL"/>
                        </w:rPr>
                        <w:t>1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2 </w:t>
                      </w:r>
                      <w:r w:rsidR="00802302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czerwca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201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5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r.</w:t>
                      </w:r>
                      <w:r w:rsidRPr="001F57DD">
                        <w:rPr>
                          <w:rFonts w:ascii="Calibri" w:hAnsi="Calibri" w:cs="Calibri"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,</w:t>
                      </w:r>
                      <w:r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802302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5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 godz. szkoleniowych (po 45 min każda)</w:t>
                      </w:r>
                    </w:p>
                    <w:p w:rsidR="00003085" w:rsidRPr="001F57DD" w:rsidRDefault="00003085" w:rsidP="0087619F">
                      <w:pPr>
                        <w:numPr>
                          <w:ilvl w:val="0"/>
                          <w:numId w:val="12"/>
                        </w:numPr>
                        <w:spacing w:after="0" w:line="360" w:lineRule="auto"/>
                        <w:rPr>
                          <w:lang w:val="pl-PL"/>
                        </w:rPr>
                      </w:pPr>
                      <w:r w:rsidRPr="001F57DD">
                        <w:rPr>
                          <w:position w:val="1"/>
                          <w:lang w:val="pl-PL"/>
                        </w:rPr>
                        <w:t>Liczba miejsc ograniczona - decyduje kolejność zgłoszeń</w:t>
                      </w:r>
                    </w:p>
                    <w:p w:rsidR="00003085" w:rsidRPr="00535F6F" w:rsidRDefault="00003085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302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CE2D4C" wp14:editId="35AC8883">
                <wp:simplePos x="0" y="0"/>
                <wp:positionH relativeFrom="column">
                  <wp:posOffset>-628650</wp:posOffset>
                </wp:positionH>
                <wp:positionV relativeFrom="paragraph">
                  <wp:posOffset>3657600</wp:posOffset>
                </wp:positionV>
                <wp:extent cx="4346575" cy="295275"/>
                <wp:effectExtent l="0" t="0" r="0" b="9525"/>
                <wp:wrapNone/>
                <wp:docPr id="193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012AE2" w:rsidRDefault="00003085" w:rsidP="00166F1E">
                            <w:pPr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012AE2"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  <w:t>TERMIN ORAZ CZAS TRWANIA KONFERENCJI</w:t>
                            </w:r>
                            <w:bookmarkStart w:id="0" w:name="_GoBack"/>
                            <w:bookmarkEnd w:id="0"/>
                          </w:p>
                          <w:p w:rsidR="00003085" w:rsidRPr="00166F1E" w:rsidRDefault="00003085">
                            <w:pPr>
                              <w:rPr>
                                <w:color w:val="33996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304E3" id="Text Box 269" o:spid="_x0000_s1035" type="#_x0000_t202" style="position:absolute;margin-left:-49.5pt;margin-top:4in;width:342.25pt;height:23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Ol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XsYYCdpDlx7Y3qBbuUdRktoSjYPOwPN+AF+zBwO4O7p6uJPVV42EXLZUbNiNUnJsGa0hxdDe&#10;9M+uTjjagqzHD7KGQHRrpAPaN6q39YOKIECHVj2e2mOTqeCQXJIknkGSFdiiNI5gbUPQ7Hh7UNq8&#10;Y7JHdpFjBe136HR3p83kenSxwYQsedfBOc068ewAMKcTiA1Xrc1m4Tr6Iw3S1Xw1Jx6JkpVHgqLw&#10;bsol8ZIynMXFZbFcFuFPGzckWcvrmgkb5qiukPxZ9w46n3Rx0peWHa8tnE1Jq8162Sm0o6Du0n2H&#10;gpy5+c/TcPUCLi8ohREJbqPUK5P5zCMlib10Fsy9IExv0yQgKSnK55TuuGD/TgmNOYZGxpOYfsst&#10;cN9rbjTruYH50fE+x/OTE82sBFeidq01lHfT+qwUNv2nUkC7j412grUandRq9uu9ex4zG92KeS3r&#10;R1CwkiAwkCnMPli0Un3HaIQ5kmP9bUsVw6h7L+AVpCEhdvC4DYlnEWzUuWV9bqGiAqgcG4ym5dJM&#10;w2o7KL5pIdL07oS8gZfTcCfqp6wO7w1mheN2mGt2GJ3vndfT9F38AgAA//8DAFBLAwQUAAYACAAA&#10;ACEAhEURDt8AAAALAQAADwAAAGRycy9kb3ducmV2LnhtbEyPzU7DMBCE70i8g7VI3FqbCIcmxKkQ&#10;iCuI8iNxc+NtEhGvo9htwtuznOA2qxnNflNtFz+IE06xD2Tgaq1AIDXB9dQaeHt9XG1AxGTJ2SEQ&#10;GvjGCNv6/KyypQszveBpl1rBJRRLa6BLaSyljE2H3sZ1GJHYO4TJ28Tn1Eo32ZnL/SAzpXLpbU/8&#10;obMj3nfYfO2O3sD70+Hz41o9tw9ej3NYlCRfSGMuL5a7WxAJl/QXhl98RoeamfbhSC6KwcCqKHhL&#10;MqBvchac0ButQewN5FmmQdaV/L+h/gEAAP//AwBQSwECLQAUAAYACAAAACEAtoM4kv4AAADhAQAA&#10;EwAAAAAAAAAAAAAAAAAAAAAAW0NvbnRlbnRfVHlwZXNdLnhtbFBLAQItABQABgAIAAAAIQA4/SH/&#10;1gAAAJQBAAALAAAAAAAAAAAAAAAAAC8BAABfcmVscy8ucmVsc1BLAQItABQABgAIAAAAIQA4s2Ol&#10;ugIAAMUFAAAOAAAAAAAAAAAAAAAAAC4CAABkcnMvZTJvRG9jLnhtbFBLAQItABQABgAIAAAAIQCE&#10;RREO3wAAAAsBAAAPAAAAAAAAAAAAAAAAABQFAABkcnMvZG93bnJldi54bWxQSwUGAAAAAAQABADz&#10;AAAAIAYAAAAA&#10;" filled="f" stroked="f">
                <v:textbox>
                  <w:txbxContent>
                    <w:p w:rsidR="00003085" w:rsidRPr="00012AE2" w:rsidRDefault="00003085" w:rsidP="00166F1E">
                      <w:pPr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</w:pPr>
                      <w:r w:rsidRPr="00012AE2"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  <w:t>TERMIN ORAZ CZAS TRWANIA KONFERENCJI</w:t>
                      </w:r>
                    </w:p>
                    <w:p w:rsidR="00003085" w:rsidRPr="00166F1E" w:rsidRDefault="00003085">
                      <w:pPr>
                        <w:rPr>
                          <w:color w:val="339966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C2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6FDE381" wp14:editId="450DA481">
                <wp:simplePos x="0" y="0"/>
                <wp:positionH relativeFrom="column">
                  <wp:posOffset>-514350</wp:posOffset>
                </wp:positionH>
                <wp:positionV relativeFrom="paragraph">
                  <wp:posOffset>1228726</wp:posOffset>
                </wp:positionV>
                <wp:extent cx="6286500" cy="2362200"/>
                <wp:effectExtent l="0" t="0" r="0" b="0"/>
                <wp:wrapNone/>
                <wp:docPr id="193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269" w:rsidRPr="003C018F" w:rsidRDefault="008E5807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Wybrane problemy pękania złączy spawanych </w:t>
                            </w:r>
                          </w:p>
                          <w:p w:rsidR="00AC7064" w:rsidRDefault="008E5807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Wpływ rzeczywistych warunków pracy na właściwości złącza spawanego wykonanego pomiędzy stalą austenityczną 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martenzytyczną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 elementu ciśnieniowego przegrzewacza pary</w:t>
                            </w:r>
                          </w:p>
                          <w:p w:rsidR="008E5807" w:rsidRDefault="00802302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Wymagania jakości przy napawaniu (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Cladingu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) powierzchni ogrzewalnych ze szczególnym uwzględnieniem kotłów do Termicznego Przekształcania Odpadów Komunalnych</w:t>
                            </w:r>
                          </w:p>
                          <w:p w:rsidR="00802302" w:rsidRDefault="00802302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Badania odporności </w:t>
                            </w:r>
                            <w:r w:rsidR="00C96194">
                              <w:rPr>
                                <w:rFonts w:asciiTheme="minorHAnsi" w:hAnsiTheme="minorHAnsi" w:cs="Arial"/>
                                <w:lang w:val="pl-PL"/>
                              </w:rPr>
                              <w:t>na korozję chlorkową złą</w:t>
                            </w: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czy spawanych stali typu Duplex</w:t>
                            </w:r>
                          </w:p>
                          <w:p w:rsidR="00802302" w:rsidRDefault="00802302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Wybrane problemy korozji stalowych kominów</w:t>
                            </w:r>
                          </w:p>
                          <w:p w:rsidR="00802302" w:rsidRPr="00C85269" w:rsidRDefault="00802302" w:rsidP="00AB3C26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hanging="436"/>
                              <w:jc w:val="both"/>
                              <w:rPr>
                                <w:rFonts w:asciiTheme="minorHAnsi" w:hAnsiTheme="minorHAnsi" w:cs="Arial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ESAB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Weld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>Cloud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lang w:val="pl-PL"/>
                              </w:rPr>
                              <w:t xml:space="preserve"> – proces, który pomaga producentom konstrukcji stalowych spełnić wymogi normy EN 1090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349F1" id="Text Box 268" o:spid="_x0000_s1036" type="#_x0000_t202" style="position:absolute;margin-left:-40.5pt;margin-top:96.75pt;width:495pt;height:18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n6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LwlGgvbQpQe2N+hW7lEUJ7ZE46Az8LwfwNfswQDujq4e7mT1VSMhly0VG3ajlBxbRmtIMbQ3&#10;/bOrE462IOvxg6whEN0a6YD2jept/aAiCNChVY+n9thkKjiMoySeBWCqwBZdxhEIwMWg2fH6oLR5&#10;x2SP7CLHCvrv4OnuThubDs2OLjaakCXvOqeBTjw7AMfpBILDVWuzabiW/kiDdJWsEuKRKF55JCgK&#10;76ZcEi8uw/msuCyWyyL8aeOGJGt5XTNhwxzlFZI/a99B6JMwTgLTsuO1hbMpabVZLzuFdhTkXbrv&#10;UJAzN/95Gq4IwOUFpTAiwW2UemWczD1SkpmXzoPEC8L0No0DkpKifE7pjgv275TQmON0Fs0mNf2W&#10;W+C+19xo1nMDA6TjfY6TkxPNrAZXonatNZR30/qsFDb9p1JAu4+Ndoq1Ip3kavbrvXsfxEa3al7L&#10;+hEkrCQIDMQIww8WrVTfMRphkORYf9tSxTDq3gt4BmlIiJ08bkNm8wg26tyyPrdQUQFUjg1G03Jp&#10;pmm1HRTftBBpenhC3sDTabgT9VNWhwcHw8JxOww2O43O987rafwufgEAAP//AwBQSwMEFAAGAAgA&#10;AAAhAKfOzwPfAAAACwEAAA8AAABkcnMvZG93bnJldi54bWxMj81OwzAQhO9IfQdrK3Fr7RZcNSFO&#10;VYG4gig/Ejc33iYR8TqK3Sa8PcsJjjszmv2m2E2+ExccYhvIwGqpQCBVwbVUG3h7fVxsQcRkydku&#10;EBr4xgi7cnZV2NyFkV7wcki14BKKuTXQpNTnUsaqQW/jMvRI7J3C4G3ic6ilG+zI5b6Ta6U20tuW&#10;+ENje7xvsPo6nL2B96fT58eteq4fvO7HMClJPpPGXM+n/R2IhFP6C8MvPqNDyUzHcCYXRWdgsV3x&#10;lsRGdqNBcCJTGStHA3qjNciykP83lD8AAAD//wMAUEsBAi0AFAAGAAgAAAAhALaDOJL+AAAA4QEA&#10;ABMAAAAAAAAAAAAAAAAAAAAAAFtDb250ZW50X1R5cGVzXS54bWxQSwECLQAUAAYACAAAACEAOP0h&#10;/9YAAACUAQAACwAAAAAAAAAAAAAAAAAvAQAAX3JlbHMvLnJlbHNQSwECLQAUAAYACAAAACEA3rkZ&#10;+rsCAADGBQAADgAAAAAAAAAAAAAAAAAuAgAAZHJzL2Uyb0RvYy54bWxQSwECLQAUAAYACAAAACEA&#10;p87PA98AAAALAQAADwAAAAAAAAAAAAAAAAAVBQAAZHJzL2Rvd25yZXYueG1sUEsFBgAAAAAEAAQA&#10;8wAAACEGAAAAAA==&#10;" filled="f" stroked="f">
                <v:textbox>
                  <w:txbxContent>
                    <w:p w:rsidR="00C85269" w:rsidRPr="003C018F" w:rsidRDefault="008E5807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Wybrane problemy pękania złączy spawanych </w:t>
                      </w:r>
                    </w:p>
                    <w:p w:rsidR="00AC7064" w:rsidRDefault="008E5807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Wpływ rzeczywistych warunków pracy na właściwości złącza spawanego wykonanego pomiędzy stalą austenityczną 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lang w:val="pl-PL"/>
                        </w:rPr>
                        <w:t>martenzytyczną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 elementu ciśnieniowego przegrzewacza pary</w:t>
                      </w:r>
                    </w:p>
                    <w:p w:rsidR="008E5807" w:rsidRDefault="00802302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>Wymagania jakości przy napawaniu (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lang w:val="pl-PL"/>
                        </w:rPr>
                        <w:t>Cladingu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lang w:val="pl-PL"/>
                        </w:rPr>
                        <w:t>) powierzchni ogrzewalnych ze szczególnym uwzględnieniem kotłów do Termicznego Przekształcania Odpadów Komunalnych</w:t>
                      </w:r>
                    </w:p>
                    <w:p w:rsidR="00802302" w:rsidRDefault="00802302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Badania odporności </w:t>
                      </w:r>
                      <w:r w:rsidR="00C96194">
                        <w:rPr>
                          <w:rFonts w:asciiTheme="minorHAnsi" w:hAnsiTheme="minorHAnsi" w:cs="Arial"/>
                          <w:lang w:val="pl-PL"/>
                        </w:rPr>
                        <w:t>na korozję chlorkową złą</w:t>
                      </w:r>
                      <w:r>
                        <w:rPr>
                          <w:rFonts w:asciiTheme="minorHAnsi" w:hAnsiTheme="minorHAnsi" w:cs="Arial"/>
                          <w:lang w:val="pl-PL"/>
                        </w:rPr>
                        <w:t>czy spawanych stali typu Duplex</w:t>
                      </w:r>
                    </w:p>
                    <w:p w:rsidR="00802302" w:rsidRDefault="00802302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>Wybrane problemy korozji stalowych kominów</w:t>
                      </w:r>
                    </w:p>
                    <w:p w:rsidR="00802302" w:rsidRPr="00C85269" w:rsidRDefault="00802302" w:rsidP="00AB3C26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hanging="436"/>
                        <w:jc w:val="both"/>
                        <w:rPr>
                          <w:rFonts w:asciiTheme="minorHAnsi" w:hAnsiTheme="minorHAnsi" w:cs="Arial"/>
                          <w:lang w:val="pl-PL"/>
                        </w:rPr>
                      </w:pPr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ESAB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lang w:val="pl-PL"/>
                        </w:rPr>
                        <w:t>Weld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lang w:val="pl-PL"/>
                        </w:rPr>
                        <w:t>Cloud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lang w:val="pl-PL"/>
                        </w:rPr>
                        <w:t xml:space="preserve"> – proces, który pomaga producentom konstrukcji stalowych spełnić wymogi normy EN 1090</w:t>
                      </w:r>
                    </w:p>
                  </w:txbxContent>
                </v:textbox>
              </v:shape>
            </w:pict>
          </mc:Fallback>
        </mc:AlternateContent>
      </w:r>
      <w:r w:rsidR="00A65663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76CBE22" wp14:editId="61C6ECF3">
                <wp:simplePos x="0" y="0"/>
                <wp:positionH relativeFrom="page">
                  <wp:posOffset>409575</wp:posOffset>
                </wp:positionH>
                <wp:positionV relativeFrom="page">
                  <wp:posOffset>1790700</wp:posOffset>
                </wp:positionV>
                <wp:extent cx="3702050" cy="323850"/>
                <wp:effectExtent l="0" t="0" r="12700" b="0"/>
                <wp:wrapNone/>
                <wp:docPr id="192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012AE2" w:rsidRDefault="00003085" w:rsidP="005E7D4F">
                            <w:pPr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012AE2"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  <w:t>PROGRAM RAMOWY KONFERENCJI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A267D" id="Text Box 275" o:spid="_x0000_s1037" type="#_x0000_t202" style="position:absolute;margin-left:32.25pt;margin-top:141pt;width:291.5pt;height:25.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PT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IMaIkxa69EgHje7EgILl3JSo71QCng8d+OoBDsDd0lXdvSi+KsTFuiZ8R2+lFH1NSQkp+uam&#10;e3Z1xFEGZNt/ECUEInstLNBQydbUDyqCAB1a9XRqj0mmgM3Z0gu8ORwVcDYLZhHYJgRJptudVPod&#10;FS0yRooltN+ik8O90qPr5GKCcZGzpoF9kjT8YgMwxx2IDVfNmcnCdvRH7MWbaBOFThgsNk7oZZlz&#10;m69DZ5H7y3k2y9brzP9p4vphUrOypNyEmdTlh3/WvaPOR12c9KVEw0oDZ1JScrddNxIdCKg7t9+x&#10;IGdu7mUatl7A5QUlPwi9uyB28kW0dMI8nDvx0oscz4/v4oUXxmGWX1K6Z5z+OyXUpzieB/NRTL/l&#10;5tnvNTeStEzD/GhYm+Lo5EQSI8ENL21rNWHNaJ+VwqT/XApo99RoK1ij0VGtetgO4/OwWjNq3ory&#10;CSQsBSgMxAjDD4xayO8Y9TBIUqy+7YmkGDXvOTwDM3UmQ07GdjIIL+BqijVGo7nW43Tad5LtakAe&#10;HxoXt/BUKmZV/JzF8YHBcLBkjoPMTJ/zf+v1PG5XvwAAAP//AwBQSwMEFAAGAAgAAAAhANwyJezg&#10;AAAACgEAAA8AAABkcnMvZG93bnJldi54bWxMj8FOwzAMhu9IvENkJG4soR1lK02nCcEJCdGVw45p&#10;k7XRGqc02VbeHnOCo+1Pv7+/2MxuYGczBetRwv1CADPYem2xk/BZv96tgIWoUKvBo5HwbQJsyuur&#10;QuXaX7Ay513sGIVgyJWEPsYx5zy0vXEqLPxokG4HPzkVaZw6rid1oXA38ESIjDtlkT70ajTPvWmP&#10;u5OTsN1j9WK/3puP6lDZul4LfMuOUt7ezNsnYNHM8Q+GX31Sh5KcGn9CHdggIVs+ECkhWSXUiYBs&#10;+UibRkKapgJ4WfD/FcofAAAA//8DAFBLAQItABQABgAIAAAAIQC2gziS/gAAAOEBAAATAAAAAAAA&#10;AAAAAAAAAAAAAABbQ29udGVudF9UeXBlc10ueG1sUEsBAi0AFAAGAAgAAAAhADj9If/WAAAAlAEA&#10;AAsAAAAAAAAAAAAAAAAALwEAAF9yZWxzLy5yZWxzUEsBAi0AFAAGAAgAAAAhAE2cs9OyAgAAtgUA&#10;AA4AAAAAAAAAAAAAAAAALgIAAGRycy9lMm9Eb2MueG1sUEsBAi0AFAAGAAgAAAAhANwyJezgAAAA&#10;CgEAAA8AAAAAAAAAAAAAAAAADAUAAGRycy9kb3ducmV2LnhtbFBLBQYAAAAABAAEAPMAAAAZBgAA&#10;AAA=&#10;" filled="f" stroked="f">
                <v:textbox inset="0,0,0,0">
                  <w:txbxContent>
                    <w:p w:rsidR="00003085" w:rsidRPr="00012AE2" w:rsidRDefault="00003085" w:rsidP="005E7D4F">
                      <w:pPr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</w:pPr>
                      <w:r w:rsidRPr="00012AE2"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  <w:t>PROGRAM RAMOWY KONFERENCJI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0B53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77D14E0" wp14:editId="04968CC0">
                <wp:simplePos x="0" y="0"/>
                <wp:positionH relativeFrom="margin">
                  <wp:posOffset>2971799</wp:posOffset>
                </wp:positionH>
                <wp:positionV relativeFrom="topMargin">
                  <wp:align>bottom</wp:align>
                </wp:positionV>
                <wp:extent cx="2295525" cy="528955"/>
                <wp:effectExtent l="0" t="0" r="9525" b="4445"/>
                <wp:wrapNone/>
                <wp:docPr id="1709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360B53" w:rsidRDefault="00003085" w:rsidP="00360B53">
                            <w:pPr>
                              <w:pStyle w:val="Regularny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pl-PL"/>
                              </w:rPr>
                            </w:pPr>
                            <w:r w:rsidRPr="00360B53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  <w:lang w:val="pl-PL"/>
                              </w:rPr>
                              <w:t>ZAPROSZENIE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8F5C" id="Text Box 525" o:spid="_x0000_s1038" type="#_x0000_t202" style="position:absolute;margin-left:234pt;margin-top:0;width:180.75pt;height:41.65pt;z-index:-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mOsQIAALY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dLL8aIkxa6dE8HjdZiQPNgbkrUdyoBz7sOfPUAB+Bu6aruVhTfFOJiUxO+pzdSir6mpIQUfXPT&#10;vbg64igDsus/ihICkYMWFmioZGvqBxVBgA6teji3xyRTwGYQxHOTECrgbB5EsLIhSDLd7qTS76lo&#10;kTFSLKH9Fp0cb5U22ZBkcjHBuMhZ01gJNPzZBjiOOxAbrpozk4Xt6GPsxdtoG4VOGCy2TuhlmXOT&#10;b0JnkfvLefYu22wy/6eJ64dJzcqSchNmUpcf/ln3TjofdXHWlxINKw2cSUnJ/W7TSHQkoO7cfqeC&#10;XLi5z9OwRQAuLyj5Qeitg9jJF9HSCfNw7sRLL3I8P17HCy+Mwyx/TumWcfrvlFCf4tj01NL5LTfP&#10;fq+5kaRlGuZHw9oUR2cnkhgJbnlpW6sJa0b7ohQm/adSQLunRlvBGo2OatXDbhifR2DCGzXvRPkA&#10;EpYCFAY6heEHRi3kD4x6GCQpVt8PRFKMmg8cnoGZOpMhJ2M3GYQXcDXFGqPR3OhxOh06yfY1II8P&#10;jYsbeCoVsyp+yuL0wGA4WDKnQWamz+Xaej2N29UvAAAA//8DAFBLAwQUAAYACAAAACEATsHsZN4A&#10;AAAHAQAADwAAAGRycy9kb3ducmV2LnhtbEyPQU/DMAyF70j8h8hI3FjKBlVXmk4TghMSoisHjmnj&#10;tdEapzTZVv495jQu1rOe9d7nYjO7QZxwCtaTgvtFAgKp9cZSp+Czfr3LQISoyejBEyr4wQCb8vqq&#10;0LnxZ6rwtIud4BAKuVbQxzjmUoa2R6fDwo9I7O395HTkdeqkmfSZw90gl0mSSqctcUOvR3zusT3s&#10;jk7B9ouqF/v93nxU+8rW9Tqht/Sg1O3NvH0CEXGOl2P4w2d0KJmp8UcyQQwKHtKMf4kKeLKdLdeP&#10;IBoWqxXIspD/+ctfAAAA//8DAFBLAQItABQABgAIAAAAIQC2gziS/gAAAOEBAAATAAAAAAAAAAAA&#10;AAAAAAAAAABbQ29udGVudF9UeXBlc10ueG1sUEsBAi0AFAAGAAgAAAAhADj9If/WAAAAlAEAAAsA&#10;AAAAAAAAAAAAAAAALwEAAF9yZWxzLy5yZWxzUEsBAi0AFAAGAAgAAAAhAHg4iY6xAgAAtgUAAA4A&#10;AAAAAAAAAAAAAAAALgIAAGRycy9lMm9Eb2MueG1sUEsBAi0AFAAGAAgAAAAhAE7B7GTeAAAABwEA&#10;AA8AAAAAAAAAAAAAAAAACwUAAGRycy9kb3ducmV2LnhtbFBLBQYAAAAABAAEAPMAAAAWBgAAAAA=&#10;" filled="f" stroked="f">
                <v:textbox inset="0,0,0,0">
                  <w:txbxContent>
                    <w:p w:rsidR="00003085" w:rsidRPr="00360B53" w:rsidRDefault="00003085" w:rsidP="00360B53">
                      <w:pPr>
                        <w:pStyle w:val="Regularny"/>
                        <w:jc w:val="left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pl-PL"/>
                        </w:rPr>
                      </w:pPr>
                      <w:r w:rsidRPr="00360B5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  <w:lang w:val="pl-PL"/>
                        </w:rPr>
                        <w:t>ZAPROSZENIE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60B8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1EA25E25" wp14:editId="5602745A">
                <wp:simplePos x="0" y="0"/>
                <wp:positionH relativeFrom="page">
                  <wp:posOffset>1063167</wp:posOffset>
                </wp:positionH>
                <wp:positionV relativeFrom="page">
                  <wp:posOffset>9834880</wp:posOffset>
                </wp:positionV>
                <wp:extent cx="1870710" cy="778835"/>
                <wp:effectExtent l="0" t="0" r="15240" b="2540"/>
                <wp:wrapNone/>
                <wp:docPr id="192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7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17D18" w:rsidRDefault="00003085" w:rsidP="00B818D2">
                            <w:pPr>
                              <w:spacing w:after="0" w:line="240" w:lineRule="auto"/>
                              <w:ind w:right="-20" w:firstLine="110"/>
                              <w:jc w:val="both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D18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Urząd Dozoru Technicznego</w:t>
                            </w:r>
                          </w:p>
                          <w:p w:rsidR="00003085" w:rsidRPr="00F17D18" w:rsidRDefault="00003085" w:rsidP="00B818D2">
                            <w:pPr>
                              <w:spacing w:after="0" w:line="272" w:lineRule="exact"/>
                              <w:ind w:right="-20" w:firstLine="110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D18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Oddział w</w:t>
                            </w:r>
                            <w:r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Krakowie</w:t>
                            </w:r>
                          </w:p>
                          <w:p w:rsidR="00003085" w:rsidRDefault="00003085" w:rsidP="00B818D2">
                            <w:pPr>
                              <w:spacing w:after="0" w:line="272" w:lineRule="exact"/>
                              <w:ind w:left="127" w:right="-20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ul.</w:t>
                            </w:r>
                            <w:r w:rsidR="00952D9C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Rydla 50</w:t>
                            </w:r>
                          </w:p>
                          <w:p w:rsidR="00003085" w:rsidRPr="00F17D18" w:rsidRDefault="0097331E" w:rsidP="00B818D2">
                            <w:pPr>
                              <w:spacing w:after="0" w:line="240" w:lineRule="auto"/>
                              <w:ind w:right="-20" w:firstLine="110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30</w:t>
                            </w:r>
                            <w:r w:rsidR="00003085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087</w:t>
                            </w:r>
                            <w:r w:rsidR="00003085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Kraków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4C9C" id="Text Box 276" o:spid="_x0000_s1039" type="#_x0000_t202" style="position:absolute;margin-left:83.7pt;margin-top:774.4pt;width:147.3pt;height:61.3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rRsw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lAfSKkw669EBHjW7FiIJoaUo09CoFz/sefPUIB+Bu6ar+TpRfFeJi3RC+ozdSiqGhpIIUfXPT&#10;Pbs64SgDsh0+iAoCkb0WFmisZWfqBxVBgA6tejy1xyRTmpBx5EU+HJVwFkVxfLmwIUg63+6l0u+o&#10;6JAxMiyh/RadHO6UNtmQdHYxwbgoWNtaCbT82QY4TjsQG66aM5OF7eiPxEs28SYOnTBYbpzQy3Pn&#10;pliHzrLwo0V+ma/Xuf/TxPXDtGFVRbkJM6vLD/+se0edT7o46UuJllUGzqSk5G67biU6EFB3Yb9j&#10;Qc7c3Odp2CIAlxeU/CD0boPEKZZx5IRFuHCSyIsdz09uk6UXJmFePKd0xzj9d0poyHCyCBaTmH7L&#10;zbPfa24k7ZiG+dGyLsPxyYmkRoIbXtnWasLayT4rhUn/qRTQ7rnRVrBGo5Na9bgdp+dxacIbNW9F&#10;9QgSlgIUBmKE4QdGI+R3jAYYJBlW3/ZEUoza9xyegZk6syFnYzsbhJdwNcMao8lc62k67XvJdg0g&#10;Tw+Nixt4KjWzKn7K4vjAYDhYMsdBZqbP+b/1ehq3q18AAAD//wMAUEsDBBQABgAIAAAAIQB3ehXB&#10;4AAAAA0BAAAPAAAAZHJzL2Rvd25yZXYueG1sTI/BTsMwEETvSPyDtUjcqNMqDW0ap6oQnJAQaThw&#10;dJJtYjVeh9htw9+zcCm3Hc3T7Ey2nWwvzjh640jBfBaBQKpdY6hV8FG+PKxA+KCp0b0jVPCNHrb5&#10;7U2m08ZdqMDzPrSCQ8inWkEXwpBK6esOrfYzNyCxd3Cj1YHl2Mpm1BcOt71cRFEirTbEHzo94FOH&#10;9XF/sgp2n1Q8m6+36r04FKYs1xG9Jkel7u+m3QZEwClcYfitz9Uh506VO1HjRc86eYwZ5WMZr3gE&#10;I3Gy4HnVnzdfgswz+X9F/gMAAP//AwBQSwECLQAUAAYACAAAACEAtoM4kv4AAADhAQAAEwAAAAAA&#10;AAAAAAAAAAAAAAAAW0NvbnRlbnRfVHlwZXNdLnhtbFBLAQItABQABgAIAAAAIQA4/SH/1gAAAJQB&#10;AAALAAAAAAAAAAAAAAAAAC8BAABfcmVscy8ucmVsc1BLAQItABQABgAIAAAAIQAdSNrRswIAALYF&#10;AAAOAAAAAAAAAAAAAAAAAC4CAABkcnMvZTJvRG9jLnhtbFBLAQItABQABgAIAAAAIQB3ehXB4AAA&#10;AA0BAAAPAAAAAAAAAAAAAAAAAA0FAABkcnMvZG93bnJldi54bWxQSwUGAAAAAAQABADzAAAAGgYA&#10;AAAA&#10;" filled="f" stroked="f">
                <v:textbox inset="0,0,0,0">
                  <w:txbxContent>
                    <w:p w:rsidR="00003085" w:rsidRPr="00F17D18" w:rsidRDefault="00003085" w:rsidP="00B818D2">
                      <w:pPr>
                        <w:spacing w:after="0" w:line="240" w:lineRule="auto"/>
                        <w:ind w:right="-20" w:firstLine="110"/>
                        <w:jc w:val="both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F17D18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Urząd Dozoru Technicznego</w:t>
                      </w:r>
                    </w:p>
                    <w:p w:rsidR="00003085" w:rsidRPr="00F17D18" w:rsidRDefault="00003085" w:rsidP="00B818D2">
                      <w:pPr>
                        <w:spacing w:after="0" w:line="272" w:lineRule="exact"/>
                        <w:ind w:right="-20" w:firstLine="110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F17D18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Oddział w</w:t>
                      </w:r>
                      <w:r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Krakowie</w:t>
                      </w:r>
                    </w:p>
                    <w:p w:rsidR="00003085" w:rsidRDefault="00003085" w:rsidP="00B818D2">
                      <w:pPr>
                        <w:spacing w:after="0" w:line="272" w:lineRule="exact"/>
                        <w:ind w:left="127" w:right="-20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ul.</w:t>
                      </w:r>
                      <w:r w:rsidR="00952D9C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Rydla 50</w:t>
                      </w:r>
                    </w:p>
                    <w:p w:rsidR="00003085" w:rsidRPr="00F17D18" w:rsidRDefault="0097331E" w:rsidP="00B818D2">
                      <w:pPr>
                        <w:spacing w:after="0" w:line="240" w:lineRule="auto"/>
                        <w:ind w:right="-20" w:firstLine="110"/>
                        <w:rPr>
                          <w:lang w:val="pl-PL"/>
                        </w:rPr>
                      </w:pPr>
                      <w:r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30</w:t>
                      </w:r>
                      <w:r w:rsidR="00003085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-</w:t>
                      </w:r>
                      <w:r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087</w:t>
                      </w:r>
                      <w:r w:rsidR="00003085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Kraków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B84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37368267" wp14:editId="41357DDD">
                <wp:simplePos x="0" y="0"/>
                <wp:positionH relativeFrom="margin">
                  <wp:align>left</wp:align>
                </wp:positionH>
                <wp:positionV relativeFrom="page">
                  <wp:posOffset>9813851</wp:posOffset>
                </wp:positionV>
                <wp:extent cx="2020570" cy="768202"/>
                <wp:effectExtent l="0" t="0" r="0" b="0"/>
                <wp:wrapNone/>
                <wp:docPr id="192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0570" cy="768202"/>
                          <a:chOff x="2742" y="15476"/>
                          <a:chExt cx="3182" cy="1130"/>
                        </a:xfrm>
                      </wpg:grpSpPr>
                      <wps:wsp>
                        <wps:cNvPr id="1926" name="Freeform 279"/>
                        <wps:cNvSpPr>
                          <a:spLocks/>
                        </wps:cNvSpPr>
                        <wps:spPr bwMode="auto">
                          <a:xfrm>
                            <a:off x="2742" y="15476"/>
                            <a:ext cx="3182" cy="1130"/>
                          </a:xfrm>
                          <a:custGeom>
                            <a:avLst/>
                            <a:gdLst>
                              <a:gd name="T0" fmla="+- 0 5924 2742"/>
                              <a:gd name="T1" fmla="*/ T0 w 3182"/>
                              <a:gd name="T2" fmla="+- 0 15476 15476"/>
                              <a:gd name="T3" fmla="*/ 15476 h 1130"/>
                              <a:gd name="T4" fmla="+- 0 2742 2742"/>
                              <a:gd name="T5" fmla="*/ T4 w 3182"/>
                              <a:gd name="T6" fmla="+- 0 15476 15476"/>
                              <a:gd name="T7" fmla="*/ 15476 h 1130"/>
                              <a:gd name="T8" fmla="+- 0 2742 2742"/>
                              <a:gd name="T9" fmla="*/ T8 w 3182"/>
                              <a:gd name="T10" fmla="+- 0 16606 15476"/>
                              <a:gd name="T11" fmla="*/ 16606 h 1130"/>
                              <a:gd name="T12" fmla="+- 0 5924 2742"/>
                              <a:gd name="T13" fmla="*/ T12 w 3182"/>
                              <a:gd name="T14" fmla="+- 0 16606 15476"/>
                              <a:gd name="T15" fmla="*/ 16606 h 1130"/>
                              <a:gd name="T16" fmla="+- 0 5924 2742"/>
                              <a:gd name="T17" fmla="*/ T16 w 3182"/>
                              <a:gd name="T18" fmla="+- 0 15476 15476"/>
                              <a:gd name="T19" fmla="*/ 15476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2" h="1130">
                                <a:moveTo>
                                  <a:pt x="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"/>
                                </a:lnTo>
                                <a:lnTo>
                                  <a:pt x="3182" y="1130"/>
                                </a:lnTo>
                                <a:lnTo>
                                  <a:pt x="3182" y="0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05CAE" id="Group 278" o:spid="_x0000_s1026" style="position:absolute;margin-left:0;margin-top:772.75pt;width:159.1pt;height:60.5pt;z-index:-251691520;mso-position-horizontal:left;mso-position-horizontal-relative:margin;mso-position-vertical-relative:page" coordorigin="2742,15476" coordsize="3182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ydFQQAAIoLAAAOAAAAZHJzL2Uyb0RvYy54bWykVl2PmzgUfa+0/8HisasMmCEQ0GSqbacZ&#10;rTTbVmr2BzhgPrSAqU1CZlf73/f6GmdIdpJGbR7Ajg/X557jj3v3bt/UZMelqkS7dOiN5xDepiKr&#10;2mLp/LlezRYOUT1rM1aLli+dZ66cd/e/vLkbuoT7ohR1xiWBIK1Khm7plH3fJa6r0pI3TN2Ijrcw&#10;mAvZsB66snAzyQaI3tSu73mhOwiZdVKkXCn498EMOvcYP8952n/Oc8V7Ui8d4NbjU+Jzo5/u/R1L&#10;Csm6skpHGuwHWDSsamHSQ6gH1jOyldX/QjVVKoUSeX+TisYVeV6lHHOAbKh3ks2jFNsOcymSoegO&#10;MoG0Jzr9cNj00+6LJFUG3sX+3CEta8AlnJj40ULrM3RFArBH2X3tvkiTJDSfRPqXgmH3dFz3CwMm&#10;m+EPkUFAtu0F6rPPZaNDQOZkjzY8H2zg+56k8Kfv+d48ArdSGIvCBfSNT2kJZurP/CjwHQKjdB5E&#10;oR38OH5/Sxcwqj+m9BYtdlliJkayIzmdGSw69aKr+jldv5as42iX0oK96BpaXVeSc72WQdrYSItI&#10;q6uaijoZ0TwVaP9dOV/Txap6QRWWpFvVP3KB1rDdk+rNvsighYZn48JYgyt5U8MW+XVGPDKP/QBy&#10;ATNGvIVRC3vrkrVHBoKzn4DApEkstJJMDC0Ok95aIEQzsJJYa2HLHXCBxSE5zetVcrDMzbyaXHCG&#10;HHh2HbnIAr9DDg7CScCz5GIL0+QWZ8jRYxtoGHrh69LRqRMG97p29NiN885OzVhT/xzDYy8uMZza&#10;cZHhsSXnGU4dWdPwHMNjQy4sPzr15HT9wdFS2G3CSrtz0n07bh1oEaYvQw/Pv04ofYCtwRY4n9a3&#10;euNACEDpfXYGDAppcHQVGMhqMBh/TWgKdiJ8fh0ctEU4Hl+WuHmPCUu4c09vW+kQuG03egqWdKzX&#10;OtkmGZaOOZvK8cDWI43Y8bVATK8FMwiY2p7nL4C6nQJhZ0xQdsy+OwxmMPYEAfZ22L4N7DDn9UjL&#10;zgSCyDpZdPiQtRZrctoqUVfZqqprnauSxeZDLcmO6XLFi8PAungEq3GxtEJ/Zkw2/8BRPwqrD30s&#10;P/6JqR947/14tgoX0SxYBfNZHHmLmUfj93HoBXHwsPpXL00aJGWVZbx9qlpuSyEaXHcljkWZKWKw&#10;GNK2xnMoKTCvC0l68BvX3lGSUPu0GS6YkrPs49juWVWbtnvMGEWGtO0bhYDr3tyc5q7fiOwZblEp&#10;TBkIZSs0SiH/dsgAJeDSUd+2THKH1L+3UAvENAhgqfTYCeaRDx05HdlMR1ibQqil0zuw33XzQ2/q&#10;zG0nq6KEmShq0YrfoBjKK33FIj/DauxAOYItLPgwl7E41RXltI+olxL6/j8AAAD//wMAUEsDBBQA&#10;BgAIAAAAIQAetNAx4AAAAAoBAAAPAAAAZHJzL2Rvd25yZXYueG1sTI9Ba8JAEIXvhf6HZQq91U20&#10;CRKzEZG2JylUC8Xbmh2TYHY2ZNck/vtOT/U47z3efC9fT7YVA/a+caQgnkUgkEpnGqoUfB/eX5Yg&#10;fNBkdOsIFdzQw7p4fMh1ZtxIXzjsQyW4hHymFdQhdJmUvqzRaj9zHRJ7Z9dbHfjsK2l6PXK5beU8&#10;ilJpdUP8odYdbmssL/urVfAx6nGziN+G3eW8vR0PyefPLkalnp+mzQpEwCn8h+EPn9GhYKaTu5Lx&#10;olXAQwKryWuSgGB/ES/nIE4spWmagCxyeT+h+AUAAP//AwBQSwECLQAUAAYACAAAACEAtoM4kv4A&#10;AADhAQAAEwAAAAAAAAAAAAAAAAAAAAAAW0NvbnRlbnRfVHlwZXNdLnhtbFBLAQItABQABgAIAAAA&#10;IQA4/SH/1gAAAJQBAAALAAAAAAAAAAAAAAAAAC8BAABfcmVscy8ucmVsc1BLAQItABQABgAIAAAA&#10;IQA/TxydFQQAAIoLAAAOAAAAAAAAAAAAAAAAAC4CAABkcnMvZTJvRG9jLnhtbFBLAQItABQABgAI&#10;AAAAIQAetNAx4AAAAAoBAAAPAAAAAAAAAAAAAAAAAG8GAABkcnMvZG93bnJldi54bWxQSwUGAAAA&#10;AAQABADzAAAAfAcAAAAA&#10;">
                <v:shape id="Freeform 279" o:spid="_x0000_s1027" style="position:absolute;left:2742;top:15476;width:3182;height:1130;visibility:visible;mso-wrap-style:square;v-text-anchor:top" coordsize="318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uF78A&#10;AADdAAAADwAAAGRycy9kb3ducmV2LnhtbERPyQrCMBC9C/5DGMGLaOqCaDWKKIJXl4PehmZsq82k&#10;NFHr3xtB8DaPt858WZtCPKlyuWUF/V4EgjixOudUwem47U5AOI+ssbBMCt7kYLloNuYYa/viPT0P&#10;PhUhhF2MCjLvy1hKl2Rk0PVsSRy4q60M+gCrVOoKXyHcFHIQRWNpMOfQkGFJ64yS++FhFNxGw46+&#10;mM1+WpdnfN+NdZfbWal2q17NQHiq/V/8c+90mD8djOH7TT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3q4XvwAAAN0AAAAPAAAAAAAAAAAAAAAAAJgCAABkcnMvZG93bnJl&#10;di54bWxQSwUGAAAAAAQABAD1AAAAhAMAAAAA&#10;" path="m3182,l,,,1130r3182,l3182,e" fillcolor="#009641" stroked="f">
                  <v:path arrowok="t" o:connecttype="custom" o:connectlocs="3182,15476;0,15476;0,16606;3182,16606;3182,15476" o:connectangles="0,0,0,0,0"/>
                </v:shape>
                <w10:wrap anchorx="margin" anchory="page"/>
              </v:group>
            </w:pict>
          </mc:Fallback>
        </mc:AlternateContent>
      </w:r>
      <w:r w:rsidR="00EB373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C2A55F6" wp14:editId="3F308D91">
                <wp:simplePos x="0" y="0"/>
                <wp:positionH relativeFrom="page">
                  <wp:posOffset>2466753</wp:posOffset>
                </wp:positionH>
                <wp:positionV relativeFrom="page">
                  <wp:posOffset>191386</wp:posOffset>
                </wp:positionV>
                <wp:extent cx="5039656" cy="1080135"/>
                <wp:effectExtent l="0" t="0" r="8890" b="5715"/>
                <wp:wrapNone/>
                <wp:docPr id="192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656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17D18" w:rsidRDefault="00003085" w:rsidP="0060450A">
                            <w:pPr>
                              <w:pStyle w:val="Regularny"/>
                              <w:spacing w:line="240" w:lineRule="auto"/>
                              <w:jc w:val="left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474D" id="Text Box 277" o:spid="_x0000_s1040" type="#_x0000_t202" style="position:absolute;margin-left:194.25pt;margin-top:15.05pt;width:396.8pt;height:85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YB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psMCIkx669EAPGt2KAwoWC1OicVAZeN4P4KsPcADulq4a7kT1VSEuVi3hW3ojpRhbSmpI0Tc3&#10;3bOrE44yIJvxg6ghENlpYYEOjexN/aAiCNChVY+n9phkKtiMvMs0jmKMKjjzvcTzLyMbg2Tz9UEq&#10;/Y6KHhkjxxL6b+HJ/k5pkw7JZhcTjYuSdZ3VQMefbYDjtAPB4ao5M2nYlv5IvXSdrJPQCYN47YRe&#10;UTg35Sp04tJfRMVlsVoV/k8T1w+zltU15SbMLC8//LP2HYU+CeMkMCU6Vhs4k5KS282qk2hPQN6l&#10;/Y4FOXNzn6dhiwBcXlDyg9C7DVKnjJOFE5Zh5KQLL3E8P71NYy9Mw6J8TumOcfrvlNCY4zQKoklN&#10;v+Xm2e81N5L1TMMA6Vif4+TkRDKjwTWvbWs1Yd1kn5XCpP9UCmj33GirWCPSSa76sDlM7yM04Y2c&#10;N6J+BA1LAQoDocL0A6MV8jtGI0ySHKtvOyIpRt17Du/AjJ3ZkLOxmQ3CK7iaY43RZK70NJ52g2Tb&#10;FpCnl8bFDbyVhlkVP2VxfGEwHSyZ4yQz4+f833o9zdvlLwAAAP//AwBQSwMEFAAGAAgAAAAhAFaR&#10;e9jeAAAACwEAAA8AAABkcnMvZG93bnJldi54bWxMjz1PwzAQhnck/oN1SGzUSRBVCHGqCsGEhEjD&#10;wOjE18RqfA6x24Z/z3WC7T3do/ej3CxuFCecg/WkIF0lIJA6byz1Cj6b17scRIiajB49oYIfDLCp&#10;rq9KXRh/phpPu9gLNqFQaAVDjFMhZegGdDqs/ITEv72fnY58zr00sz6zuRtlliRr6bQlThj0hM8D&#10;dofd0SnYflH9Yr/f2496X9umeUzobX1Q6vZm2T6BiLjEPxgu9bk6VNyp9UcyQYwK7vP8gVEWSQri&#10;AqR5xqpVwMEZyKqU/zdUvwAAAP//AwBQSwECLQAUAAYACAAAACEAtoM4kv4AAADhAQAAEwAAAAAA&#10;AAAAAAAAAAAAAAAAW0NvbnRlbnRfVHlwZXNdLnhtbFBLAQItABQABgAIAAAAIQA4/SH/1gAAAJQB&#10;AAALAAAAAAAAAAAAAAAAAC8BAABfcmVscy8ucmVsc1BLAQItABQABgAIAAAAIQDviyYBtQIAALcF&#10;AAAOAAAAAAAAAAAAAAAAAC4CAABkcnMvZTJvRG9jLnhtbFBLAQItABQABgAIAAAAIQBWkXvY3gAA&#10;AAsBAAAPAAAAAAAAAAAAAAAAAA8FAABkcnMvZG93bnJldi54bWxQSwUGAAAAAAQABADzAAAAGgYA&#10;AAAA&#10;" filled="f" stroked="f">
                <v:textbox inset="0,0,0,0">
                  <w:txbxContent>
                    <w:p w:rsidR="00003085" w:rsidRPr="00F17D18" w:rsidRDefault="00003085" w:rsidP="0060450A">
                      <w:pPr>
                        <w:pStyle w:val="Regularny"/>
                        <w:spacing w:line="240" w:lineRule="auto"/>
                        <w:jc w:val="left"/>
                        <w:rPr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44B3CD4A" wp14:editId="40D77303">
                <wp:simplePos x="0" y="0"/>
                <wp:positionH relativeFrom="page">
                  <wp:posOffset>155575</wp:posOffset>
                </wp:positionH>
                <wp:positionV relativeFrom="page">
                  <wp:posOffset>9791700</wp:posOffset>
                </wp:positionV>
                <wp:extent cx="730250" cy="800100"/>
                <wp:effectExtent l="0" t="0" r="0" b="0"/>
                <wp:wrapNone/>
                <wp:docPr id="1866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800100"/>
                          <a:chOff x="245" y="15469"/>
                          <a:chExt cx="1150" cy="1151"/>
                        </a:xfrm>
                      </wpg:grpSpPr>
                      <wpg:grpSp>
                        <wpg:cNvPr id="1867" name="Group 281"/>
                        <wpg:cNvGrpSpPr>
                          <a:grpSpLocks/>
                        </wpg:cNvGrpSpPr>
                        <wpg:grpSpPr bwMode="auto">
                          <a:xfrm>
                            <a:off x="255" y="15479"/>
                            <a:ext cx="1130" cy="1131"/>
                            <a:chOff x="255" y="15479"/>
                            <a:chExt cx="1130" cy="1131"/>
                          </a:xfrm>
                        </wpg:grpSpPr>
                        <wps:wsp>
                          <wps:cNvPr id="1868" name="Freeform 282"/>
                          <wps:cNvSpPr>
                            <a:spLocks/>
                          </wps:cNvSpPr>
                          <wps:spPr bwMode="auto">
                            <a:xfrm>
                              <a:off x="255" y="15479"/>
                              <a:ext cx="1130" cy="1131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T0 w 1130"/>
                                <a:gd name="T2" fmla="+- 0 16609 15479"/>
                                <a:gd name="T3" fmla="*/ 16609 h 1131"/>
                                <a:gd name="T4" fmla="+- 0 1385 255"/>
                                <a:gd name="T5" fmla="*/ T4 w 1130"/>
                                <a:gd name="T6" fmla="+- 0 16609 15479"/>
                                <a:gd name="T7" fmla="*/ 16609 h 1131"/>
                                <a:gd name="T8" fmla="+- 0 1385 255"/>
                                <a:gd name="T9" fmla="*/ T8 w 1130"/>
                                <a:gd name="T10" fmla="+- 0 15479 15479"/>
                                <a:gd name="T11" fmla="*/ 15479 h 1131"/>
                                <a:gd name="T12" fmla="+- 0 255 255"/>
                                <a:gd name="T13" fmla="*/ T12 w 1130"/>
                                <a:gd name="T14" fmla="+- 0 15479 15479"/>
                                <a:gd name="T15" fmla="*/ 15479 h 1131"/>
                                <a:gd name="T16" fmla="+- 0 255 255"/>
                                <a:gd name="T17" fmla="*/ T16 w 1130"/>
                                <a:gd name="T18" fmla="+- 0 16609 15479"/>
                                <a:gd name="T19" fmla="*/ 1660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1131">
                                  <a:moveTo>
                                    <a:pt x="0" y="1130"/>
                                  </a:moveTo>
                                  <a:lnTo>
                                    <a:pt x="1130" y="113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0"/>
                                  </a:lnTo>
                                </a:path>
                              </a:pathLst>
                            </a:custGeom>
                            <a:solidFill>
                              <a:srgbClr val="006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83"/>
                        <wpg:cNvGrpSpPr>
                          <a:grpSpLocks/>
                        </wpg:cNvGrpSpPr>
                        <wpg:grpSpPr bwMode="auto">
                          <a:xfrm>
                            <a:off x="485" y="15601"/>
                            <a:ext cx="670" cy="887"/>
                            <a:chOff x="485" y="15601"/>
                            <a:chExt cx="670" cy="887"/>
                          </a:xfrm>
                        </wpg:grpSpPr>
                        <wps:wsp>
                          <wps:cNvPr id="1870" name="Freeform 28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82 485"/>
                                <a:gd name="T1" fmla="*/ T0 w 670"/>
                                <a:gd name="T2" fmla="+- 0 15701 15601"/>
                                <a:gd name="T3" fmla="*/ 15701 h 887"/>
                                <a:gd name="T4" fmla="+- 0 510 485"/>
                                <a:gd name="T5" fmla="*/ T4 w 670"/>
                                <a:gd name="T6" fmla="+- 0 15701 15601"/>
                                <a:gd name="T7" fmla="*/ 15701 h 887"/>
                                <a:gd name="T8" fmla="+- 0 754 485"/>
                                <a:gd name="T9" fmla="*/ T8 w 670"/>
                                <a:gd name="T10" fmla="+- 0 16161 15601"/>
                                <a:gd name="T11" fmla="*/ 16161 h 887"/>
                                <a:gd name="T12" fmla="+- 0 819 485"/>
                                <a:gd name="T13" fmla="*/ T12 w 670"/>
                                <a:gd name="T14" fmla="+- 0 16193 15601"/>
                                <a:gd name="T15" fmla="*/ 16193 h 887"/>
                                <a:gd name="T16" fmla="+- 0 838 485"/>
                                <a:gd name="T17" fmla="*/ T16 w 670"/>
                                <a:gd name="T18" fmla="+- 0 16189 15601"/>
                                <a:gd name="T19" fmla="*/ 16189 h 887"/>
                                <a:gd name="T20" fmla="+- 0 857 485"/>
                                <a:gd name="T21" fmla="*/ T20 w 670"/>
                                <a:gd name="T22" fmla="+- 0 16180 15601"/>
                                <a:gd name="T23" fmla="*/ 16180 h 887"/>
                                <a:gd name="T24" fmla="+- 0 867 485"/>
                                <a:gd name="T25" fmla="*/ T24 w 670"/>
                                <a:gd name="T26" fmla="+- 0 16171 15601"/>
                                <a:gd name="T27" fmla="*/ 16171 h 887"/>
                                <a:gd name="T28" fmla="+- 0 832 485"/>
                                <a:gd name="T29" fmla="*/ T28 w 670"/>
                                <a:gd name="T30" fmla="+- 0 16171 15601"/>
                                <a:gd name="T31" fmla="*/ 16171 h 887"/>
                                <a:gd name="T32" fmla="+- 0 807 485"/>
                                <a:gd name="T33" fmla="*/ T32 w 670"/>
                                <a:gd name="T34" fmla="+- 0 16171 15601"/>
                                <a:gd name="T35" fmla="*/ 16171 h 887"/>
                                <a:gd name="T36" fmla="+- 0 788 485"/>
                                <a:gd name="T37" fmla="*/ T36 w 670"/>
                                <a:gd name="T38" fmla="+- 0 16165 15601"/>
                                <a:gd name="T39" fmla="*/ 16165 h 887"/>
                                <a:gd name="T40" fmla="+- 0 774 485"/>
                                <a:gd name="T41" fmla="*/ T40 w 670"/>
                                <a:gd name="T42" fmla="+- 0 16154 15601"/>
                                <a:gd name="T43" fmla="*/ 16154 h 887"/>
                                <a:gd name="T44" fmla="+- 0 582 485"/>
                                <a:gd name="T45" fmla="*/ T44 w 670"/>
                                <a:gd name="T46" fmla="+- 0 15701 15601"/>
                                <a:gd name="T47" fmla="*/ 157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7" y="100"/>
                                  </a:moveTo>
                                  <a:lnTo>
                                    <a:pt x="25" y="100"/>
                                  </a:lnTo>
                                  <a:lnTo>
                                    <a:pt x="269" y="560"/>
                                  </a:lnTo>
                                  <a:lnTo>
                                    <a:pt x="334" y="592"/>
                                  </a:lnTo>
                                  <a:lnTo>
                                    <a:pt x="353" y="588"/>
                                  </a:lnTo>
                                  <a:lnTo>
                                    <a:pt x="372" y="579"/>
                                  </a:lnTo>
                                  <a:lnTo>
                                    <a:pt x="382" y="570"/>
                                  </a:lnTo>
                                  <a:lnTo>
                                    <a:pt x="347" y="570"/>
                                  </a:lnTo>
                                  <a:lnTo>
                                    <a:pt x="322" y="570"/>
                                  </a:lnTo>
                                  <a:lnTo>
                                    <a:pt x="303" y="564"/>
                                  </a:lnTo>
                                  <a:lnTo>
                                    <a:pt x="289" y="553"/>
                                  </a:lnTo>
                                  <a:lnTo>
                                    <a:pt x="97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28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4 485"/>
                                <a:gd name="T1" fmla="*/ T0 w 670"/>
                                <a:gd name="T2" fmla="+- 0 15701 15601"/>
                                <a:gd name="T3" fmla="*/ 15701 h 887"/>
                                <a:gd name="T4" fmla="+- 0 1091 485"/>
                                <a:gd name="T5" fmla="*/ T4 w 670"/>
                                <a:gd name="T6" fmla="+- 0 15701 15601"/>
                                <a:gd name="T7" fmla="*/ 15701 h 887"/>
                                <a:gd name="T8" fmla="+- 0 863 485"/>
                                <a:gd name="T9" fmla="*/ T8 w 670"/>
                                <a:gd name="T10" fmla="+- 0 16146 15601"/>
                                <a:gd name="T11" fmla="*/ 16146 h 887"/>
                                <a:gd name="T12" fmla="+- 0 850 485"/>
                                <a:gd name="T13" fmla="*/ T12 w 670"/>
                                <a:gd name="T14" fmla="+- 0 16161 15601"/>
                                <a:gd name="T15" fmla="*/ 16161 h 887"/>
                                <a:gd name="T16" fmla="+- 0 832 485"/>
                                <a:gd name="T17" fmla="*/ T16 w 670"/>
                                <a:gd name="T18" fmla="+- 0 16171 15601"/>
                                <a:gd name="T19" fmla="*/ 16171 h 887"/>
                                <a:gd name="T20" fmla="+- 0 867 485"/>
                                <a:gd name="T21" fmla="*/ T20 w 670"/>
                                <a:gd name="T22" fmla="+- 0 16171 15601"/>
                                <a:gd name="T23" fmla="*/ 16171 h 887"/>
                                <a:gd name="T24" fmla="+- 0 871 485"/>
                                <a:gd name="T25" fmla="*/ T24 w 670"/>
                                <a:gd name="T26" fmla="+- 0 16168 15601"/>
                                <a:gd name="T27" fmla="*/ 16168 h 887"/>
                                <a:gd name="T28" fmla="+- 0 1134 485"/>
                                <a:gd name="T29" fmla="*/ T28 w 670"/>
                                <a:gd name="T30" fmla="+- 0 15701 15601"/>
                                <a:gd name="T31" fmla="*/ 157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49" y="100"/>
                                  </a:moveTo>
                                  <a:lnTo>
                                    <a:pt x="606" y="100"/>
                                  </a:lnTo>
                                  <a:lnTo>
                                    <a:pt x="378" y="545"/>
                                  </a:lnTo>
                                  <a:lnTo>
                                    <a:pt x="365" y="560"/>
                                  </a:lnTo>
                                  <a:lnTo>
                                    <a:pt x="347" y="570"/>
                                  </a:lnTo>
                                  <a:lnTo>
                                    <a:pt x="382" y="570"/>
                                  </a:lnTo>
                                  <a:lnTo>
                                    <a:pt x="386" y="567"/>
                                  </a:lnTo>
                                  <a:lnTo>
                                    <a:pt x="649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28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16 485"/>
                                <a:gd name="T1" fmla="*/ T0 w 670"/>
                                <a:gd name="T2" fmla="+- 0 15649 15601"/>
                                <a:gd name="T3" fmla="*/ 15649 h 887"/>
                                <a:gd name="T4" fmla="+- 0 787 485"/>
                                <a:gd name="T5" fmla="*/ T4 w 670"/>
                                <a:gd name="T6" fmla="+- 0 16130 15601"/>
                                <a:gd name="T7" fmla="*/ 16130 h 887"/>
                                <a:gd name="T8" fmla="+- 0 808 485"/>
                                <a:gd name="T9" fmla="*/ T8 w 670"/>
                                <a:gd name="T10" fmla="+- 0 16059 15601"/>
                                <a:gd name="T11" fmla="*/ 16059 h 887"/>
                                <a:gd name="T12" fmla="+- 0 789 485"/>
                                <a:gd name="T13" fmla="*/ T12 w 670"/>
                                <a:gd name="T14" fmla="+- 0 16059 15601"/>
                                <a:gd name="T15" fmla="*/ 16059 h 887"/>
                                <a:gd name="T16" fmla="+- 0 683 485"/>
                                <a:gd name="T17" fmla="*/ T16 w 670"/>
                                <a:gd name="T18" fmla="+- 0 15689 15601"/>
                                <a:gd name="T19" fmla="*/ 15689 h 887"/>
                                <a:gd name="T20" fmla="+- 0 855 485"/>
                                <a:gd name="T21" fmla="*/ T20 w 670"/>
                                <a:gd name="T22" fmla="+- 0 15689 15601"/>
                                <a:gd name="T23" fmla="*/ 15689 h 887"/>
                                <a:gd name="T24" fmla="+- 0 842 485"/>
                                <a:gd name="T25" fmla="*/ T24 w 670"/>
                                <a:gd name="T26" fmla="+- 0 15677 15601"/>
                                <a:gd name="T27" fmla="*/ 15677 h 887"/>
                                <a:gd name="T28" fmla="+- 0 823 485"/>
                                <a:gd name="T29" fmla="*/ T28 w 670"/>
                                <a:gd name="T30" fmla="+- 0 15666 15601"/>
                                <a:gd name="T31" fmla="*/ 15666 h 887"/>
                                <a:gd name="T32" fmla="+- 0 803 485"/>
                                <a:gd name="T33" fmla="*/ T32 w 670"/>
                                <a:gd name="T34" fmla="+- 0 15658 15601"/>
                                <a:gd name="T35" fmla="*/ 15658 h 887"/>
                                <a:gd name="T36" fmla="+- 0 780 485"/>
                                <a:gd name="T37" fmla="*/ T36 w 670"/>
                                <a:gd name="T38" fmla="+- 0 15652 15601"/>
                                <a:gd name="T39" fmla="*/ 15652 h 887"/>
                                <a:gd name="T40" fmla="+- 0 756 485"/>
                                <a:gd name="T41" fmla="*/ T40 w 670"/>
                                <a:gd name="T42" fmla="+- 0 15650 15601"/>
                                <a:gd name="T43" fmla="*/ 15650 h 887"/>
                                <a:gd name="T44" fmla="+- 0 616 485"/>
                                <a:gd name="T45" fmla="*/ T44 w 670"/>
                                <a:gd name="T46" fmla="+- 0 15649 15601"/>
                                <a:gd name="T47" fmla="*/ 1564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31" y="48"/>
                                  </a:moveTo>
                                  <a:lnTo>
                                    <a:pt x="302" y="529"/>
                                  </a:lnTo>
                                  <a:lnTo>
                                    <a:pt x="323" y="458"/>
                                  </a:lnTo>
                                  <a:lnTo>
                                    <a:pt x="304" y="45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370" y="88"/>
                                  </a:lnTo>
                                  <a:lnTo>
                                    <a:pt x="357" y="76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18" y="5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131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28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19 485"/>
                                <a:gd name="T1" fmla="*/ T0 w 670"/>
                                <a:gd name="T2" fmla="+- 0 15601 15601"/>
                                <a:gd name="T3" fmla="*/ 15601 h 887"/>
                                <a:gd name="T4" fmla="+- 0 535 485"/>
                                <a:gd name="T5" fmla="*/ T4 w 670"/>
                                <a:gd name="T6" fmla="+- 0 15632 15601"/>
                                <a:gd name="T7" fmla="*/ 15632 h 887"/>
                                <a:gd name="T8" fmla="+- 0 955 485"/>
                                <a:gd name="T9" fmla="*/ T8 w 670"/>
                                <a:gd name="T10" fmla="+- 0 15632 15601"/>
                                <a:gd name="T11" fmla="*/ 15632 h 887"/>
                                <a:gd name="T12" fmla="+- 0 815 485"/>
                                <a:gd name="T13" fmla="*/ T12 w 670"/>
                                <a:gd name="T14" fmla="+- 0 16127 15601"/>
                                <a:gd name="T15" fmla="*/ 16127 h 887"/>
                                <a:gd name="T16" fmla="+- 0 846 485"/>
                                <a:gd name="T17" fmla="*/ T16 w 670"/>
                                <a:gd name="T18" fmla="+- 0 16126 15601"/>
                                <a:gd name="T19" fmla="*/ 16126 h 887"/>
                                <a:gd name="T20" fmla="+- 0 1031 485"/>
                                <a:gd name="T21" fmla="*/ T20 w 670"/>
                                <a:gd name="T22" fmla="+- 0 15632 15601"/>
                                <a:gd name="T23" fmla="*/ 15632 h 887"/>
                                <a:gd name="T24" fmla="+- 0 1109 485"/>
                                <a:gd name="T25" fmla="*/ T24 w 670"/>
                                <a:gd name="T26" fmla="+- 0 15632 15601"/>
                                <a:gd name="T27" fmla="*/ 15632 h 887"/>
                                <a:gd name="T28" fmla="+- 0 1125 485"/>
                                <a:gd name="T29" fmla="*/ T28 w 670"/>
                                <a:gd name="T30" fmla="+- 0 15601 15601"/>
                                <a:gd name="T31" fmla="*/ 15601 h 887"/>
                                <a:gd name="T32" fmla="+- 0 519 485"/>
                                <a:gd name="T33" fmla="*/ T32 w 670"/>
                                <a:gd name="T34" fmla="+- 0 15601 15601"/>
                                <a:gd name="T35" fmla="*/ 156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4" y="0"/>
                                  </a:moveTo>
                                  <a:lnTo>
                                    <a:pt x="50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61" y="525"/>
                                  </a:lnTo>
                                  <a:lnTo>
                                    <a:pt x="546" y="31"/>
                                  </a:lnTo>
                                  <a:lnTo>
                                    <a:pt x="624" y="31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28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55 485"/>
                                <a:gd name="T1" fmla="*/ T0 w 670"/>
                                <a:gd name="T2" fmla="+- 0 15689 15601"/>
                                <a:gd name="T3" fmla="*/ 15689 h 887"/>
                                <a:gd name="T4" fmla="+- 0 683 485"/>
                                <a:gd name="T5" fmla="*/ T4 w 670"/>
                                <a:gd name="T6" fmla="+- 0 15689 15601"/>
                                <a:gd name="T7" fmla="*/ 15689 h 887"/>
                                <a:gd name="T8" fmla="+- 0 753 485"/>
                                <a:gd name="T9" fmla="*/ T8 w 670"/>
                                <a:gd name="T10" fmla="+- 0 15689 15601"/>
                                <a:gd name="T11" fmla="*/ 15689 h 887"/>
                                <a:gd name="T12" fmla="+- 0 777 485"/>
                                <a:gd name="T13" fmla="*/ T12 w 670"/>
                                <a:gd name="T14" fmla="+- 0 15695 15601"/>
                                <a:gd name="T15" fmla="*/ 15695 h 887"/>
                                <a:gd name="T16" fmla="+- 0 827 485"/>
                                <a:gd name="T17" fmla="*/ T16 w 670"/>
                                <a:gd name="T18" fmla="+- 0 15756 15601"/>
                                <a:gd name="T19" fmla="*/ 15756 h 887"/>
                                <a:gd name="T20" fmla="+- 0 830 485"/>
                                <a:gd name="T21" fmla="*/ T20 w 670"/>
                                <a:gd name="T22" fmla="+- 0 15797 15601"/>
                                <a:gd name="T23" fmla="*/ 15797 h 887"/>
                                <a:gd name="T24" fmla="+- 0 829 485"/>
                                <a:gd name="T25" fmla="*/ T24 w 670"/>
                                <a:gd name="T26" fmla="+- 0 15818 15601"/>
                                <a:gd name="T27" fmla="*/ 15818 h 887"/>
                                <a:gd name="T28" fmla="+- 0 821 485"/>
                                <a:gd name="T29" fmla="*/ T28 w 670"/>
                                <a:gd name="T30" fmla="+- 0 15883 15601"/>
                                <a:gd name="T31" fmla="*/ 15883 h 887"/>
                                <a:gd name="T32" fmla="+- 0 808 485"/>
                                <a:gd name="T33" fmla="*/ T32 w 670"/>
                                <a:gd name="T34" fmla="+- 0 15961 15601"/>
                                <a:gd name="T35" fmla="*/ 15961 h 887"/>
                                <a:gd name="T36" fmla="+- 0 793 485"/>
                                <a:gd name="T37" fmla="*/ T36 w 670"/>
                                <a:gd name="T38" fmla="+- 0 16039 15601"/>
                                <a:gd name="T39" fmla="*/ 16039 h 887"/>
                                <a:gd name="T40" fmla="+- 0 789 485"/>
                                <a:gd name="T41" fmla="*/ T40 w 670"/>
                                <a:gd name="T42" fmla="+- 0 16059 15601"/>
                                <a:gd name="T43" fmla="*/ 16059 h 887"/>
                                <a:gd name="T44" fmla="+- 0 808 485"/>
                                <a:gd name="T45" fmla="*/ T44 w 670"/>
                                <a:gd name="T46" fmla="+- 0 16059 15601"/>
                                <a:gd name="T47" fmla="*/ 16059 h 887"/>
                                <a:gd name="T48" fmla="+- 0 834 485"/>
                                <a:gd name="T49" fmla="*/ T48 w 670"/>
                                <a:gd name="T50" fmla="+- 0 15970 15601"/>
                                <a:gd name="T51" fmla="*/ 15970 h 887"/>
                                <a:gd name="T52" fmla="+- 0 865 485"/>
                                <a:gd name="T53" fmla="*/ T52 w 670"/>
                                <a:gd name="T54" fmla="+- 0 15862 15601"/>
                                <a:gd name="T55" fmla="*/ 15862 h 887"/>
                                <a:gd name="T56" fmla="+- 0 878 485"/>
                                <a:gd name="T57" fmla="*/ T56 w 670"/>
                                <a:gd name="T58" fmla="+- 0 15797 15601"/>
                                <a:gd name="T59" fmla="*/ 15797 h 887"/>
                                <a:gd name="T60" fmla="+- 0 880 485"/>
                                <a:gd name="T61" fmla="*/ T60 w 670"/>
                                <a:gd name="T62" fmla="+- 0 15761 15601"/>
                                <a:gd name="T63" fmla="*/ 15761 h 887"/>
                                <a:gd name="T64" fmla="+- 0 878 485"/>
                                <a:gd name="T65" fmla="*/ T64 w 670"/>
                                <a:gd name="T66" fmla="+- 0 15743 15601"/>
                                <a:gd name="T67" fmla="*/ 15743 h 887"/>
                                <a:gd name="T68" fmla="+- 0 875 485"/>
                                <a:gd name="T69" fmla="*/ T68 w 670"/>
                                <a:gd name="T70" fmla="+- 0 15724 15601"/>
                                <a:gd name="T71" fmla="*/ 15724 h 887"/>
                                <a:gd name="T72" fmla="+- 0 868 485"/>
                                <a:gd name="T73" fmla="*/ T72 w 670"/>
                                <a:gd name="T74" fmla="+- 0 15706 15601"/>
                                <a:gd name="T75" fmla="*/ 15706 h 887"/>
                                <a:gd name="T76" fmla="+- 0 857 485"/>
                                <a:gd name="T77" fmla="*/ T76 w 670"/>
                                <a:gd name="T78" fmla="+- 0 15691 15601"/>
                                <a:gd name="T79" fmla="*/ 15691 h 887"/>
                                <a:gd name="T80" fmla="+- 0 855 485"/>
                                <a:gd name="T81" fmla="*/ T80 w 670"/>
                                <a:gd name="T82" fmla="+- 0 15689 15601"/>
                                <a:gd name="T83" fmla="*/ 1568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8"/>
                                  </a:moveTo>
                                  <a:lnTo>
                                    <a:pt x="198" y="88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92" y="94"/>
                                  </a:lnTo>
                                  <a:lnTo>
                                    <a:pt x="342" y="155"/>
                                  </a:lnTo>
                                  <a:lnTo>
                                    <a:pt x="345" y="196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36" y="282"/>
                                  </a:lnTo>
                                  <a:lnTo>
                                    <a:pt x="323" y="360"/>
                                  </a:lnTo>
                                  <a:lnTo>
                                    <a:pt x="308" y="438"/>
                                  </a:lnTo>
                                  <a:lnTo>
                                    <a:pt x="304" y="458"/>
                                  </a:lnTo>
                                  <a:lnTo>
                                    <a:pt x="323" y="458"/>
                                  </a:lnTo>
                                  <a:lnTo>
                                    <a:pt x="349" y="369"/>
                                  </a:lnTo>
                                  <a:lnTo>
                                    <a:pt x="380" y="26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5" y="160"/>
                                  </a:lnTo>
                                  <a:lnTo>
                                    <a:pt x="393" y="142"/>
                                  </a:lnTo>
                                  <a:lnTo>
                                    <a:pt x="390" y="123"/>
                                  </a:lnTo>
                                  <a:lnTo>
                                    <a:pt x="383" y="105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70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289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2 485"/>
                                <a:gd name="T1" fmla="*/ T0 w 670"/>
                                <a:gd name="T2" fmla="+- 0 16402 15601"/>
                                <a:gd name="T3" fmla="*/ 16402 h 887"/>
                                <a:gd name="T4" fmla="+- 0 1102 485"/>
                                <a:gd name="T5" fmla="*/ T4 w 670"/>
                                <a:gd name="T6" fmla="+- 0 16420 15601"/>
                                <a:gd name="T7" fmla="*/ 16420 h 887"/>
                                <a:gd name="T8" fmla="+- 0 1098 485"/>
                                <a:gd name="T9" fmla="*/ T8 w 670"/>
                                <a:gd name="T10" fmla="+- 0 16447 15601"/>
                                <a:gd name="T11" fmla="*/ 16447 h 887"/>
                                <a:gd name="T12" fmla="+- 0 1102 485"/>
                                <a:gd name="T13" fmla="*/ T12 w 670"/>
                                <a:gd name="T14" fmla="+- 0 16467 15601"/>
                                <a:gd name="T15" fmla="*/ 16467 h 887"/>
                                <a:gd name="T16" fmla="+- 0 1115 485"/>
                                <a:gd name="T17" fmla="*/ T16 w 670"/>
                                <a:gd name="T18" fmla="+- 0 16481 15601"/>
                                <a:gd name="T19" fmla="*/ 16481 h 887"/>
                                <a:gd name="T20" fmla="+- 0 1139 485"/>
                                <a:gd name="T21" fmla="*/ T20 w 670"/>
                                <a:gd name="T22" fmla="+- 0 16485 15601"/>
                                <a:gd name="T23" fmla="*/ 16485 h 887"/>
                                <a:gd name="T24" fmla="+- 0 1148 485"/>
                                <a:gd name="T25" fmla="*/ T24 w 670"/>
                                <a:gd name="T26" fmla="+- 0 16473 15601"/>
                                <a:gd name="T27" fmla="*/ 16473 h 887"/>
                                <a:gd name="T28" fmla="+- 0 1120 485"/>
                                <a:gd name="T29" fmla="*/ T28 w 670"/>
                                <a:gd name="T30" fmla="+- 0 16473 15601"/>
                                <a:gd name="T31" fmla="*/ 16473 h 887"/>
                                <a:gd name="T32" fmla="+- 0 1116 485"/>
                                <a:gd name="T33" fmla="*/ T32 w 670"/>
                                <a:gd name="T34" fmla="+- 0 16462 15601"/>
                                <a:gd name="T35" fmla="*/ 16462 h 887"/>
                                <a:gd name="T36" fmla="+- 0 1116 485"/>
                                <a:gd name="T37" fmla="*/ T36 w 670"/>
                                <a:gd name="T38" fmla="+- 0 16423 15601"/>
                                <a:gd name="T39" fmla="*/ 16423 h 887"/>
                                <a:gd name="T40" fmla="+- 0 1120 485"/>
                                <a:gd name="T41" fmla="*/ T40 w 670"/>
                                <a:gd name="T42" fmla="+- 0 16411 15601"/>
                                <a:gd name="T43" fmla="*/ 16411 h 887"/>
                                <a:gd name="T44" fmla="+- 0 1145 485"/>
                                <a:gd name="T45" fmla="*/ T44 w 670"/>
                                <a:gd name="T46" fmla="+- 0 16411 15601"/>
                                <a:gd name="T47" fmla="*/ 16411 h 887"/>
                                <a:gd name="T48" fmla="+- 0 1138 485"/>
                                <a:gd name="T49" fmla="*/ T48 w 670"/>
                                <a:gd name="T50" fmla="+- 0 16404 15601"/>
                                <a:gd name="T51" fmla="*/ 16404 h 887"/>
                                <a:gd name="T52" fmla="+- 0 1112 485"/>
                                <a:gd name="T53" fmla="*/ T52 w 670"/>
                                <a:gd name="T54" fmla="+- 0 16402 15601"/>
                                <a:gd name="T55" fmla="*/ 164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27" y="801"/>
                                  </a:moveTo>
                                  <a:lnTo>
                                    <a:pt x="617" y="819"/>
                                  </a:lnTo>
                                  <a:lnTo>
                                    <a:pt x="613" y="846"/>
                                  </a:lnTo>
                                  <a:lnTo>
                                    <a:pt x="617" y="866"/>
                                  </a:lnTo>
                                  <a:lnTo>
                                    <a:pt x="630" y="880"/>
                                  </a:lnTo>
                                  <a:lnTo>
                                    <a:pt x="654" y="884"/>
                                  </a:lnTo>
                                  <a:lnTo>
                                    <a:pt x="663" y="872"/>
                                  </a:lnTo>
                                  <a:lnTo>
                                    <a:pt x="635" y="872"/>
                                  </a:lnTo>
                                  <a:lnTo>
                                    <a:pt x="631" y="861"/>
                                  </a:lnTo>
                                  <a:lnTo>
                                    <a:pt x="631" y="822"/>
                                  </a:lnTo>
                                  <a:lnTo>
                                    <a:pt x="635" y="810"/>
                                  </a:lnTo>
                                  <a:lnTo>
                                    <a:pt x="660" y="810"/>
                                  </a:lnTo>
                                  <a:lnTo>
                                    <a:pt x="653" y="803"/>
                                  </a:lnTo>
                                  <a:lnTo>
                                    <a:pt x="627" y="8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290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45 485"/>
                                <a:gd name="T1" fmla="*/ T0 w 670"/>
                                <a:gd name="T2" fmla="+- 0 16411 15601"/>
                                <a:gd name="T3" fmla="*/ 16411 h 887"/>
                                <a:gd name="T4" fmla="+- 0 1135 485"/>
                                <a:gd name="T5" fmla="*/ T4 w 670"/>
                                <a:gd name="T6" fmla="+- 0 16411 15601"/>
                                <a:gd name="T7" fmla="*/ 16411 h 887"/>
                                <a:gd name="T8" fmla="+- 0 1137 485"/>
                                <a:gd name="T9" fmla="*/ T8 w 670"/>
                                <a:gd name="T10" fmla="+- 0 16426 15601"/>
                                <a:gd name="T11" fmla="*/ 16426 h 887"/>
                                <a:gd name="T12" fmla="+- 0 1137 485"/>
                                <a:gd name="T13" fmla="*/ T12 w 670"/>
                                <a:gd name="T14" fmla="+- 0 16459 15601"/>
                                <a:gd name="T15" fmla="*/ 16459 h 887"/>
                                <a:gd name="T16" fmla="+- 0 1134 485"/>
                                <a:gd name="T17" fmla="*/ T16 w 670"/>
                                <a:gd name="T18" fmla="+- 0 16473 15601"/>
                                <a:gd name="T19" fmla="*/ 16473 h 887"/>
                                <a:gd name="T20" fmla="+- 0 1148 485"/>
                                <a:gd name="T21" fmla="*/ T20 w 670"/>
                                <a:gd name="T22" fmla="+- 0 16473 15601"/>
                                <a:gd name="T23" fmla="*/ 16473 h 887"/>
                                <a:gd name="T24" fmla="+- 0 1151 485"/>
                                <a:gd name="T25" fmla="*/ T24 w 670"/>
                                <a:gd name="T26" fmla="+- 0 16469 15601"/>
                                <a:gd name="T27" fmla="*/ 16469 h 887"/>
                                <a:gd name="T28" fmla="+- 0 1155 485"/>
                                <a:gd name="T29" fmla="*/ T28 w 670"/>
                                <a:gd name="T30" fmla="+- 0 16440 15601"/>
                                <a:gd name="T31" fmla="*/ 16440 h 887"/>
                                <a:gd name="T32" fmla="+- 0 1155 485"/>
                                <a:gd name="T33" fmla="*/ T32 w 670"/>
                                <a:gd name="T34" fmla="+- 0 16435 15601"/>
                                <a:gd name="T35" fmla="*/ 16435 h 887"/>
                                <a:gd name="T36" fmla="+- 0 1151 485"/>
                                <a:gd name="T37" fmla="*/ T36 w 670"/>
                                <a:gd name="T38" fmla="+- 0 16417 15601"/>
                                <a:gd name="T39" fmla="*/ 16417 h 887"/>
                                <a:gd name="T40" fmla="+- 0 1145 485"/>
                                <a:gd name="T41" fmla="*/ T40 w 670"/>
                                <a:gd name="T42" fmla="+- 0 16411 15601"/>
                                <a:gd name="T43" fmla="*/ 1641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60" y="810"/>
                                  </a:moveTo>
                                  <a:lnTo>
                                    <a:pt x="650" y="810"/>
                                  </a:lnTo>
                                  <a:lnTo>
                                    <a:pt x="652" y="825"/>
                                  </a:lnTo>
                                  <a:lnTo>
                                    <a:pt x="652" y="858"/>
                                  </a:lnTo>
                                  <a:lnTo>
                                    <a:pt x="649" y="872"/>
                                  </a:lnTo>
                                  <a:lnTo>
                                    <a:pt x="663" y="872"/>
                                  </a:lnTo>
                                  <a:lnTo>
                                    <a:pt x="666" y="868"/>
                                  </a:lnTo>
                                  <a:lnTo>
                                    <a:pt x="670" y="839"/>
                                  </a:lnTo>
                                  <a:lnTo>
                                    <a:pt x="670" y="834"/>
                                  </a:lnTo>
                                  <a:lnTo>
                                    <a:pt x="666" y="816"/>
                                  </a:lnTo>
                                  <a:lnTo>
                                    <a:pt x="660" y="8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291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0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55 485"/>
                                <a:gd name="T5" fmla="*/ T4 w 670"/>
                                <a:gd name="T6" fmla="+- 0 16401 15601"/>
                                <a:gd name="T7" fmla="*/ 16401 h 887"/>
                                <a:gd name="T8" fmla="+- 0 1041 485"/>
                                <a:gd name="T9" fmla="*/ T8 w 670"/>
                                <a:gd name="T10" fmla="+- 0 16416 15601"/>
                                <a:gd name="T11" fmla="*/ 16416 h 887"/>
                                <a:gd name="T12" fmla="+- 0 1035 485"/>
                                <a:gd name="T13" fmla="*/ T12 w 670"/>
                                <a:gd name="T14" fmla="+- 0 16443 15601"/>
                                <a:gd name="T15" fmla="*/ 16443 h 887"/>
                                <a:gd name="T16" fmla="+- 0 1035 485"/>
                                <a:gd name="T17" fmla="*/ T16 w 670"/>
                                <a:gd name="T18" fmla="+- 0 16458 15601"/>
                                <a:gd name="T19" fmla="*/ 16458 h 887"/>
                                <a:gd name="T20" fmla="+- 0 1039 485"/>
                                <a:gd name="T21" fmla="*/ T20 w 670"/>
                                <a:gd name="T22" fmla="+- 0 16471 15601"/>
                                <a:gd name="T23" fmla="*/ 16471 h 887"/>
                                <a:gd name="T24" fmla="+- 0 1047 485"/>
                                <a:gd name="T25" fmla="*/ T24 w 670"/>
                                <a:gd name="T26" fmla="+- 0 16479 15601"/>
                                <a:gd name="T27" fmla="*/ 16479 h 887"/>
                                <a:gd name="T28" fmla="+- 0 1052 485"/>
                                <a:gd name="T29" fmla="*/ T28 w 670"/>
                                <a:gd name="T30" fmla="+- 0 16485 15601"/>
                                <a:gd name="T31" fmla="*/ 16485 h 887"/>
                                <a:gd name="T32" fmla="+- 0 1060 485"/>
                                <a:gd name="T33" fmla="*/ T32 w 670"/>
                                <a:gd name="T34" fmla="+- 0 16488 15601"/>
                                <a:gd name="T35" fmla="*/ 16488 h 887"/>
                                <a:gd name="T36" fmla="+- 0 1077 485"/>
                                <a:gd name="T37" fmla="*/ T36 w 670"/>
                                <a:gd name="T38" fmla="+- 0 16488 15601"/>
                                <a:gd name="T39" fmla="*/ 16488 h 887"/>
                                <a:gd name="T40" fmla="+- 0 1085 485"/>
                                <a:gd name="T41" fmla="*/ T40 w 670"/>
                                <a:gd name="T42" fmla="+- 0 16486 15601"/>
                                <a:gd name="T43" fmla="*/ 16486 h 887"/>
                                <a:gd name="T44" fmla="+- 0 1089 485"/>
                                <a:gd name="T45" fmla="*/ T44 w 670"/>
                                <a:gd name="T46" fmla="+- 0 16484 15601"/>
                                <a:gd name="T47" fmla="*/ 16484 h 887"/>
                                <a:gd name="T48" fmla="+- 0 1089 485"/>
                                <a:gd name="T49" fmla="*/ T48 w 670"/>
                                <a:gd name="T50" fmla="+- 0 16473 15601"/>
                                <a:gd name="T51" fmla="*/ 16473 h 887"/>
                                <a:gd name="T52" fmla="+- 0 1062 485"/>
                                <a:gd name="T53" fmla="*/ T52 w 670"/>
                                <a:gd name="T54" fmla="+- 0 16473 15601"/>
                                <a:gd name="T55" fmla="*/ 16473 h 887"/>
                                <a:gd name="T56" fmla="+- 0 1053 485"/>
                                <a:gd name="T57" fmla="*/ T56 w 670"/>
                                <a:gd name="T58" fmla="+- 0 16465 15601"/>
                                <a:gd name="T59" fmla="*/ 16465 h 887"/>
                                <a:gd name="T60" fmla="+- 0 1053 485"/>
                                <a:gd name="T61" fmla="*/ T60 w 670"/>
                                <a:gd name="T62" fmla="+- 0 16420 15601"/>
                                <a:gd name="T63" fmla="*/ 16420 h 887"/>
                                <a:gd name="T64" fmla="+- 0 1063 485"/>
                                <a:gd name="T65" fmla="*/ T64 w 670"/>
                                <a:gd name="T66" fmla="+- 0 16412 15601"/>
                                <a:gd name="T67" fmla="*/ 16412 h 887"/>
                                <a:gd name="T68" fmla="+- 0 1085 485"/>
                                <a:gd name="T69" fmla="*/ T68 w 670"/>
                                <a:gd name="T70" fmla="+- 0 16412 15601"/>
                                <a:gd name="T71" fmla="*/ 16412 h 887"/>
                                <a:gd name="T72" fmla="+- 0 1088 485"/>
                                <a:gd name="T73" fmla="*/ T72 w 670"/>
                                <a:gd name="T74" fmla="+- 0 16399 15601"/>
                                <a:gd name="T75" fmla="*/ 16399 h 887"/>
                                <a:gd name="T76" fmla="+- 0 1085 485"/>
                                <a:gd name="T77" fmla="*/ T76 w 670"/>
                                <a:gd name="T78" fmla="+- 0 16398 15601"/>
                                <a:gd name="T79" fmla="*/ 16398 h 887"/>
                                <a:gd name="T80" fmla="+- 0 1080 485"/>
                                <a:gd name="T81" fmla="*/ T80 w 670"/>
                                <a:gd name="T82" fmla="+- 0 16397 15601"/>
                                <a:gd name="T83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95" y="796"/>
                                  </a:moveTo>
                                  <a:lnTo>
                                    <a:pt x="570" y="800"/>
                                  </a:lnTo>
                                  <a:lnTo>
                                    <a:pt x="556" y="815"/>
                                  </a:lnTo>
                                  <a:lnTo>
                                    <a:pt x="550" y="842"/>
                                  </a:lnTo>
                                  <a:lnTo>
                                    <a:pt x="550" y="857"/>
                                  </a:lnTo>
                                  <a:lnTo>
                                    <a:pt x="554" y="870"/>
                                  </a:lnTo>
                                  <a:lnTo>
                                    <a:pt x="562" y="878"/>
                                  </a:lnTo>
                                  <a:lnTo>
                                    <a:pt x="567" y="884"/>
                                  </a:lnTo>
                                  <a:lnTo>
                                    <a:pt x="575" y="887"/>
                                  </a:lnTo>
                                  <a:lnTo>
                                    <a:pt x="592" y="887"/>
                                  </a:lnTo>
                                  <a:lnTo>
                                    <a:pt x="600" y="885"/>
                                  </a:lnTo>
                                  <a:lnTo>
                                    <a:pt x="604" y="883"/>
                                  </a:lnTo>
                                  <a:lnTo>
                                    <a:pt x="604" y="872"/>
                                  </a:lnTo>
                                  <a:lnTo>
                                    <a:pt x="577" y="872"/>
                                  </a:lnTo>
                                  <a:lnTo>
                                    <a:pt x="568" y="864"/>
                                  </a:lnTo>
                                  <a:lnTo>
                                    <a:pt x="568" y="819"/>
                                  </a:lnTo>
                                  <a:lnTo>
                                    <a:pt x="578" y="811"/>
                                  </a:lnTo>
                                  <a:lnTo>
                                    <a:pt x="600" y="811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00" y="797"/>
                                  </a:lnTo>
                                  <a:lnTo>
                                    <a:pt x="595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292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9 485"/>
                                <a:gd name="T1" fmla="*/ T0 w 670"/>
                                <a:gd name="T2" fmla="+- 0 16437 15601"/>
                                <a:gd name="T3" fmla="*/ 16437 h 887"/>
                                <a:gd name="T4" fmla="+- 0 1065 485"/>
                                <a:gd name="T5" fmla="*/ T4 w 670"/>
                                <a:gd name="T6" fmla="+- 0 16437 15601"/>
                                <a:gd name="T7" fmla="*/ 16437 h 887"/>
                                <a:gd name="T8" fmla="+- 0 1065 485"/>
                                <a:gd name="T9" fmla="*/ T8 w 670"/>
                                <a:gd name="T10" fmla="+- 0 16451 15601"/>
                                <a:gd name="T11" fmla="*/ 16451 h 887"/>
                                <a:gd name="T12" fmla="+- 0 1073 485"/>
                                <a:gd name="T13" fmla="*/ T12 w 670"/>
                                <a:gd name="T14" fmla="+- 0 16451 15601"/>
                                <a:gd name="T15" fmla="*/ 16451 h 887"/>
                                <a:gd name="T16" fmla="+- 0 1073 485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1073 485"/>
                                <a:gd name="T21" fmla="*/ T20 w 670"/>
                                <a:gd name="T22" fmla="+- 0 16473 15601"/>
                                <a:gd name="T23" fmla="*/ 16473 h 887"/>
                                <a:gd name="T24" fmla="+- 0 1062 485"/>
                                <a:gd name="T25" fmla="*/ T24 w 670"/>
                                <a:gd name="T26" fmla="+- 0 16473 15601"/>
                                <a:gd name="T27" fmla="*/ 16473 h 887"/>
                                <a:gd name="T28" fmla="+- 0 1089 485"/>
                                <a:gd name="T29" fmla="*/ T28 w 670"/>
                                <a:gd name="T30" fmla="+- 0 16473 15601"/>
                                <a:gd name="T31" fmla="*/ 16473 h 887"/>
                                <a:gd name="T32" fmla="+- 0 1089 485"/>
                                <a:gd name="T33" fmla="*/ T32 w 670"/>
                                <a:gd name="T34" fmla="+- 0 16437 15601"/>
                                <a:gd name="T35" fmla="*/ 1643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4" y="836"/>
                                  </a:moveTo>
                                  <a:lnTo>
                                    <a:pt x="580" y="836"/>
                                  </a:lnTo>
                                  <a:lnTo>
                                    <a:pt x="580" y="850"/>
                                  </a:lnTo>
                                  <a:lnTo>
                                    <a:pt x="588" y="850"/>
                                  </a:lnTo>
                                  <a:lnTo>
                                    <a:pt x="588" y="871"/>
                                  </a:lnTo>
                                  <a:lnTo>
                                    <a:pt x="588" y="872"/>
                                  </a:lnTo>
                                  <a:lnTo>
                                    <a:pt x="577" y="872"/>
                                  </a:lnTo>
                                  <a:lnTo>
                                    <a:pt x="604" y="872"/>
                                  </a:lnTo>
                                  <a:lnTo>
                                    <a:pt x="604" y="8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293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5 485"/>
                                <a:gd name="T1" fmla="*/ T0 w 670"/>
                                <a:gd name="T2" fmla="+- 0 16412 15601"/>
                                <a:gd name="T3" fmla="*/ 16412 h 887"/>
                                <a:gd name="T4" fmla="+- 0 1079 485"/>
                                <a:gd name="T5" fmla="*/ T4 w 670"/>
                                <a:gd name="T6" fmla="+- 0 16412 15601"/>
                                <a:gd name="T7" fmla="*/ 16412 h 887"/>
                                <a:gd name="T8" fmla="+- 0 1082 485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1085 485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1085 485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0" y="811"/>
                                  </a:moveTo>
                                  <a:lnTo>
                                    <a:pt x="594" y="811"/>
                                  </a:lnTo>
                                  <a:lnTo>
                                    <a:pt x="597" y="812"/>
                                  </a:lnTo>
                                  <a:lnTo>
                                    <a:pt x="600" y="813"/>
                                  </a:lnTo>
                                  <a:lnTo>
                                    <a:pt x="60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29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27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988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988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29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29 485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1006 485"/>
                                <a:gd name="T21" fmla="*/ T20 w 670"/>
                                <a:gd name="T22" fmla="+- 0 16472 15601"/>
                                <a:gd name="T23" fmla="*/ 16472 h 887"/>
                                <a:gd name="T24" fmla="+- 0 1006 485"/>
                                <a:gd name="T25" fmla="*/ T24 w 670"/>
                                <a:gd name="T26" fmla="+- 0 16448 15601"/>
                                <a:gd name="T27" fmla="*/ 16448 h 887"/>
                                <a:gd name="T28" fmla="+- 0 1026 485"/>
                                <a:gd name="T29" fmla="*/ T28 w 670"/>
                                <a:gd name="T30" fmla="+- 0 16448 15601"/>
                                <a:gd name="T31" fmla="*/ 16448 h 887"/>
                                <a:gd name="T32" fmla="+- 0 1026 485"/>
                                <a:gd name="T33" fmla="*/ T32 w 670"/>
                                <a:gd name="T34" fmla="+- 0 16433 15601"/>
                                <a:gd name="T35" fmla="*/ 16433 h 887"/>
                                <a:gd name="T36" fmla="+- 0 1006 485"/>
                                <a:gd name="T37" fmla="*/ T36 w 670"/>
                                <a:gd name="T38" fmla="+- 0 16433 15601"/>
                                <a:gd name="T39" fmla="*/ 16433 h 887"/>
                                <a:gd name="T40" fmla="+- 0 1006 485"/>
                                <a:gd name="T41" fmla="*/ T40 w 670"/>
                                <a:gd name="T42" fmla="+- 0 16412 15601"/>
                                <a:gd name="T43" fmla="*/ 16412 h 887"/>
                                <a:gd name="T44" fmla="+- 0 1027 485"/>
                                <a:gd name="T45" fmla="*/ T44 w 670"/>
                                <a:gd name="T46" fmla="+- 0 16412 15601"/>
                                <a:gd name="T47" fmla="*/ 16412 h 887"/>
                                <a:gd name="T48" fmla="+- 0 1027 485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42" y="796"/>
                                  </a:moveTo>
                                  <a:lnTo>
                                    <a:pt x="503" y="796"/>
                                  </a:lnTo>
                                  <a:lnTo>
                                    <a:pt x="503" y="886"/>
                                  </a:lnTo>
                                  <a:lnTo>
                                    <a:pt x="544" y="886"/>
                                  </a:lnTo>
                                  <a:lnTo>
                                    <a:pt x="544" y="871"/>
                                  </a:lnTo>
                                  <a:lnTo>
                                    <a:pt x="521" y="871"/>
                                  </a:lnTo>
                                  <a:lnTo>
                                    <a:pt x="521" y="847"/>
                                  </a:lnTo>
                                  <a:lnTo>
                                    <a:pt x="541" y="847"/>
                                  </a:lnTo>
                                  <a:lnTo>
                                    <a:pt x="541" y="832"/>
                                  </a:lnTo>
                                  <a:lnTo>
                                    <a:pt x="521" y="832"/>
                                  </a:lnTo>
                                  <a:lnTo>
                                    <a:pt x="521" y="811"/>
                                  </a:lnTo>
                                  <a:lnTo>
                                    <a:pt x="542" y="811"/>
                                  </a:lnTo>
                                  <a:lnTo>
                                    <a:pt x="542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29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36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921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921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936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936 485"/>
                                <a:gd name="T17" fmla="*/ T16 w 670"/>
                                <a:gd name="T18" fmla="+- 0 16459 15601"/>
                                <a:gd name="T19" fmla="*/ 16459 h 887"/>
                                <a:gd name="T20" fmla="+- 0 935 485"/>
                                <a:gd name="T21" fmla="*/ T20 w 670"/>
                                <a:gd name="T22" fmla="+- 0 16443 15601"/>
                                <a:gd name="T23" fmla="*/ 16443 h 887"/>
                                <a:gd name="T24" fmla="+- 0 935 485"/>
                                <a:gd name="T25" fmla="*/ T24 w 670"/>
                                <a:gd name="T26" fmla="+- 0 16426 15601"/>
                                <a:gd name="T27" fmla="*/ 16426 h 887"/>
                                <a:gd name="T28" fmla="+- 0 948 485"/>
                                <a:gd name="T29" fmla="*/ T28 w 670"/>
                                <a:gd name="T30" fmla="+- 0 16426 15601"/>
                                <a:gd name="T31" fmla="*/ 16426 h 887"/>
                                <a:gd name="T32" fmla="+- 0 936 485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51" y="796"/>
                                  </a:moveTo>
                                  <a:lnTo>
                                    <a:pt x="436" y="796"/>
                                  </a:lnTo>
                                  <a:lnTo>
                                    <a:pt x="436" y="886"/>
                                  </a:lnTo>
                                  <a:lnTo>
                                    <a:pt x="451" y="886"/>
                                  </a:lnTo>
                                  <a:lnTo>
                                    <a:pt x="451" y="858"/>
                                  </a:lnTo>
                                  <a:lnTo>
                                    <a:pt x="450" y="842"/>
                                  </a:lnTo>
                                  <a:lnTo>
                                    <a:pt x="450" y="825"/>
                                  </a:lnTo>
                                  <a:lnTo>
                                    <a:pt x="463" y="825"/>
                                  </a:lnTo>
                                  <a:lnTo>
                                    <a:pt x="451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29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48 485"/>
                                <a:gd name="T1" fmla="*/ T0 w 670"/>
                                <a:gd name="T2" fmla="+- 0 16426 15601"/>
                                <a:gd name="T3" fmla="*/ 16426 h 887"/>
                                <a:gd name="T4" fmla="+- 0 935 485"/>
                                <a:gd name="T5" fmla="*/ T4 w 670"/>
                                <a:gd name="T6" fmla="+- 0 16426 15601"/>
                                <a:gd name="T7" fmla="*/ 16426 h 887"/>
                                <a:gd name="T8" fmla="+- 0 937 485"/>
                                <a:gd name="T9" fmla="*/ T8 w 670"/>
                                <a:gd name="T10" fmla="+- 0 16434 15601"/>
                                <a:gd name="T11" fmla="*/ 16434 h 887"/>
                                <a:gd name="T12" fmla="+- 0 941 485"/>
                                <a:gd name="T13" fmla="*/ T12 w 670"/>
                                <a:gd name="T14" fmla="+- 0 16445 15601"/>
                                <a:gd name="T15" fmla="*/ 16445 h 887"/>
                                <a:gd name="T16" fmla="+- 0 958 485"/>
                                <a:gd name="T17" fmla="*/ T16 w 670"/>
                                <a:gd name="T18" fmla="+- 0 16487 15601"/>
                                <a:gd name="T19" fmla="*/ 16487 h 887"/>
                                <a:gd name="T20" fmla="+- 0 974 485"/>
                                <a:gd name="T21" fmla="*/ T20 w 670"/>
                                <a:gd name="T22" fmla="+- 0 16487 15601"/>
                                <a:gd name="T23" fmla="*/ 16487 h 887"/>
                                <a:gd name="T24" fmla="+- 0 974 485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960 485"/>
                                <a:gd name="T29" fmla="*/ T28 w 670"/>
                                <a:gd name="T30" fmla="+- 0 16459 15601"/>
                                <a:gd name="T31" fmla="*/ 16459 h 887"/>
                                <a:gd name="T32" fmla="+- 0 957 485"/>
                                <a:gd name="T33" fmla="*/ T32 w 670"/>
                                <a:gd name="T34" fmla="+- 0 16451 15601"/>
                                <a:gd name="T35" fmla="*/ 16451 h 887"/>
                                <a:gd name="T36" fmla="+- 0 953 485"/>
                                <a:gd name="T37" fmla="*/ T36 w 670"/>
                                <a:gd name="T38" fmla="+- 0 16439 15601"/>
                                <a:gd name="T39" fmla="*/ 16439 h 887"/>
                                <a:gd name="T40" fmla="+- 0 950 485"/>
                                <a:gd name="T41" fmla="*/ T40 w 670"/>
                                <a:gd name="T42" fmla="+- 0 16432 15601"/>
                                <a:gd name="T43" fmla="*/ 16432 h 887"/>
                                <a:gd name="T44" fmla="+- 0 948 485"/>
                                <a:gd name="T45" fmla="*/ T44 w 670"/>
                                <a:gd name="T46" fmla="+- 0 16426 15601"/>
                                <a:gd name="T47" fmla="*/ 1642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63" y="825"/>
                                  </a:moveTo>
                                  <a:lnTo>
                                    <a:pt x="450" y="825"/>
                                  </a:lnTo>
                                  <a:lnTo>
                                    <a:pt x="452" y="833"/>
                                  </a:lnTo>
                                  <a:lnTo>
                                    <a:pt x="456" y="844"/>
                                  </a:lnTo>
                                  <a:lnTo>
                                    <a:pt x="473" y="886"/>
                                  </a:lnTo>
                                  <a:lnTo>
                                    <a:pt x="489" y="886"/>
                                  </a:lnTo>
                                  <a:lnTo>
                                    <a:pt x="489" y="858"/>
                                  </a:lnTo>
                                  <a:lnTo>
                                    <a:pt x="475" y="858"/>
                                  </a:lnTo>
                                  <a:lnTo>
                                    <a:pt x="472" y="850"/>
                                  </a:lnTo>
                                  <a:lnTo>
                                    <a:pt x="468" y="838"/>
                                  </a:lnTo>
                                  <a:lnTo>
                                    <a:pt x="465" y="831"/>
                                  </a:lnTo>
                                  <a:lnTo>
                                    <a:pt x="463" y="8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9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74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958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958 485"/>
                                <a:gd name="T9" fmla="*/ T8 w 670"/>
                                <a:gd name="T10" fmla="+- 0 16419 15601"/>
                                <a:gd name="T11" fmla="*/ 16419 h 887"/>
                                <a:gd name="T12" fmla="+- 0 959 485"/>
                                <a:gd name="T13" fmla="*/ T12 w 670"/>
                                <a:gd name="T14" fmla="+- 0 16439 15601"/>
                                <a:gd name="T15" fmla="*/ 16439 h 887"/>
                                <a:gd name="T16" fmla="+- 0 959 485"/>
                                <a:gd name="T17" fmla="*/ T16 w 670"/>
                                <a:gd name="T18" fmla="+- 0 16443 15601"/>
                                <a:gd name="T19" fmla="*/ 16443 h 887"/>
                                <a:gd name="T20" fmla="+- 0 960 485"/>
                                <a:gd name="T21" fmla="*/ T20 w 670"/>
                                <a:gd name="T22" fmla="+- 0 16459 15601"/>
                                <a:gd name="T23" fmla="*/ 16459 h 887"/>
                                <a:gd name="T24" fmla="+- 0 974 485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974 485"/>
                                <a:gd name="T29" fmla="*/ T28 w 670"/>
                                <a:gd name="T30" fmla="+- 0 16397 15601"/>
                                <a:gd name="T3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89" y="796"/>
                                  </a:moveTo>
                                  <a:lnTo>
                                    <a:pt x="473" y="796"/>
                                  </a:lnTo>
                                  <a:lnTo>
                                    <a:pt x="473" y="818"/>
                                  </a:lnTo>
                                  <a:lnTo>
                                    <a:pt x="474" y="838"/>
                                  </a:lnTo>
                                  <a:lnTo>
                                    <a:pt x="474" y="842"/>
                                  </a:lnTo>
                                  <a:lnTo>
                                    <a:pt x="475" y="858"/>
                                  </a:lnTo>
                                  <a:lnTo>
                                    <a:pt x="489" y="858"/>
                                  </a:lnTo>
                                  <a:lnTo>
                                    <a:pt x="489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9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11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865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865 485"/>
                                <a:gd name="T9" fmla="*/ T8 w 670"/>
                                <a:gd name="T10" fmla="+- 0 16412 15601"/>
                                <a:gd name="T11" fmla="*/ 16412 h 887"/>
                                <a:gd name="T12" fmla="+- 0 891 485"/>
                                <a:gd name="T13" fmla="*/ T12 w 670"/>
                                <a:gd name="T14" fmla="+- 0 16412 15601"/>
                                <a:gd name="T15" fmla="*/ 16412 h 887"/>
                                <a:gd name="T16" fmla="+- 0 891 485"/>
                                <a:gd name="T17" fmla="*/ T16 w 670"/>
                                <a:gd name="T18" fmla="+- 0 16413 15601"/>
                                <a:gd name="T19" fmla="*/ 16413 h 887"/>
                                <a:gd name="T20" fmla="+- 0 863 485"/>
                                <a:gd name="T21" fmla="*/ T20 w 670"/>
                                <a:gd name="T22" fmla="+- 0 16477 15601"/>
                                <a:gd name="T23" fmla="*/ 16477 h 887"/>
                                <a:gd name="T24" fmla="+- 0 863 485"/>
                                <a:gd name="T25" fmla="*/ T24 w 670"/>
                                <a:gd name="T26" fmla="+- 0 16487 15601"/>
                                <a:gd name="T27" fmla="*/ 16487 h 887"/>
                                <a:gd name="T28" fmla="+- 0 910 485"/>
                                <a:gd name="T29" fmla="*/ T28 w 670"/>
                                <a:gd name="T30" fmla="+- 0 16487 15601"/>
                                <a:gd name="T31" fmla="*/ 16487 h 887"/>
                                <a:gd name="T32" fmla="+- 0 910 485"/>
                                <a:gd name="T33" fmla="*/ T32 w 670"/>
                                <a:gd name="T34" fmla="+- 0 16472 15601"/>
                                <a:gd name="T35" fmla="*/ 16472 h 887"/>
                                <a:gd name="T36" fmla="+- 0 884 485"/>
                                <a:gd name="T37" fmla="*/ T36 w 670"/>
                                <a:gd name="T38" fmla="+- 0 16472 15601"/>
                                <a:gd name="T39" fmla="*/ 16472 h 887"/>
                                <a:gd name="T40" fmla="+- 0 884 485"/>
                                <a:gd name="T41" fmla="*/ T40 w 670"/>
                                <a:gd name="T42" fmla="+- 0 16471 15601"/>
                                <a:gd name="T43" fmla="*/ 16471 h 887"/>
                                <a:gd name="T44" fmla="+- 0 911 485"/>
                                <a:gd name="T45" fmla="*/ T44 w 670"/>
                                <a:gd name="T46" fmla="+- 0 16410 15601"/>
                                <a:gd name="T47" fmla="*/ 16410 h 887"/>
                                <a:gd name="T48" fmla="+- 0 911 485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26" y="796"/>
                                  </a:moveTo>
                                  <a:lnTo>
                                    <a:pt x="380" y="796"/>
                                  </a:lnTo>
                                  <a:lnTo>
                                    <a:pt x="380" y="811"/>
                                  </a:lnTo>
                                  <a:lnTo>
                                    <a:pt x="406" y="811"/>
                                  </a:lnTo>
                                  <a:lnTo>
                                    <a:pt x="406" y="812"/>
                                  </a:lnTo>
                                  <a:lnTo>
                                    <a:pt x="378" y="876"/>
                                  </a:lnTo>
                                  <a:lnTo>
                                    <a:pt x="378" y="886"/>
                                  </a:lnTo>
                                  <a:lnTo>
                                    <a:pt x="425" y="886"/>
                                  </a:lnTo>
                                  <a:lnTo>
                                    <a:pt x="425" y="871"/>
                                  </a:lnTo>
                                  <a:lnTo>
                                    <a:pt x="399" y="871"/>
                                  </a:lnTo>
                                  <a:lnTo>
                                    <a:pt x="399" y="870"/>
                                  </a:lnTo>
                                  <a:lnTo>
                                    <a:pt x="426" y="809"/>
                                  </a:lnTo>
                                  <a:lnTo>
                                    <a:pt x="426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99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52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834 485"/>
                                <a:gd name="T5" fmla="*/ T4 w 670"/>
                                <a:gd name="T6" fmla="+- 0 16399 15601"/>
                                <a:gd name="T7" fmla="*/ 16399 h 887"/>
                                <a:gd name="T8" fmla="+- 0 822 485"/>
                                <a:gd name="T9" fmla="*/ T8 w 670"/>
                                <a:gd name="T10" fmla="+- 0 16409 15601"/>
                                <a:gd name="T11" fmla="*/ 16409 h 887"/>
                                <a:gd name="T12" fmla="+- 0 814 485"/>
                                <a:gd name="T13" fmla="*/ T12 w 670"/>
                                <a:gd name="T14" fmla="+- 0 16429 15601"/>
                                <a:gd name="T15" fmla="*/ 16429 h 887"/>
                                <a:gd name="T16" fmla="+- 0 812 485"/>
                                <a:gd name="T17" fmla="*/ T16 w 670"/>
                                <a:gd name="T18" fmla="+- 0 16463 15601"/>
                                <a:gd name="T19" fmla="*/ 16463 h 887"/>
                                <a:gd name="T20" fmla="+- 0 823 485"/>
                                <a:gd name="T21" fmla="*/ T20 w 670"/>
                                <a:gd name="T22" fmla="+- 0 16481 15601"/>
                                <a:gd name="T23" fmla="*/ 16481 h 887"/>
                                <a:gd name="T24" fmla="+- 0 843 485"/>
                                <a:gd name="T25" fmla="*/ T24 w 670"/>
                                <a:gd name="T26" fmla="+- 0 16488 15601"/>
                                <a:gd name="T27" fmla="*/ 16488 h 887"/>
                                <a:gd name="T28" fmla="+- 0 849 485"/>
                                <a:gd name="T29" fmla="*/ T28 w 670"/>
                                <a:gd name="T30" fmla="+- 0 16488 15601"/>
                                <a:gd name="T31" fmla="*/ 16488 h 887"/>
                                <a:gd name="T32" fmla="+- 0 854 485"/>
                                <a:gd name="T33" fmla="*/ T32 w 670"/>
                                <a:gd name="T34" fmla="+- 0 16487 15601"/>
                                <a:gd name="T35" fmla="*/ 16487 h 887"/>
                                <a:gd name="T36" fmla="+- 0 857 485"/>
                                <a:gd name="T37" fmla="*/ T36 w 670"/>
                                <a:gd name="T38" fmla="+- 0 16485 15601"/>
                                <a:gd name="T39" fmla="*/ 16485 h 887"/>
                                <a:gd name="T40" fmla="+- 0 855 485"/>
                                <a:gd name="T41" fmla="*/ T40 w 670"/>
                                <a:gd name="T42" fmla="+- 0 16472 15601"/>
                                <a:gd name="T43" fmla="*/ 16472 h 887"/>
                                <a:gd name="T44" fmla="+- 0 836 485"/>
                                <a:gd name="T45" fmla="*/ T44 w 670"/>
                                <a:gd name="T46" fmla="+- 0 16472 15601"/>
                                <a:gd name="T47" fmla="*/ 16472 h 887"/>
                                <a:gd name="T48" fmla="+- 0 828 485"/>
                                <a:gd name="T49" fmla="*/ T48 w 670"/>
                                <a:gd name="T50" fmla="+- 0 16464 15601"/>
                                <a:gd name="T51" fmla="*/ 16464 h 887"/>
                                <a:gd name="T52" fmla="+- 0 828 485"/>
                                <a:gd name="T53" fmla="*/ T52 w 670"/>
                                <a:gd name="T54" fmla="+- 0 16420 15601"/>
                                <a:gd name="T55" fmla="*/ 16420 h 887"/>
                                <a:gd name="T56" fmla="+- 0 837 485"/>
                                <a:gd name="T57" fmla="*/ T56 w 670"/>
                                <a:gd name="T58" fmla="+- 0 16412 15601"/>
                                <a:gd name="T59" fmla="*/ 16412 h 887"/>
                                <a:gd name="T60" fmla="+- 0 855 485"/>
                                <a:gd name="T61" fmla="*/ T60 w 670"/>
                                <a:gd name="T62" fmla="+- 0 16412 15601"/>
                                <a:gd name="T63" fmla="*/ 16412 h 887"/>
                                <a:gd name="T64" fmla="+- 0 858 485"/>
                                <a:gd name="T65" fmla="*/ T64 w 670"/>
                                <a:gd name="T66" fmla="+- 0 16399 15601"/>
                                <a:gd name="T67" fmla="*/ 16399 h 887"/>
                                <a:gd name="T68" fmla="+- 0 856 485"/>
                                <a:gd name="T69" fmla="*/ T68 w 670"/>
                                <a:gd name="T70" fmla="+- 0 16398 15601"/>
                                <a:gd name="T71" fmla="*/ 16398 h 887"/>
                                <a:gd name="T72" fmla="+- 0 852 485"/>
                                <a:gd name="T73" fmla="*/ T72 w 670"/>
                                <a:gd name="T74" fmla="+- 0 16397 15601"/>
                                <a:gd name="T7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67" y="796"/>
                                  </a:moveTo>
                                  <a:lnTo>
                                    <a:pt x="349" y="798"/>
                                  </a:lnTo>
                                  <a:lnTo>
                                    <a:pt x="337" y="808"/>
                                  </a:lnTo>
                                  <a:lnTo>
                                    <a:pt x="329" y="828"/>
                                  </a:lnTo>
                                  <a:lnTo>
                                    <a:pt x="327" y="862"/>
                                  </a:lnTo>
                                  <a:lnTo>
                                    <a:pt x="338" y="880"/>
                                  </a:lnTo>
                                  <a:lnTo>
                                    <a:pt x="358" y="887"/>
                                  </a:lnTo>
                                  <a:lnTo>
                                    <a:pt x="364" y="887"/>
                                  </a:lnTo>
                                  <a:lnTo>
                                    <a:pt x="369" y="886"/>
                                  </a:lnTo>
                                  <a:lnTo>
                                    <a:pt x="372" y="884"/>
                                  </a:lnTo>
                                  <a:lnTo>
                                    <a:pt x="370" y="871"/>
                                  </a:lnTo>
                                  <a:lnTo>
                                    <a:pt x="351" y="871"/>
                                  </a:lnTo>
                                  <a:lnTo>
                                    <a:pt x="343" y="863"/>
                                  </a:lnTo>
                                  <a:lnTo>
                                    <a:pt x="343" y="819"/>
                                  </a:lnTo>
                                  <a:lnTo>
                                    <a:pt x="352" y="811"/>
                                  </a:lnTo>
                                  <a:lnTo>
                                    <a:pt x="370" y="811"/>
                                  </a:lnTo>
                                  <a:lnTo>
                                    <a:pt x="373" y="798"/>
                                  </a:lnTo>
                                  <a:lnTo>
                                    <a:pt x="371" y="797"/>
                                  </a:lnTo>
                                  <a:lnTo>
                                    <a:pt x="36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00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55 485"/>
                                <a:gd name="T1" fmla="*/ T0 w 670"/>
                                <a:gd name="T2" fmla="+- 0 16471 15601"/>
                                <a:gd name="T3" fmla="*/ 16471 h 887"/>
                                <a:gd name="T4" fmla="+- 0 853 485"/>
                                <a:gd name="T5" fmla="*/ T4 w 670"/>
                                <a:gd name="T6" fmla="+- 0 16472 15601"/>
                                <a:gd name="T7" fmla="*/ 16472 h 887"/>
                                <a:gd name="T8" fmla="+- 0 850 485"/>
                                <a:gd name="T9" fmla="*/ T8 w 670"/>
                                <a:gd name="T10" fmla="+- 0 16472 15601"/>
                                <a:gd name="T11" fmla="*/ 16472 h 887"/>
                                <a:gd name="T12" fmla="+- 0 855 485"/>
                                <a:gd name="T13" fmla="*/ T12 w 670"/>
                                <a:gd name="T14" fmla="+- 0 16472 15601"/>
                                <a:gd name="T15" fmla="*/ 16472 h 887"/>
                                <a:gd name="T16" fmla="+- 0 855 485"/>
                                <a:gd name="T17" fmla="*/ T16 w 670"/>
                                <a:gd name="T18" fmla="+- 0 16471 15601"/>
                                <a:gd name="T19" fmla="*/ 1647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70"/>
                                  </a:moveTo>
                                  <a:lnTo>
                                    <a:pt x="368" y="871"/>
                                  </a:lnTo>
                                  <a:lnTo>
                                    <a:pt x="365" y="871"/>
                                  </a:lnTo>
                                  <a:lnTo>
                                    <a:pt x="370" y="871"/>
                                  </a:lnTo>
                                  <a:lnTo>
                                    <a:pt x="370" y="8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01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55 485"/>
                                <a:gd name="T1" fmla="*/ T0 w 670"/>
                                <a:gd name="T2" fmla="+- 0 16412 15601"/>
                                <a:gd name="T3" fmla="*/ 16412 h 887"/>
                                <a:gd name="T4" fmla="+- 0 850 485"/>
                                <a:gd name="T5" fmla="*/ T4 w 670"/>
                                <a:gd name="T6" fmla="+- 0 16412 15601"/>
                                <a:gd name="T7" fmla="*/ 16412 h 887"/>
                                <a:gd name="T8" fmla="+- 0 853 485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855 485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855 485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11"/>
                                  </a:moveTo>
                                  <a:lnTo>
                                    <a:pt x="365" y="811"/>
                                  </a:lnTo>
                                  <a:lnTo>
                                    <a:pt x="368" y="812"/>
                                  </a:lnTo>
                                  <a:lnTo>
                                    <a:pt x="370" y="813"/>
                                  </a:lnTo>
                                  <a:lnTo>
                                    <a:pt x="37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02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99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781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781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799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799 485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14" y="796"/>
                                  </a:moveTo>
                                  <a:lnTo>
                                    <a:pt x="296" y="796"/>
                                  </a:lnTo>
                                  <a:lnTo>
                                    <a:pt x="296" y="886"/>
                                  </a:lnTo>
                                  <a:lnTo>
                                    <a:pt x="314" y="886"/>
                                  </a:lnTo>
                                  <a:lnTo>
                                    <a:pt x="314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303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30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714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714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729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729 485"/>
                                <a:gd name="T17" fmla="*/ T16 w 670"/>
                                <a:gd name="T18" fmla="+- 0 16459 15601"/>
                                <a:gd name="T19" fmla="*/ 16459 h 887"/>
                                <a:gd name="T20" fmla="+- 0 729 485"/>
                                <a:gd name="T21" fmla="*/ T20 w 670"/>
                                <a:gd name="T22" fmla="+- 0 16443 15601"/>
                                <a:gd name="T23" fmla="*/ 16443 h 887"/>
                                <a:gd name="T24" fmla="+- 0 728 485"/>
                                <a:gd name="T25" fmla="*/ T24 w 670"/>
                                <a:gd name="T26" fmla="+- 0 16426 15601"/>
                                <a:gd name="T27" fmla="*/ 16426 h 887"/>
                                <a:gd name="T28" fmla="+- 0 741 485"/>
                                <a:gd name="T29" fmla="*/ T28 w 670"/>
                                <a:gd name="T30" fmla="+- 0 16426 15601"/>
                                <a:gd name="T31" fmla="*/ 16426 h 887"/>
                                <a:gd name="T32" fmla="+- 0 730 485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45" y="796"/>
                                  </a:moveTo>
                                  <a:lnTo>
                                    <a:pt x="229" y="796"/>
                                  </a:lnTo>
                                  <a:lnTo>
                                    <a:pt x="229" y="886"/>
                                  </a:lnTo>
                                  <a:lnTo>
                                    <a:pt x="244" y="886"/>
                                  </a:lnTo>
                                  <a:lnTo>
                                    <a:pt x="244" y="858"/>
                                  </a:lnTo>
                                  <a:lnTo>
                                    <a:pt x="244" y="842"/>
                                  </a:lnTo>
                                  <a:lnTo>
                                    <a:pt x="243" y="825"/>
                                  </a:lnTo>
                                  <a:lnTo>
                                    <a:pt x="256" y="825"/>
                                  </a:lnTo>
                                  <a:lnTo>
                                    <a:pt x="245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30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41 485"/>
                                <a:gd name="T1" fmla="*/ T0 w 670"/>
                                <a:gd name="T2" fmla="+- 0 16426 15601"/>
                                <a:gd name="T3" fmla="*/ 16426 h 887"/>
                                <a:gd name="T4" fmla="+- 0 728 485"/>
                                <a:gd name="T5" fmla="*/ T4 w 670"/>
                                <a:gd name="T6" fmla="+- 0 16426 15601"/>
                                <a:gd name="T7" fmla="*/ 16426 h 887"/>
                                <a:gd name="T8" fmla="+- 0 730 485"/>
                                <a:gd name="T9" fmla="*/ T8 w 670"/>
                                <a:gd name="T10" fmla="+- 0 16434 15601"/>
                                <a:gd name="T11" fmla="*/ 16434 h 887"/>
                                <a:gd name="T12" fmla="+- 0 734 485"/>
                                <a:gd name="T13" fmla="*/ T12 w 670"/>
                                <a:gd name="T14" fmla="+- 0 16445 15601"/>
                                <a:gd name="T15" fmla="*/ 16445 h 887"/>
                                <a:gd name="T16" fmla="+- 0 751 485"/>
                                <a:gd name="T17" fmla="*/ T16 w 670"/>
                                <a:gd name="T18" fmla="+- 0 16487 15601"/>
                                <a:gd name="T19" fmla="*/ 16487 h 887"/>
                                <a:gd name="T20" fmla="+- 0 767 485"/>
                                <a:gd name="T21" fmla="*/ T20 w 670"/>
                                <a:gd name="T22" fmla="+- 0 16487 15601"/>
                                <a:gd name="T23" fmla="*/ 16487 h 887"/>
                                <a:gd name="T24" fmla="+- 0 767 485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753 485"/>
                                <a:gd name="T29" fmla="*/ T28 w 670"/>
                                <a:gd name="T30" fmla="+- 0 16459 15601"/>
                                <a:gd name="T31" fmla="*/ 16459 h 887"/>
                                <a:gd name="T32" fmla="+- 0 750 485"/>
                                <a:gd name="T33" fmla="*/ T32 w 670"/>
                                <a:gd name="T34" fmla="+- 0 16451 15601"/>
                                <a:gd name="T35" fmla="*/ 16451 h 887"/>
                                <a:gd name="T36" fmla="+- 0 746 485"/>
                                <a:gd name="T37" fmla="*/ T36 w 670"/>
                                <a:gd name="T38" fmla="+- 0 16439 15601"/>
                                <a:gd name="T39" fmla="*/ 16439 h 887"/>
                                <a:gd name="T40" fmla="+- 0 743 485"/>
                                <a:gd name="T41" fmla="*/ T40 w 670"/>
                                <a:gd name="T42" fmla="+- 0 16432 15601"/>
                                <a:gd name="T43" fmla="*/ 16432 h 887"/>
                                <a:gd name="T44" fmla="+- 0 741 485"/>
                                <a:gd name="T45" fmla="*/ T44 w 670"/>
                                <a:gd name="T46" fmla="+- 0 16426 15601"/>
                                <a:gd name="T47" fmla="*/ 1642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56" y="825"/>
                                  </a:moveTo>
                                  <a:lnTo>
                                    <a:pt x="243" y="825"/>
                                  </a:lnTo>
                                  <a:lnTo>
                                    <a:pt x="245" y="833"/>
                                  </a:lnTo>
                                  <a:lnTo>
                                    <a:pt x="249" y="844"/>
                                  </a:lnTo>
                                  <a:lnTo>
                                    <a:pt x="266" y="886"/>
                                  </a:lnTo>
                                  <a:lnTo>
                                    <a:pt x="282" y="886"/>
                                  </a:lnTo>
                                  <a:lnTo>
                                    <a:pt x="282" y="858"/>
                                  </a:lnTo>
                                  <a:lnTo>
                                    <a:pt x="268" y="858"/>
                                  </a:lnTo>
                                  <a:lnTo>
                                    <a:pt x="265" y="850"/>
                                  </a:lnTo>
                                  <a:lnTo>
                                    <a:pt x="261" y="838"/>
                                  </a:lnTo>
                                  <a:lnTo>
                                    <a:pt x="258" y="831"/>
                                  </a:lnTo>
                                  <a:lnTo>
                                    <a:pt x="256" y="8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0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67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752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752 485"/>
                                <a:gd name="T9" fmla="*/ T8 w 670"/>
                                <a:gd name="T10" fmla="+- 0 16419 15601"/>
                                <a:gd name="T11" fmla="*/ 16419 h 887"/>
                                <a:gd name="T12" fmla="+- 0 752 485"/>
                                <a:gd name="T13" fmla="*/ T12 w 670"/>
                                <a:gd name="T14" fmla="+- 0 16439 15601"/>
                                <a:gd name="T15" fmla="*/ 16439 h 887"/>
                                <a:gd name="T16" fmla="+- 0 752 485"/>
                                <a:gd name="T17" fmla="*/ T16 w 670"/>
                                <a:gd name="T18" fmla="+- 0 16443 15601"/>
                                <a:gd name="T19" fmla="*/ 16443 h 887"/>
                                <a:gd name="T20" fmla="+- 0 753 485"/>
                                <a:gd name="T21" fmla="*/ T20 w 670"/>
                                <a:gd name="T22" fmla="+- 0 16459 15601"/>
                                <a:gd name="T23" fmla="*/ 16459 h 887"/>
                                <a:gd name="T24" fmla="+- 0 767 485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767 485"/>
                                <a:gd name="T29" fmla="*/ T28 w 670"/>
                                <a:gd name="T30" fmla="+- 0 16397 15601"/>
                                <a:gd name="T3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82" y="796"/>
                                  </a:moveTo>
                                  <a:lnTo>
                                    <a:pt x="267" y="796"/>
                                  </a:lnTo>
                                  <a:lnTo>
                                    <a:pt x="267" y="818"/>
                                  </a:lnTo>
                                  <a:lnTo>
                                    <a:pt x="267" y="838"/>
                                  </a:lnTo>
                                  <a:lnTo>
                                    <a:pt x="267" y="842"/>
                                  </a:lnTo>
                                  <a:lnTo>
                                    <a:pt x="268" y="858"/>
                                  </a:lnTo>
                                  <a:lnTo>
                                    <a:pt x="282" y="858"/>
                                  </a:lnTo>
                                  <a:lnTo>
                                    <a:pt x="282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0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63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646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646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663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663 485"/>
                                <a:gd name="T17" fmla="*/ T16 w 670"/>
                                <a:gd name="T18" fmla="+- 0 16449 15601"/>
                                <a:gd name="T19" fmla="*/ 16449 h 887"/>
                                <a:gd name="T20" fmla="+- 0 699 485"/>
                                <a:gd name="T21" fmla="*/ T20 w 670"/>
                                <a:gd name="T22" fmla="+- 0 16449 15601"/>
                                <a:gd name="T23" fmla="*/ 16449 h 887"/>
                                <a:gd name="T24" fmla="+- 0 699 485"/>
                                <a:gd name="T25" fmla="*/ T24 w 670"/>
                                <a:gd name="T26" fmla="+- 0 16433 15601"/>
                                <a:gd name="T27" fmla="*/ 16433 h 887"/>
                                <a:gd name="T28" fmla="+- 0 663 485"/>
                                <a:gd name="T29" fmla="*/ T28 w 670"/>
                                <a:gd name="T30" fmla="+- 0 16433 15601"/>
                                <a:gd name="T31" fmla="*/ 16433 h 887"/>
                                <a:gd name="T32" fmla="+- 0 663 485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78" y="796"/>
                                  </a:moveTo>
                                  <a:lnTo>
                                    <a:pt x="161" y="796"/>
                                  </a:lnTo>
                                  <a:lnTo>
                                    <a:pt x="161" y="886"/>
                                  </a:lnTo>
                                  <a:lnTo>
                                    <a:pt x="178" y="886"/>
                                  </a:lnTo>
                                  <a:lnTo>
                                    <a:pt x="178" y="848"/>
                                  </a:lnTo>
                                  <a:lnTo>
                                    <a:pt x="214" y="848"/>
                                  </a:lnTo>
                                  <a:lnTo>
                                    <a:pt x="214" y="832"/>
                                  </a:lnTo>
                                  <a:lnTo>
                                    <a:pt x="178" y="832"/>
                                  </a:lnTo>
                                  <a:lnTo>
                                    <a:pt x="178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0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99 485"/>
                                <a:gd name="T1" fmla="*/ T0 w 670"/>
                                <a:gd name="T2" fmla="+- 0 16449 15601"/>
                                <a:gd name="T3" fmla="*/ 16449 h 887"/>
                                <a:gd name="T4" fmla="+- 0 682 485"/>
                                <a:gd name="T5" fmla="*/ T4 w 670"/>
                                <a:gd name="T6" fmla="+- 0 16449 15601"/>
                                <a:gd name="T7" fmla="*/ 16449 h 887"/>
                                <a:gd name="T8" fmla="+- 0 682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699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699 485"/>
                                <a:gd name="T17" fmla="*/ T16 w 670"/>
                                <a:gd name="T18" fmla="+- 0 16449 15601"/>
                                <a:gd name="T19" fmla="*/ 1644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4" y="848"/>
                                  </a:moveTo>
                                  <a:lnTo>
                                    <a:pt x="197" y="848"/>
                                  </a:lnTo>
                                  <a:lnTo>
                                    <a:pt x="197" y="886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0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99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682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682 485"/>
                                <a:gd name="T9" fmla="*/ T8 w 670"/>
                                <a:gd name="T10" fmla="+- 0 16433 15601"/>
                                <a:gd name="T11" fmla="*/ 16433 h 887"/>
                                <a:gd name="T12" fmla="+- 0 699 485"/>
                                <a:gd name="T13" fmla="*/ T12 w 670"/>
                                <a:gd name="T14" fmla="+- 0 16433 15601"/>
                                <a:gd name="T15" fmla="*/ 16433 h 887"/>
                                <a:gd name="T16" fmla="+- 0 699 485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4" y="796"/>
                                  </a:moveTo>
                                  <a:lnTo>
                                    <a:pt x="197" y="796"/>
                                  </a:lnTo>
                                  <a:lnTo>
                                    <a:pt x="197" y="832"/>
                                  </a:lnTo>
                                  <a:lnTo>
                                    <a:pt x="214" y="832"/>
                                  </a:lnTo>
                                  <a:lnTo>
                                    <a:pt x="214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09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32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614 485"/>
                                <a:gd name="T5" fmla="*/ T4 w 670"/>
                                <a:gd name="T6" fmla="+- 0 16399 15601"/>
                                <a:gd name="T7" fmla="*/ 16399 h 887"/>
                                <a:gd name="T8" fmla="+- 0 602 485"/>
                                <a:gd name="T9" fmla="*/ T8 w 670"/>
                                <a:gd name="T10" fmla="+- 0 16409 15601"/>
                                <a:gd name="T11" fmla="*/ 16409 h 887"/>
                                <a:gd name="T12" fmla="+- 0 594 485"/>
                                <a:gd name="T13" fmla="*/ T12 w 670"/>
                                <a:gd name="T14" fmla="+- 0 16429 15601"/>
                                <a:gd name="T15" fmla="*/ 16429 h 887"/>
                                <a:gd name="T16" fmla="+- 0 592 485"/>
                                <a:gd name="T17" fmla="*/ T16 w 670"/>
                                <a:gd name="T18" fmla="+- 0 16463 15601"/>
                                <a:gd name="T19" fmla="*/ 16463 h 887"/>
                                <a:gd name="T20" fmla="+- 0 603 485"/>
                                <a:gd name="T21" fmla="*/ T20 w 670"/>
                                <a:gd name="T22" fmla="+- 0 16481 15601"/>
                                <a:gd name="T23" fmla="*/ 16481 h 887"/>
                                <a:gd name="T24" fmla="+- 0 623 485"/>
                                <a:gd name="T25" fmla="*/ T24 w 670"/>
                                <a:gd name="T26" fmla="+- 0 16488 15601"/>
                                <a:gd name="T27" fmla="*/ 16488 h 887"/>
                                <a:gd name="T28" fmla="+- 0 629 485"/>
                                <a:gd name="T29" fmla="*/ T28 w 670"/>
                                <a:gd name="T30" fmla="+- 0 16488 15601"/>
                                <a:gd name="T31" fmla="*/ 16488 h 887"/>
                                <a:gd name="T32" fmla="+- 0 634 485"/>
                                <a:gd name="T33" fmla="*/ T32 w 670"/>
                                <a:gd name="T34" fmla="+- 0 16487 15601"/>
                                <a:gd name="T35" fmla="*/ 16487 h 887"/>
                                <a:gd name="T36" fmla="+- 0 637 485"/>
                                <a:gd name="T37" fmla="*/ T36 w 670"/>
                                <a:gd name="T38" fmla="+- 0 16485 15601"/>
                                <a:gd name="T39" fmla="*/ 16485 h 887"/>
                                <a:gd name="T40" fmla="+- 0 635 485"/>
                                <a:gd name="T41" fmla="*/ T40 w 670"/>
                                <a:gd name="T42" fmla="+- 0 16472 15601"/>
                                <a:gd name="T43" fmla="*/ 16472 h 887"/>
                                <a:gd name="T44" fmla="+- 0 616 485"/>
                                <a:gd name="T45" fmla="*/ T44 w 670"/>
                                <a:gd name="T46" fmla="+- 0 16472 15601"/>
                                <a:gd name="T47" fmla="*/ 16472 h 887"/>
                                <a:gd name="T48" fmla="+- 0 608 485"/>
                                <a:gd name="T49" fmla="*/ T48 w 670"/>
                                <a:gd name="T50" fmla="+- 0 16464 15601"/>
                                <a:gd name="T51" fmla="*/ 16464 h 887"/>
                                <a:gd name="T52" fmla="+- 0 608 485"/>
                                <a:gd name="T53" fmla="*/ T52 w 670"/>
                                <a:gd name="T54" fmla="+- 0 16420 15601"/>
                                <a:gd name="T55" fmla="*/ 16420 h 887"/>
                                <a:gd name="T56" fmla="+- 0 617 485"/>
                                <a:gd name="T57" fmla="*/ T56 w 670"/>
                                <a:gd name="T58" fmla="+- 0 16412 15601"/>
                                <a:gd name="T59" fmla="*/ 16412 h 887"/>
                                <a:gd name="T60" fmla="+- 0 635 485"/>
                                <a:gd name="T61" fmla="*/ T60 w 670"/>
                                <a:gd name="T62" fmla="+- 0 16412 15601"/>
                                <a:gd name="T63" fmla="*/ 16412 h 887"/>
                                <a:gd name="T64" fmla="+- 0 638 485"/>
                                <a:gd name="T65" fmla="*/ T64 w 670"/>
                                <a:gd name="T66" fmla="+- 0 16399 15601"/>
                                <a:gd name="T67" fmla="*/ 16399 h 887"/>
                                <a:gd name="T68" fmla="+- 0 636 485"/>
                                <a:gd name="T69" fmla="*/ T68 w 670"/>
                                <a:gd name="T70" fmla="+- 0 16398 15601"/>
                                <a:gd name="T71" fmla="*/ 16398 h 887"/>
                                <a:gd name="T72" fmla="+- 0 632 485"/>
                                <a:gd name="T73" fmla="*/ T72 w 670"/>
                                <a:gd name="T74" fmla="+- 0 16397 15601"/>
                                <a:gd name="T7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47" y="796"/>
                                  </a:moveTo>
                                  <a:lnTo>
                                    <a:pt x="129" y="798"/>
                                  </a:lnTo>
                                  <a:lnTo>
                                    <a:pt x="117" y="808"/>
                                  </a:lnTo>
                                  <a:lnTo>
                                    <a:pt x="109" y="828"/>
                                  </a:lnTo>
                                  <a:lnTo>
                                    <a:pt x="107" y="862"/>
                                  </a:lnTo>
                                  <a:lnTo>
                                    <a:pt x="118" y="880"/>
                                  </a:lnTo>
                                  <a:lnTo>
                                    <a:pt x="138" y="887"/>
                                  </a:lnTo>
                                  <a:lnTo>
                                    <a:pt x="144" y="887"/>
                                  </a:lnTo>
                                  <a:lnTo>
                                    <a:pt x="149" y="886"/>
                                  </a:lnTo>
                                  <a:lnTo>
                                    <a:pt x="152" y="884"/>
                                  </a:lnTo>
                                  <a:lnTo>
                                    <a:pt x="150" y="871"/>
                                  </a:lnTo>
                                  <a:lnTo>
                                    <a:pt x="131" y="871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23" y="819"/>
                                  </a:lnTo>
                                  <a:lnTo>
                                    <a:pt x="132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3" y="798"/>
                                  </a:lnTo>
                                  <a:lnTo>
                                    <a:pt x="151" y="797"/>
                                  </a:lnTo>
                                  <a:lnTo>
                                    <a:pt x="14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310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35 485"/>
                                <a:gd name="T1" fmla="*/ T0 w 670"/>
                                <a:gd name="T2" fmla="+- 0 16471 15601"/>
                                <a:gd name="T3" fmla="*/ 16471 h 887"/>
                                <a:gd name="T4" fmla="+- 0 633 485"/>
                                <a:gd name="T5" fmla="*/ T4 w 670"/>
                                <a:gd name="T6" fmla="+- 0 16472 15601"/>
                                <a:gd name="T7" fmla="*/ 16472 h 887"/>
                                <a:gd name="T8" fmla="+- 0 630 485"/>
                                <a:gd name="T9" fmla="*/ T8 w 670"/>
                                <a:gd name="T10" fmla="+- 0 16472 15601"/>
                                <a:gd name="T11" fmla="*/ 16472 h 887"/>
                                <a:gd name="T12" fmla="+- 0 635 485"/>
                                <a:gd name="T13" fmla="*/ T12 w 670"/>
                                <a:gd name="T14" fmla="+- 0 16472 15601"/>
                                <a:gd name="T15" fmla="*/ 16472 h 887"/>
                                <a:gd name="T16" fmla="+- 0 635 485"/>
                                <a:gd name="T17" fmla="*/ T16 w 670"/>
                                <a:gd name="T18" fmla="+- 0 16471 15601"/>
                                <a:gd name="T19" fmla="*/ 1647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50" y="870"/>
                                  </a:moveTo>
                                  <a:lnTo>
                                    <a:pt x="148" y="871"/>
                                  </a:lnTo>
                                  <a:lnTo>
                                    <a:pt x="145" y="871"/>
                                  </a:lnTo>
                                  <a:lnTo>
                                    <a:pt x="150" y="871"/>
                                  </a:lnTo>
                                  <a:lnTo>
                                    <a:pt x="150" y="8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311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35 485"/>
                                <a:gd name="T1" fmla="*/ T0 w 670"/>
                                <a:gd name="T2" fmla="+- 0 16412 15601"/>
                                <a:gd name="T3" fmla="*/ 16412 h 887"/>
                                <a:gd name="T4" fmla="+- 0 631 485"/>
                                <a:gd name="T5" fmla="*/ T4 w 670"/>
                                <a:gd name="T6" fmla="+- 0 16412 15601"/>
                                <a:gd name="T7" fmla="*/ 16412 h 887"/>
                                <a:gd name="T8" fmla="+- 0 633 485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635 485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635 485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50" y="811"/>
                                  </a:moveTo>
                                  <a:lnTo>
                                    <a:pt x="146" y="811"/>
                                  </a:lnTo>
                                  <a:lnTo>
                                    <a:pt x="148" y="812"/>
                                  </a:lnTo>
                                  <a:lnTo>
                                    <a:pt x="150" y="813"/>
                                  </a:lnTo>
                                  <a:lnTo>
                                    <a:pt x="15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312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82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543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543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583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583 485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560 485"/>
                                <a:gd name="T21" fmla="*/ T20 w 670"/>
                                <a:gd name="T22" fmla="+- 0 16472 15601"/>
                                <a:gd name="T23" fmla="*/ 16472 h 887"/>
                                <a:gd name="T24" fmla="+- 0 560 485"/>
                                <a:gd name="T25" fmla="*/ T24 w 670"/>
                                <a:gd name="T26" fmla="+- 0 16448 15601"/>
                                <a:gd name="T27" fmla="*/ 16448 h 887"/>
                                <a:gd name="T28" fmla="+- 0 580 485"/>
                                <a:gd name="T29" fmla="*/ T28 w 670"/>
                                <a:gd name="T30" fmla="+- 0 16448 15601"/>
                                <a:gd name="T31" fmla="*/ 16448 h 887"/>
                                <a:gd name="T32" fmla="+- 0 580 485"/>
                                <a:gd name="T33" fmla="*/ T32 w 670"/>
                                <a:gd name="T34" fmla="+- 0 16433 15601"/>
                                <a:gd name="T35" fmla="*/ 16433 h 887"/>
                                <a:gd name="T36" fmla="+- 0 560 485"/>
                                <a:gd name="T37" fmla="*/ T36 w 670"/>
                                <a:gd name="T38" fmla="+- 0 16433 15601"/>
                                <a:gd name="T39" fmla="*/ 16433 h 887"/>
                                <a:gd name="T40" fmla="+- 0 560 485"/>
                                <a:gd name="T41" fmla="*/ T40 w 670"/>
                                <a:gd name="T42" fmla="+- 0 16412 15601"/>
                                <a:gd name="T43" fmla="*/ 16412 h 887"/>
                                <a:gd name="T44" fmla="+- 0 582 485"/>
                                <a:gd name="T45" fmla="*/ T44 w 670"/>
                                <a:gd name="T46" fmla="+- 0 16412 15601"/>
                                <a:gd name="T47" fmla="*/ 16412 h 887"/>
                                <a:gd name="T48" fmla="+- 0 582 485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7" y="796"/>
                                  </a:moveTo>
                                  <a:lnTo>
                                    <a:pt x="58" y="796"/>
                                  </a:lnTo>
                                  <a:lnTo>
                                    <a:pt x="58" y="886"/>
                                  </a:lnTo>
                                  <a:lnTo>
                                    <a:pt x="98" y="886"/>
                                  </a:lnTo>
                                  <a:lnTo>
                                    <a:pt x="98" y="871"/>
                                  </a:lnTo>
                                  <a:lnTo>
                                    <a:pt x="75" y="871"/>
                                  </a:lnTo>
                                  <a:lnTo>
                                    <a:pt x="75" y="847"/>
                                  </a:lnTo>
                                  <a:lnTo>
                                    <a:pt x="95" y="847"/>
                                  </a:lnTo>
                                  <a:lnTo>
                                    <a:pt x="95" y="832"/>
                                  </a:lnTo>
                                  <a:lnTo>
                                    <a:pt x="75" y="832"/>
                                  </a:lnTo>
                                  <a:lnTo>
                                    <a:pt x="75" y="811"/>
                                  </a:lnTo>
                                  <a:lnTo>
                                    <a:pt x="97" y="811"/>
                                  </a:lnTo>
                                  <a:lnTo>
                                    <a:pt x="9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313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18 485"/>
                                <a:gd name="T1" fmla="*/ T0 w 670"/>
                                <a:gd name="T2" fmla="+- 0 16413 15601"/>
                                <a:gd name="T3" fmla="*/ 16413 h 887"/>
                                <a:gd name="T4" fmla="+- 0 501 485"/>
                                <a:gd name="T5" fmla="*/ T4 w 670"/>
                                <a:gd name="T6" fmla="+- 0 16413 15601"/>
                                <a:gd name="T7" fmla="*/ 16413 h 887"/>
                                <a:gd name="T8" fmla="+- 0 501 485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518 485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518 485"/>
                                <a:gd name="T17" fmla="*/ T16 w 670"/>
                                <a:gd name="T18" fmla="+- 0 16413 15601"/>
                                <a:gd name="T19" fmla="*/ 1641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3" y="812"/>
                                  </a:moveTo>
                                  <a:lnTo>
                                    <a:pt x="16" y="812"/>
                                  </a:lnTo>
                                  <a:lnTo>
                                    <a:pt x="16" y="886"/>
                                  </a:lnTo>
                                  <a:lnTo>
                                    <a:pt x="33" y="886"/>
                                  </a:lnTo>
                                  <a:lnTo>
                                    <a:pt x="33" y="8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31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34 485"/>
                                <a:gd name="T1" fmla="*/ T0 w 670"/>
                                <a:gd name="T2" fmla="+- 0 16397 15601"/>
                                <a:gd name="T3" fmla="*/ 16397 h 887"/>
                                <a:gd name="T4" fmla="+- 0 485 485"/>
                                <a:gd name="T5" fmla="*/ T4 w 670"/>
                                <a:gd name="T6" fmla="+- 0 16397 15601"/>
                                <a:gd name="T7" fmla="*/ 16397 h 887"/>
                                <a:gd name="T8" fmla="+- 0 485 485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534 485"/>
                                <a:gd name="T13" fmla="*/ T12 w 670"/>
                                <a:gd name="T14" fmla="+- 0 16413 15601"/>
                                <a:gd name="T15" fmla="*/ 16413 h 887"/>
                                <a:gd name="T16" fmla="+- 0 534 485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9" y="796"/>
                                  </a:moveTo>
                                  <a:lnTo>
                                    <a:pt x="0" y="796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49" y="812"/>
                                  </a:lnTo>
                                  <a:lnTo>
                                    <a:pt x="49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31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8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00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01 485"/>
                                <a:gd name="T9" fmla="*/ T8 w 670"/>
                                <a:gd name="T10" fmla="+- 0 16313 15601"/>
                                <a:gd name="T11" fmla="*/ 16313 h 887"/>
                                <a:gd name="T12" fmla="+- 0 1109 485"/>
                                <a:gd name="T13" fmla="*/ T12 w 670"/>
                                <a:gd name="T14" fmla="+- 0 16332 15601"/>
                                <a:gd name="T15" fmla="*/ 16332 h 887"/>
                                <a:gd name="T16" fmla="+- 0 1131 485"/>
                                <a:gd name="T17" fmla="*/ T16 w 670"/>
                                <a:gd name="T18" fmla="+- 0 16339 15601"/>
                                <a:gd name="T19" fmla="*/ 16339 h 887"/>
                                <a:gd name="T20" fmla="+- 0 1147 485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1148 485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1122 485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1118 485"/>
                                <a:gd name="T33" fmla="*/ T32 w 670"/>
                                <a:gd name="T34" fmla="+- 0 16320 15601"/>
                                <a:gd name="T35" fmla="*/ 16320 h 887"/>
                                <a:gd name="T36" fmla="+- 0 1118 485"/>
                                <a:gd name="T37" fmla="*/ T36 w 670"/>
                                <a:gd name="T38" fmla="+- 0 16248 15601"/>
                                <a:gd name="T39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33" y="647"/>
                                  </a:moveTo>
                                  <a:lnTo>
                                    <a:pt x="615" y="647"/>
                                  </a:lnTo>
                                  <a:lnTo>
                                    <a:pt x="616" y="712"/>
                                  </a:lnTo>
                                  <a:lnTo>
                                    <a:pt x="624" y="731"/>
                                  </a:lnTo>
                                  <a:lnTo>
                                    <a:pt x="646" y="738"/>
                                  </a:lnTo>
                                  <a:lnTo>
                                    <a:pt x="662" y="727"/>
                                  </a:lnTo>
                                  <a:lnTo>
                                    <a:pt x="663" y="723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3" y="719"/>
                                  </a:lnTo>
                                  <a:lnTo>
                                    <a:pt x="633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31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52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35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35 485"/>
                                <a:gd name="T9" fmla="*/ T8 w 670"/>
                                <a:gd name="T10" fmla="+- 0 16320 15601"/>
                                <a:gd name="T11" fmla="*/ 16320 h 887"/>
                                <a:gd name="T12" fmla="+- 0 1131 485"/>
                                <a:gd name="T13" fmla="*/ T12 w 670"/>
                                <a:gd name="T14" fmla="+- 0 16324 15601"/>
                                <a:gd name="T15" fmla="*/ 16324 h 887"/>
                                <a:gd name="T16" fmla="+- 0 1148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52 485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1152 485"/>
                                <a:gd name="T25" fmla="*/ T24 w 670"/>
                                <a:gd name="T26" fmla="+- 0 16248 15601"/>
                                <a:gd name="T27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67" y="647"/>
                                  </a:moveTo>
                                  <a:lnTo>
                                    <a:pt x="650" y="647"/>
                                  </a:lnTo>
                                  <a:lnTo>
                                    <a:pt x="650" y="719"/>
                                  </a:lnTo>
                                  <a:lnTo>
                                    <a:pt x="646" y="723"/>
                                  </a:lnTo>
                                  <a:lnTo>
                                    <a:pt x="663" y="723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67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1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71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54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48 485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1042 485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1042 485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1059 485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1059 485"/>
                                <a:gd name="T25" fmla="*/ T24 w 670"/>
                                <a:gd name="T26" fmla="+- 0 16302 15601"/>
                                <a:gd name="T27" fmla="*/ 16302 h 887"/>
                                <a:gd name="T28" fmla="+- 0 1087 485"/>
                                <a:gd name="T29" fmla="*/ T28 w 670"/>
                                <a:gd name="T30" fmla="+- 0 16302 15601"/>
                                <a:gd name="T31" fmla="*/ 16302 h 887"/>
                                <a:gd name="T32" fmla="+- 0 1084 485"/>
                                <a:gd name="T33" fmla="*/ T32 w 670"/>
                                <a:gd name="T34" fmla="+- 0 16298 15601"/>
                                <a:gd name="T35" fmla="*/ 16298 h 887"/>
                                <a:gd name="T36" fmla="+- 0 1078 485"/>
                                <a:gd name="T37" fmla="*/ T36 w 670"/>
                                <a:gd name="T38" fmla="+- 0 16296 15601"/>
                                <a:gd name="T39" fmla="*/ 16296 h 887"/>
                                <a:gd name="T40" fmla="+- 0 1078 485"/>
                                <a:gd name="T41" fmla="*/ T40 w 670"/>
                                <a:gd name="T42" fmla="+- 0 16296 15601"/>
                                <a:gd name="T43" fmla="*/ 16296 h 887"/>
                                <a:gd name="T44" fmla="+- 0 1087 485"/>
                                <a:gd name="T45" fmla="*/ T44 w 670"/>
                                <a:gd name="T46" fmla="+- 0 16291 15601"/>
                                <a:gd name="T47" fmla="*/ 16291 h 887"/>
                                <a:gd name="T48" fmla="+- 0 1089 485"/>
                                <a:gd name="T49" fmla="*/ T48 w 670"/>
                                <a:gd name="T50" fmla="+- 0 16289 15601"/>
                                <a:gd name="T51" fmla="*/ 16289 h 887"/>
                                <a:gd name="T52" fmla="+- 0 1059 485"/>
                                <a:gd name="T53" fmla="*/ T52 w 670"/>
                                <a:gd name="T54" fmla="+- 0 16289 15601"/>
                                <a:gd name="T55" fmla="*/ 16289 h 887"/>
                                <a:gd name="T56" fmla="+- 0 1059 485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1060 485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1064 485"/>
                                <a:gd name="T65" fmla="*/ T64 w 670"/>
                                <a:gd name="T66" fmla="+- 0 16262 15601"/>
                                <a:gd name="T67" fmla="*/ 16262 h 887"/>
                                <a:gd name="T68" fmla="+- 0 1091 485"/>
                                <a:gd name="T69" fmla="*/ T68 w 670"/>
                                <a:gd name="T70" fmla="+- 0 16262 15601"/>
                                <a:gd name="T71" fmla="*/ 16262 h 887"/>
                                <a:gd name="T72" fmla="+- 0 1090 485"/>
                                <a:gd name="T73" fmla="*/ T72 w 670"/>
                                <a:gd name="T74" fmla="+- 0 16260 15601"/>
                                <a:gd name="T75" fmla="*/ 16260 h 887"/>
                                <a:gd name="T76" fmla="+- 0 1079 485"/>
                                <a:gd name="T77" fmla="*/ T76 w 670"/>
                                <a:gd name="T78" fmla="+- 0 16250 15601"/>
                                <a:gd name="T79" fmla="*/ 16250 h 887"/>
                                <a:gd name="T80" fmla="+- 0 1071 485"/>
                                <a:gd name="T81" fmla="*/ T80 w 670"/>
                                <a:gd name="T82" fmla="+- 0 16248 15601"/>
                                <a:gd name="T83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86" y="647"/>
                                  </a:moveTo>
                                  <a:lnTo>
                                    <a:pt x="569" y="647"/>
                                  </a:lnTo>
                                  <a:lnTo>
                                    <a:pt x="563" y="648"/>
                                  </a:lnTo>
                                  <a:lnTo>
                                    <a:pt x="557" y="649"/>
                                  </a:lnTo>
                                  <a:lnTo>
                                    <a:pt x="557" y="737"/>
                                  </a:lnTo>
                                  <a:lnTo>
                                    <a:pt x="574" y="737"/>
                                  </a:lnTo>
                                  <a:lnTo>
                                    <a:pt x="574" y="701"/>
                                  </a:lnTo>
                                  <a:lnTo>
                                    <a:pt x="602" y="701"/>
                                  </a:lnTo>
                                  <a:lnTo>
                                    <a:pt x="599" y="697"/>
                                  </a:lnTo>
                                  <a:lnTo>
                                    <a:pt x="593" y="695"/>
                                  </a:lnTo>
                                  <a:lnTo>
                                    <a:pt x="602" y="690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574" y="688"/>
                                  </a:lnTo>
                                  <a:lnTo>
                                    <a:pt x="574" y="661"/>
                                  </a:lnTo>
                                  <a:lnTo>
                                    <a:pt x="575" y="66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606" y="661"/>
                                  </a:lnTo>
                                  <a:lnTo>
                                    <a:pt x="605" y="659"/>
                                  </a:lnTo>
                                  <a:lnTo>
                                    <a:pt x="594" y="649"/>
                                  </a:lnTo>
                                  <a:lnTo>
                                    <a:pt x="586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1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7 485"/>
                                <a:gd name="T1" fmla="*/ T0 w 670"/>
                                <a:gd name="T2" fmla="+- 0 16302 15601"/>
                                <a:gd name="T3" fmla="*/ 16302 h 887"/>
                                <a:gd name="T4" fmla="+- 0 1068 485"/>
                                <a:gd name="T5" fmla="*/ T4 w 670"/>
                                <a:gd name="T6" fmla="+- 0 16302 15601"/>
                                <a:gd name="T7" fmla="*/ 16302 h 887"/>
                                <a:gd name="T8" fmla="+- 0 1071 485"/>
                                <a:gd name="T9" fmla="*/ T8 w 670"/>
                                <a:gd name="T10" fmla="+- 0 16305 15601"/>
                                <a:gd name="T11" fmla="*/ 16305 h 887"/>
                                <a:gd name="T12" fmla="+- 0 1072 485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1074 485"/>
                                <a:gd name="T17" fmla="*/ T16 w 670"/>
                                <a:gd name="T18" fmla="+- 0 16326 15601"/>
                                <a:gd name="T19" fmla="*/ 16326 h 887"/>
                                <a:gd name="T20" fmla="+- 0 1076 485"/>
                                <a:gd name="T21" fmla="*/ T20 w 670"/>
                                <a:gd name="T22" fmla="+- 0 16335 15601"/>
                                <a:gd name="T23" fmla="*/ 16335 h 887"/>
                                <a:gd name="T24" fmla="+- 0 1077 485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1095 485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1093 485"/>
                                <a:gd name="T33" fmla="*/ T32 w 670"/>
                                <a:gd name="T34" fmla="+- 0 16335 15601"/>
                                <a:gd name="T35" fmla="*/ 16335 h 887"/>
                                <a:gd name="T36" fmla="+- 0 1091 485"/>
                                <a:gd name="T37" fmla="*/ T36 w 670"/>
                                <a:gd name="T38" fmla="+- 0 16324 15601"/>
                                <a:gd name="T39" fmla="*/ 16324 h 887"/>
                                <a:gd name="T40" fmla="+- 0 1089 485"/>
                                <a:gd name="T41" fmla="*/ T40 w 670"/>
                                <a:gd name="T42" fmla="+- 0 16314 15601"/>
                                <a:gd name="T43" fmla="*/ 16314 h 887"/>
                                <a:gd name="T44" fmla="+- 0 1087 485"/>
                                <a:gd name="T45" fmla="*/ T44 w 670"/>
                                <a:gd name="T46" fmla="+- 0 16304 15601"/>
                                <a:gd name="T47" fmla="*/ 16304 h 887"/>
                                <a:gd name="T48" fmla="+- 0 1087 485"/>
                                <a:gd name="T49" fmla="*/ T48 w 670"/>
                                <a:gd name="T50" fmla="+- 0 16302 15601"/>
                                <a:gd name="T51" fmla="*/ 163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2" y="701"/>
                                  </a:moveTo>
                                  <a:lnTo>
                                    <a:pt x="583" y="701"/>
                                  </a:lnTo>
                                  <a:lnTo>
                                    <a:pt x="586" y="704"/>
                                  </a:lnTo>
                                  <a:lnTo>
                                    <a:pt x="587" y="715"/>
                                  </a:lnTo>
                                  <a:lnTo>
                                    <a:pt x="589" y="725"/>
                                  </a:lnTo>
                                  <a:lnTo>
                                    <a:pt x="591" y="734"/>
                                  </a:lnTo>
                                  <a:lnTo>
                                    <a:pt x="592" y="737"/>
                                  </a:lnTo>
                                  <a:lnTo>
                                    <a:pt x="610" y="737"/>
                                  </a:lnTo>
                                  <a:lnTo>
                                    <a:pt x="608" y="734"/>
                                  </a:lnTo>
                                  <a:lnTo>
                                    <a:pt x="606" y="723"/>
                                  </a:lnTo>
                                  <a:lnTo>
                                    <a:pt x="604" y="713"/>
                                  </a:lnTo>
                                  <a:lnTo>
                                    <a:pt x="602" y="703"/>
                                  </a:lnTo>
                                  <a:lnTo>
                                    <a:pt x="602" y="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19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1 485"/>
                                <a:gd name="T1" fmla="*/ T0 w 670"/>
                                <a:gd name="T2" fmla="+- 0 16262 15601"/>
                                <a:gd name="T3" fmla="*/ 16262 h 887"/>
                                <a:gd name="T4" fmla="+- 0 1064 485"/>
                                <a:gd name="T5" fmla="*/ T4 w 670"/>
                                <a:gd name="T6" fmla="+- 0 16262 15601"/>
                                <a:gd name="T7" fmla="*/ 16262 h 887"/>
                                <a:gd name="T8" fmla="+- 0 1071 485"/>
                                <a:gd name="T9" fmla="*/ T8 w 670"/>
                                <a:gd name="T10" fmla="+- 0 16262 15601"/>
                                <a:gd name="T11" fmla="*/ 16262 h 887"/>
                                <a:gd name="T12" fmla="+- 0 1074 485"/>
                                <a:gd name="T13" fmla="*/ T12 w 670"/>
                                <a:gd name="T14" fmla="+- 0 16267 15601"/>
                                <a:gd name="T15" fmla="*/ 16267 h 887"/>
                                <a:gd name="T16" fmla="+- 0 1074 485"/>
                                <a:gd name="T17" fmla="*/ T16 w 670"/>
                                <a:gd name="T18" fmla="+- 0 16283 15601"/>
                                <a:gd name="T19" fmla="*/ 16283 h 887"/>
                                <a:gd name="T20" fmla="+- 0 1070 485"/>
                                <a:gd name="T21" fmla="*/ T20 w 670"/>
                                <a:gd name="T22" fmla="+- 0 16289 15601"/>
                                <a:gd name="T23" fmla="*/ 16289 h 887"/>
                                <a:gd name="T24" fmla="+- 0 1089 485"/>
                                <a:gd name="T25" fmla="*/ T24 w 670"/>
                                <a:gd name="T26" fmla="+- 0 16289 15601"/>
                                <a:gd name="T27" fmla="*/ 16289 h 887"/>
                                <a:gd name="T28" fmla="+- 0 1092 485"/>
                                <a:gd name="T29" fmla="*/ T28 w 670"/>
                                <a:gd name="T30" fmla="+- 0 16283 15601"/>
                                <a:gd name="T31" fmla="*/ 16283 h 887"/>
                                <a:gd name="T32" fmla="+- 0 1092 485"/>
                                <a:gd name="T33" fmla="*/ T32 w 670"/>
                                <a:gd name="T34" fmla="+- 0 16266 15601"/>
                                <a:gd name="T35" fmla="*/ 16266 h 887"/>
                                <a:gd name="T36" fmla="+- 0 1091 485"/>
                                <a:gd name="T37" fmla="*/ T36 w 670"/>
                                <a:gd name="T38" fmla="+- 0 16262 15601"/>
                                <a:gd name="T39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6" y="661"/>
                                  </a:moveTo>
                                  <a:lnTo>
                                    <a:pt x="579" y="661"/>
                                  </a:lnTo>
                                  <a:lnTo>
                                    <a:pt x="586" y="661"/>
                                  </a:lnTo>
                                  <a:lnTo>
                                    <a:pt x="589" y="666"/>
                                  </a:lnTo>
                                  <a:lnTo>
                                    <a:pt x="589" y="682"/>
                                  </a:lnTo>
                                  <a:lnTo>
                                    <a:pt x="585" y="688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607" y="682"/>
                                  </a:lnTo>
                                  <a:lnTo>
                                    <a:pt x="607" y="665"/>
                                  </a:lnTo>
                                  <a:lnTo>
                                    <a:pt x="606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20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90 485"/>
                                <a:gd name="T1" fmla="*/ T0 w 670"/>
                                <a:gd name="T2" fmla="+- 0 16253 15601"/>
                                <a:gd name="T3" fmla="*/ 16253 h 887"/>
                                <a:gd name="T4" fmla="+- 0 980 485"/>
                                <a:gd name="T5" fmla="*/ T4 w 670"/>
                                <a:gd name="T6" fmla="+- 0 16271 15601"/>
                                <a:gd name="T7" fmla="*/ 16271 h 887"/>
                                <a:gd name="T8" fmla="+- 0 977 485"/>
                                <a:gd name="T9" fmla="*/ T8 w 670"/>
                                <a:gd name="T10" fmla="+- 0 16298 15601"/>
                                <a:gd name="T11" fmla="*/ 16298 h 887"/>
                                <a:gd name="T12" fmla="+- 0 981 485"/>
                                <a:gd name="T13" fmla="*/ T12 w 670"/>
                                <a:gd name="T14" fmla="+- 0 16318 15601"/>
                                <a:gd name="T15" fmla="*/ 16318 h 887"/>
                                <a:gd name="T16" fmla="+- 0 994 485"/>
                                <a:gd name="T17" fmla="*/ T16 w 670"/>
                                <a:gd name="T18" fmla="+- 0 16332 15601"/>
                                <a:gd name="T19" fmla="*/ 16332 h 887"/>
                                <a:gd name="T20" fmla="+- 0 1018 485"/>
                                <a:gd name="T21" fmla="*/ T20 w 670"/>
                                <a:gd name="T22" fmla="+- 0 16336 15601"/>
                                <a:gd name="T23" fmla="*/ 16336 h 887"/>
                                <a:gd name="T24" fmla="+- 0 1027 485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999 485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995 485"/>
                                <a:gd name="T33" fmla="*/ T32 w 670"/>
                                <a:gd name="T34" fmla="+- 0 16313 15601"/>
                                <a:gd name="T35" fmla="*/ 16313 h 887"/>
                                <a:gd name="T36" fmla="+- 0 995 485"/>
                                <a:gd name="T37" fmla="*/ T36 w 670"/>
                                <a:gd name="T38" fmla="+- 0 16274 15601"/>
                                <a:gd name="T39" fmla="*/ 16274 h 887"/>
                                <a:gd name="T40" fmla="+- 0 999 485"/>
                                <a:gd name="T41" fmla="*/ T40 w 670"/>
                                <a:gd name="T42" fmla="+- 0 16263 15601"/>
                                <a:gd name="T43" fmla="*/ 16263 h 887"/>
                                <a:gd name="T44" fmla="+- 0 1024 485"/>
                                <a:gd name="T45" fmla="*/ T44 w 670"/>
                                <a:gd name="T46" fmla="+- 0 16263 15601"/>
                                <a:gd name="T47" fmla="*/ 16263 h 887"/>
                                <a:gd name="T48" fmla="+- 0 1016 485"/>
                                <a:gd name="T49" fmla="*/ T48 w 670"/>
                                <a:gd name="T50" fmla="+- 0 16255 15601"/>
                                <a:gd name="T51" fmla="*/ 16255 h 887"/>
                                <a:gd name="T52" fmla="+- 0 990 485"/>
                                <a:gd name="T53" fmla="*/ T52 w 670"/>
                                <a:gd name="T54" fmla="+- 0 16253 15601"/>
                                <a:gd name="T55" fmla="*/ 162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05" y="652"/>
                                  </a:moveTo>
                                  <a:lnTo>
                                    <a:pt x="495" y="670"/>
                                  </a:lnTo>
                                  <a:lnTo>
                                    <a:pt x="492" y="697"/>
                                  </a:lnTo>
                                  <a:lnTo>
                                    <a:pt x="496" y="717"/>
                                  </a:lnTo>
                                  <a:lnTo>
                                    <a:pt x="509" y="731"/>
                                  </a:lnTo>
                                  <a:lnTo>
                                    <a:pt x="533" y="735"/>
                                  </a:lnTo>
                                  <a:lnTo>
                                    <a:pt x="542" y="723"/>
                                  </a:lnTo>
                                  <a:lnTo>
                                    <a:pt x="514" y="723"/>
                                  </a:lnTo>
                                  <a:lnTo>
                                    <a:pt x="510" y="712"/>
                                  </a:lnTo>
                                  <a:lnTo>
                                    <a:pt x="510" y="673"/>
                                  </a:lnTo>
                                  <a:lnTo>
                                    <a:pt x="514" y="662"/>
                                  </a:lnTo>
                                  <a:lnTo>
                                    <a:pt x="539" y="662"/>
                                  </a:lnTo>
                                  <a:lnTo>
                                    <a:pt x="531" y="654"/>
                                  </a:lnTo>
                                  <a:lnTo>
                                    <a:pt x="505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21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24 485"/>
                                <a:gd name="T1" fmla="*/ T0 w 670"/>
                                <a:gd name="T2" fmla="+- 0 16263 15601"/>
                                <a:gd name="T3" fmla="*/ 16263 h 887"/>
                                <a:gd name="T4" fmla="+- 0 1013 485"/>
                                <a:gd name="T5" fmla="*/ T4 w 670"/>
                                <a:gd name="T6" fmla="+- 0 16263 15601"/>
                                <a:gd name="T7" fmla="*/ 16263 h 887"/>
                                <a:gd name="T8" fmla="+- 0 1016 485"/>
                                <a:gd name="T9" fmla="*/ T8 w 670"/>
                                <a:gd name="T10" fmla="+- 0 16277 15601"/>
                                <a:gd name="T11" fmla="*/ 16277 h 887"/>
                                <a:gd name="T12" fmla="+- 0 1016 485"/>
                                <a:gd name="T13" fmla="*/ T12 w 670"/>
                                <a:gd name="T14" fmla="+- 0 16311 15601"/>
                                <a:gd name="T15" fmla="*/ 16311 h 887"/>
                                <a:gd name="T16" fmla="+- 0 1013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027 485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1030 485"/>
                                <a:gd name="T25" fmla="*/ T24 w 670"/>
                                <a:gd name="T26" fmla="+- 0 16321 15601"/>
                                <a:gd name="T27" fmla="*/ 16321 h 887"/>
                                <a:gd name="T28" fmla="+- 0 1034 485"/>
                                <a:gd name="T29" fmla="*/ T28 w 670"/>
                                <a:gd name="T30" fmla="+- 0 16292 15601"/>
                                <a:gd name="T31" fmla="*/ 16292 h 887"/>
                                <a:gd name="T32" fmla="+- 0 1034 485"/>
                                <a:gd name="T33" fmla="*/ T32 w 670"/>
                                <a:gd name="T34" fmla="+- 0 16286 15601"/>
                                <a:gd name="T35" fmla="*/ 16286 h 887"/>
                                <a:gd name="T36" fmla="+- 0 1029 485"/>
                                <a:gd name="T37" fmla="*/ T36 w 670"/>
                                <a:gd name="T38" fmla="+- 0 16268 15601"/>
                                <a:gd name="T39" fmla="*/ 16268 h 887"/>
                                <a:gd name="T40" fmla="+- 0 1024 485"/>
                                <a:gd name="T41" fmla="*/ T40 w 670"/>
                                <a:gd name="T42" fmla="+- 0 16263 15601"/>
                                <a:gd name="T43" fmla="*/ 1626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39" y="662"/>
                                  </a:moveTo>
                                  <a:lnTo>
                                    <a:pt x="528" y="662"/>
                                  </a:lnTo>
                                  <a:lnTo>
                                    <a:pt x="531" y="676"/>
                                  </a:lnTo>
                                  <a:lnTo>
                                    <a:pt x="531" y="710"/>
                                  </a:lnTo>
                                  <a:lnTo>
                                    <a:pt x="528" y="723"/>
                                  </a:lnTo>
                                  <a:lnTo>
                                    <a:pt x="542" y="723"/>
                                  </a:lnTo>
                                  <a:lnTo>
                                    <a:pt x="545" y="720"/>
                                  </a:lnTo>
                                  <a:lnTo>
                                    <a:pt x="549" y="691"/>
                                  </a:lnTo>
                                  <a:lnTo>
                                    <a:pt x="549" y="685"/>
                                  </a:lnTo>
                                  <a:lnTo>
                                    <a:pt x="544" y="667"/>
                                  </a:lnTo>
                                  <a:lnTo>
                                    <a:pt x="539" y="6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322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75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930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930 485"/>
                                <a:gd name="T9" fmla="*/ T8 w 670"/>
                                <a:gd name="T10" fmla="+- 0 16264 15601"/>
                                <a:gd name="T11" fmla="*/ 16264 h 887"/>
                                <a:gd name="T12" fmla="+- 0 956 485"/>
                                <a:gd name="T13" fmla="*/ T12 w 670"/>
                                <a:gd name="T14" fmla="+- 0 16264 15601"/>
                                <a:gd name="T15" fmla="*/ 16264 h 887"/>
                                <a:gd name="T16" fmla="+- 0 956 485"/>
                                <a:gd name="T17" fmla="*/ T16 w 670"/>
                                <a:gd name="T18" fmla="+- 0 16264 15601"/>
                                <a:gd name="T19" fmla="*/ 16264 h 887"/>
                                <a:gd name="T20" fmla="+- 0 927 485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927 485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975 485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975 485"/>
                                <a:gd name="T33" fmla="*/ T32 w 670"/>
                                <a:gd name="T34" fmla="+- 0 16323 15601"/>
                                <a:gd name="T35" fmla="*/ 16323 h 887"/>
                                <a:gd name="T36" fmla="+- 0 948 485"/>
                                <a:gd name="T37" fmla="*/ T36 w 670"/>
                                <a:gd name="T38" fmla="+- 0 16323 15601"/>
                                <a:gd name="T39" fmla="*/ 16323 h 887"/>
                                <a:gd name="T40" fmla="+- 0 948 485"/>
                                <a:gd name="T41" fmla="*/ T40 w 670"/>
                                <a:gd name="T42" fmla="+- 0 16322 15601"/>
                                <a:gd name="T43" fmla="*/ 16322 h 887"/>
                                <a:gd name="T44" fmla="+- 0 975 485"/>
                                <a:gd name="T45" fmla="*/ T44 w 670"/>
                                <a:gd name="T46" fmla="+- 0 16261 15601"/>
                                <a:gd name="T47" fmla="*/ 16261 h 887"/>
                                <a:gd name="T48" fmla="+- 0 975 485"/>
                                <a:gd name="T49" fmla="*/ T48 w 670"/>
                                <a:gd name="T50" fmla="+- 0 16248 15601"/>
                                <a:gd name="T51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90" y="647"/>
                                  </a:moveTo>
                                  <a:lnTo>
                                    <a:pt x="445" y="647"/>
                                  </a:lnTo>
                                  <a:lnTo>
                                    <a:pt x="445" y="663"/>
                                  </a:lnTo>
                                  <a:lnTo>
                                    <a:pt x="471" y="663"/>
                                  </a:lnTo>
                                  <a:lnTo>
                                    <a:pt x="442" y="727"/>
                                  </a:lnTo>
                                  <a:lnTo>
                                    <a:pt x="442" y="737"/>
                                  </a:lnTo>
                                  <a:lnTo>
                                    <a:pt x="490" y="737"/>
                                  </a:lnTo>
                                  <a:lnTo>
                                    <a:pt x="490" y="722"/>
                                  </a:lnTo>
                                  <a:lnTo>
                                    <a:pt x="463" y="722"/>
                                  </a:lnTo>
                                  <a:lnTo>
                                    <a:pt x="463" y="721"/>
                                  </a:lnTo>
                                  <a:lnTo>
                                    <a:pt x="490" y="660"/>
                                  </a:lnTo>
                                  <a:lnTo>
                                    <a:pt x="490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323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83 485"/>
                                <a:gd name="T1" fmla="*/ T0 w 670"/>
                                <a:gd name="T2" fmla="+- 0 16253 15601"/>
                                <a:gd name="T3" fmla="*/ 16253 h 887"/>
                                <a:gd name="T4" fmla="+- 0 872 485"/>
                                <a:gd name="T5" fmla="*/ T4 w 670"/>
                                <a:gd name="T6" fmla="+- 0 16271 15601"/>
                                <a:gd name="T7" fmla="*/ 16271 h 887"/>
                                <a:gd name="T8" fmla="+- 0 869 485"/>
                                <a:gd name="T9" fmla="*/ T8 w 670"/>
                                <a:gd name="T10" fmla="+- 0 16298 15601"/>
                                <a:gd name="T11" fmla="*/ 16298 h 887"/>
                                <a:gd name="T12" fmla="+- 0 873 485"/>
                                <a:gd name="T13" fmla="*/ T12 w 670"/>
                                <a:gd name="T14" fmla="+- 0 16318 15601"/>
                                <a:gd name="T15" fmla="*/ 16318 h 887"/>
                                <a:gd name="T16" fmla="+- 0 886 485"/>
                                <a:gd name="T17" fmla="*/ T16 w 670"/>
                                <a:gd name="T18" fmla="+- 0 16332 15601"/>
                                <a:gd name="T19" fmla="*/ 16332 h 887"/>
                                <a:gd name="T20" fmla="+- 0 910 485"/>
                                <a:gd name="T21" fmla="*/ T20 w 670"/>
                                <a:gd name="T22" fmla="+- 0 16336 15601"/>
                                <a:gd name="T23" fmla="*/ 16336 h 887"/>
                                <a:gd name="T24" fmla="+- 0 919 485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891 485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887 485"/>
                                <a:gd name="T33" fmla="*/ T32 w 670"/>
                                <a:gd name="T34" fmla="+- 0 16313 15601"/>
                                <a:gd name="T35" fmla="*/ 16313 h 887"/>
                                <a:gd name="T36" fmla="+- 0 887 485"/>
                                <a:gd name="T37" fmla="*/ T36 w 670"/>
                                <a:gd name="T38" fmla="+- 0 16274 15601"/>
                                <a:gd name="T39" fmla="*/ 16274 h 887"/>
                                <a:gd name="T40" fmla="+- 0 891 485"/>
                                <a:gd name="T41" fmla="*/ T40 w 670"/>
                                <a:gd name="T42" fmla="+- 0 16263 15601"/>
                                <a:gd name="T43" fmla="*/ 16263 h 887"/>
                                <a:gd name="T44" fmla="+- 0 916 485"/>
                                <a:gd name="T45" fmla="*/ T44 w 670"/>
                                <a:gd name="T46" fmla="+- 0 16263 15601"/>
                                <a:gd name="T47" fmla="*/ 16263 h 887"/>
                                <a:gd name="T48" fmla="+- 0 909 485"/>
                                <a:gd name="T49" fmla="*/ T48 w 670"/>
                                <a:gd name="T50" fmla="+- 0 16255 15601"/>
                                <a:gd name="T51" fmla="*/ 16255 h 887"/>
                                <a:gd name="T52" fmla="+- 0 883 485"/>
                                <a:gd name="T53" fmla="*/ T52 w 670"/>
                                <a:gd name="T54" fmla="+- 0 16253 15601"/>
                                <a:gd name="T55" fmla="*/ 162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98" y="652"/>
                                  </a:moveTo>
                                  <a:lnTo>
                                    <a:pt x="387" y="670"/>
                                  </a:lnTo>
                                  <a:lnTo>
                                    <a:pt x="384" y="697"/>
                                  </a:lnTo>
                                  <a:lnTo>
                                    <a:pt x="388" y="717"/>
                                  </a:lnTo>
                                  <a:lnTo>
                                    <a:pt x="401" y="731"/>
                                  </a:lnTo>
                                  <a:lnTo>
                                    <a:pt x="425" y="735"/>
                                  </a:lnTo>
                                  <a:lnTo>
                                    <a:pt x="434" y="723"/>
                                  </a:lnTo>
                                  <a:lnTo>
                                    <a:pt x="406" y="723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2" y="673"/>
                                  </a:lnTo>
                                  <a:lnTo>
                                    <a:pt x="406" y="662"/>
                                  </a:lnTo>
                                  <a:lnTo>
                                    <a:pt x="431" y="662"/>
                                  </a:lnTo>
                                  <a:lnTo>
                                    <a:pt x="424" y="654"/>
                                  </a:lnTo>
                                  <a:lnTo>
                                    <a:pt x="398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2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916 485"/>
                                <a:gd name="T1" fmla="*/ T0 w 670"/>
                                <a:gd name="T2" fmla="+- 0 16263 15601"/>
                                <a:gd name="T3" fmla="*/ 16263 h 887"/>
                                <a:gd name="T4" fmla="+- 0 906 485"/>
                                <a:gd name="T5" fmla="*/ T4 w 670"/>
                                <a:gd name="T6" fmla="+- 0 16263 15601"/>
                                <a:gd name="T7" fmla="*/ 16263 h 887"/>
                                <a:gd name="T8" fmla="+- 0 908 485"/>
                                <a:gd name="T9" fmla="*/ T8 w 670"/>
                                <a:gd name="T10" fmla="+- 0 16277 15601"/>
                                <a:gd name="T11" fmla="*/ 16277 h 887"/>
                                <a:gd name="T12" fmla="+- 0 908 485"/>
                                <a:gd name="T13" fmla="*/ T12 w 670"/>
                                <a:gd name="T14" fmla="+- 0 16311 15601"/>
                                <a:gd name="T15" fmla="*/ 16311 h 887"/>
                                <a:gd name="T16" fmla="+- 0 905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919 485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922 485"/>
                                <a:gd name="T25" fmla="*/ T24 w 670"/>
                                <a:gd name="T26" fmla="+- 0 16321 15601"/>
                                <a:gd name="T27" fmla="*/ 16321 h 887"/>
                                <a:gd name="T28" fmla="+- 0 926 485"/>
                                <a:gd name="T29" fmla="*/ T28 w 670"/>
                                <a:gd name="T30" fmla="+- 0 16292 15601"/>
                                <a:gd name="T31" fmla="*/ 16292 h 887"/>
                                <a:gd name="T32" fmla="+- 0 926 485"/>
                                <a:gd name="T33" fmla="*/ T32 w 670"/>
                                <a:gd name="T34" fmla="+- 0 16286 15601"/>
                                <a:gd name="T35" fmla="*/ 16286 h 887"/>
                                <a:gd name="T36" fmla="+- 0 922 485"/>
                                <a:gd name="T37" fmla="*/ T36 w 670"/>
                                <a:gd name="T38" fmla="+- 0 16268 15601"/>
                                <a:gd name="T39" fmla="*/ 16268 h 887"/>
                                <a:gd name="T40" fmla="+- 0 916 485"/>
                                <a:gd name="T41" fmla="*/ T40 w 670"/>
                                <a:gd name="T42" fmla="+- 0 16263 15601"/>
                                <a:gd name="T43" fmla="*/ 1626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31" y="662"/>
                                  </a:moveTo>
                                  <a:lnTo>
                                    <a:pt x="421" y="662"/>
                                  </a:lnTo>
                                  <a:lnTo>
                                    <a:pt x="423" y="676"/>
                                  </a:lnTo>
                                  <a:lnTo>
                                    <a:pt x="423" y="710"/>
                                  </a:lnTo>
                                  <a:lnTo>
                                    <a:pt x="420" y="723"/>
                                  </a:lnTo>
                                  <a:lnTo>
                                    <a:pt x="434" y="723"/>
                                  </a:lnTo>
                                  <a:lnTo>
                                    <a:pt x="437" y="720"/>
                                  </a:lnTo>
                                  <a:lnTo>
                                    <a:pt x="441" y="691"/>
                                  </a:lnTo>
                                  <a:lnTo>
                                    <a:pt x="441" y="685"/>
                                  </a:lnTo>
                                  <a:lnTo>
                                    <a:pt x="437" y="667"/>
                                  </a:lnTo>
                                  <a:lnTo>
                                    <a:pt x="431" y="6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2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39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821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814 485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810 485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810 485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814 485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819 485"/>
                                <a:gd name="T25" fmla="*/ T24 w 670"/>
                                <a:gd name="T26" fmla="+- 0 16339 15601"/>
                                <a:gd name="T27" fmla="*/ 16339 h 887"/>
                                <a:gd name="T28" fmla="+- 0 837 485"/>
                                <a:gd name="T29" fmla="*/ T28 w 670"/>
                                <a:gd name="T30" fmla="+- 0 16339 15601"/>
                                <a:gd name="T31" fmla="*/ 16339 h 887"/>
                                <a:gd name="T32" fmla="+- 0 846 485"/>
                                <a:gd name="T33" fmla="*/ T32 w 670"/>
                                <a:gd name="T34" fmla="+- 0 16336 15601"/>
                                <a:gd name="T35" fmla="*/ 16336 h 887"/>
                                <a:gd name="T36" fmla="+- 0 852 485"/>
                                <a:gd name="T37" fmla="*/ T36 w 670"/>
                                <a:gd name="T38" fmla="+- 0 16330 15601"/>
                                <a:gd name="T39" fmla="*/ 16330 h 887"/>
                                <a:gd name="T40" fmla="+- 0 858 485"/>
                                <a:gd name="T41" fmla="*/ T40 w 670"/>
                                <a:gd name="T42" fmla="+- 0 16324 15601"/>
                                <a:gd name="T43" fmla="*/ 16324 h 887"/>
                                <a:gd name="T44" fmla="+- 0 828 485"/>
                                <a:gd name="T45" fmla="*/ T44 w 670"/>
                                <a:gd name="T46" fmla="+- 0 16324 15601"/>
                                <a:gd name="T47" fmla="*/ 16324 h 887"/>
                                <a:gd name="T48" fmla="+- 0 827 485"/>
                                <a:gd name="T49" fmla="*/ T48 w 670"/>
                                <a:gd name="T50" fmla="+- 0 16324 15601"/>
                                <a:gd name="T51" fmla="*/ 16324 h 887"/>
                                <a:gd name="T52" fmla="+- 0 827 485"/>
                                <a:gd name="T53" fmla="*/ T52 w 670"/>
                                <a:gd name="T54" fmla="+- 0 16262 15601"/>
                                <a:gd name="T55" fmla="*/ 16262 h 887"/>
                                <a:gd name="T56" fmla="+- 0 829 485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859 485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853 485"/>
                                <a:gd name="T65" fmla="*/ T64 w 670"/>
                                <a:gd name="T66" fmla="+- 0 16256 15601"/>
                                <a:gd name="T67" fmla="*/ 16256 h 887"/>
                                <a:gd name="T68" fmla="+- 0 847 485"/>
                                <a:gd name="T69" fmla="*/ T68 w 670"/>
                                <a:gd name="T70" fmla="+- 0 16251 15601"/>
                                <a:gd name="T71" fmla="*/ 16251 h 887"/>
                                <a:gd name="T72" fmla="+- 0 839 485"/>
                                <a:gd name="T73" fmla="*/ T72 w 670"/>
                                <a:gd name="T74" fmla="+- 0 16248 15601"/>
                                <a:gd name="T7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54" y="647"/>
                                  </a:moveTo>
                                  <a:lnTo>
                                    <a:pt x="336" y="647"/>
                                  </a:lnTo>
                                  <a:lnTo>
                                    <a:pt x="329" y="648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25" y="737"/>
                                  </a:lnTo>
                                  <a:lnTo>
                                    <a:pt x="329" y="737"/>
                                  </a:lnTo>
                                  <a:lnTo>
                                    <a:pt x="334" y="738"/>
                                  </a:lnTo>
                                  <a:lnTo>
                                    <a:pt x="352" y="738"/>
                                  </a:lnTo>
                                  <a:lnTo>
                                    <a:pt x="361" y="735"/>
                                  </a:lnTo>
                                  <a:lnTo>
                                    <a:pt x="367" y="729"/>
                                  </a:lnTo>
                                  <a:lnTo>
                                    <a:pt x="373" y="723"/>
                                  </a:lnTo>
                                  <a:lnTo>
                                    <a:pt x="343" y="723"/>
                                  </a:lnTo>
                                  <a:lnTo>
                                    <a:pt x="342" y="723"/>
                                  </a:lnTo>
                                  <a:lnTo>
                                    <a:pt x="342" y="661"/>
                                  </a:lnTo>
                                  <a:lnTo>
                                    <a:pt x="344" y="661"/>
                                  </a:lnTo>
                                  <a:lnTo>
                                    <a:pt x="374" y="661"/>
                                  </a:lnTo>
                                  <a:lnTo>
                                    <a:pt x="368" y="655"/>
                                  </a:lnTo>
                                  <a:lnTo>
                                    <a:pt x="362" y="650"/>
                                  </a:lnTo>
                                  <a:lnTo>
                                    <a:pt x="354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2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859 485"/>
                                <a:gd name="T1" fmla="*/ T0 w 670"/>
                                <a:gd name="T2" fmla="+- 0 16262 15601"/>
                                <a:gd name="T3" fmla="*/ 16262 h 887"/>
                                <a:gd name="T4" fmla="+- 0 841 485"/>
                                <a:gd name="T5" fmla="*/ T4 w 670"/>
                                <a:gd name="T6" fmla="+- 0 16262 15601"/>
                                <a:gd name="T7" fmla="*/ 16262 h 887"/>
                                <a:gd name="T8" fmla="+- 0 846 485"/>
                                <a:gd name="T9" fmla="*/ T8 w 670"/>
                                <a:gd name="T10" fmla="+- 0 16273 15601"/>
                                <a:gd name="T11" fmla="*/ 16273 h 887"/>
                                <a:gd name="T12" fmla="+- 0 846 485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839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858 485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860 485"/>
                                <a:gd name="T25" fmla="*/ T24 w 670"/>
                                <a:gd name="T26" fmla="+- 0 16323 15601"/>
                                <a:gd name="T27" fmla="*/ 16323 h 887"/>
                                <a:gd name="T28" fmla="+- 0 864 485"/>
                                <a:gd name="T29" fmla="*/ T28 w 670"/>
                                <a:gd name="T30" fmla="+- 0 16310 15601"/>
                                <a:gd name="T31" fmla="*/ 16310 h 887"/>
                                <a:gd name="T32" fmla="+- 0 864 485"/>
                                <a:gd name="T33" fmla="*/ T32 w 670"/>
                                <a:gd name="T34" fmla="+- 0 16275 15601"/>
                                <a:gd name="T35" fmla="*/ 16275 h 887"/>
                                <a:gd name="T36" fmla="+- 0 860 485"/>
                                <a:gd name="T37" fmla="*/ T36 w 670"/>
                                <a:gd name="T38" fmla="+- 0 16263 15601"/>
                                <a:gd name="T39" fmla="*/ 16263 h 887"/>
                                <a:gd name="T40" fmla="+- 0 859 485"/>
                                <a:gd name="T41" fmla="*/ T40 w 670"/>
                                <a:gd name="T42" fmla="+- 0 16262 15601"/>
                                <a:gd name="T43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4" y="661"/>
                                  </a:moveTo>
                                  <a:lnTo>
                                    <a:pt x="356" y="661"/>
                                  </a:lnTo>
                                  <a:lnTo>
                                    <a:pt x="361" y="672"/>
                                  </a:lnTo>
                                  <a:lnTo>
                                    <a:pt x="361" y="715"/>
                                  </a:lnTo>
                                  <a:lnTo>
                                    <a:pt x="354" y="723"/>
                                  </a:lnTo>
                                  <a:lnTo>
                                    <a:pt x="373" y="723"/>
                                  </a:lnTo>
                                  <a:lnTo>
                                    <a:pt x="375" y="722"/>
                                  </a:lnTo>
                                  <a:lnTo>
                                    <a:pt x="379" y="709"/>
                                  </a:lnTo>
                                  <a:lnTo>
                                    <a:pt x="379" y="674"/>
                                  </a:lnTo>
                                  <a:lnTo>
                                    <a:pt x="375" y="662"/>
                                  </a:lnTo>
                                  <a:lnTo>
                                    <a:pt x="374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2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53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735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728 485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724 485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724 485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727 485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733 485"/>
                                <a:gd name="T25" fmla="*/ T24 w 670"/>
                                <a:gd name="T26" fmla="+- 0 16339 15601"/>
                                <a:gd name="T27" fmla="*/ 16339 h 887"/>
                                <a:gd name="T28" fmla="+- 0 751 485"/>
                                <a:gd name="T29" fmla="*/ T28 w 670"/>
                                <a:gd name="T30" fmla="+- 0 16339 15601"/>
                                <a:gd name="T31" fmla="*/ 16339 h 887"/>
                                <a:gd name="T32" fmla="+- 0 759 485"/>
                                <a:gd name="T33" fmla="*/ T32 w 670"/>
                                <a:gd name="T34" fmla="+- 0 16336 15601"/>
                                <a:gd name="T35" fmla="*/ 16336 h 887"/>
                                <a:gd name="T36" fmla="+- 0 765 485"/>
                                <a:gd name="T37" fmla="*/ T36 w 670"/>
                                <a:gd name="T38" fmla="+- 0 16330 15601"/>
                                <a:gd name="T39" fmla="*/ 16330 h 887"/>
                                <a:gd name="T40" fmla="+- 0 772 485"/>
                                <a:gd name="T41" fmla="*/ T40 w 670"/>
                                <a:gd name="T42" fmla="+- 0 16324 15601"/>
                                <a:gd name="T43" fmla="*/ 16324 h 887"/>
                                <a:gd name="T44" fmla="+- 0 742 485"/>
                                <a:gd name="T45" fmla="*/ T44 w 670"/>
                                <a:gd name="T46" fmla="+- 0 16324 15601"/>
                                <a:gd name="T47" fmla="*/ 16324 h 887"/>
                                <a:gd name="T48" fmla="+- 0 741 485"/>
                                <a:gd name="T49" fmla="*/ T48 w 670"/>
                                <a:gd name="T50" fmla="+- 0 16324 15601"/>
                                <a:gd name="T51" fmla="*/ 16324 h 887"/>
                                <a:gd name="T52" fmla="+- 0 741 485"/>
                                <a:gd name="T53" fmla="*/ T52 w 670"/>
                                <a:gd name="T54" fmla="+- 0 16262 15601"/>
                                <a:gd name="T55" fmla="*/ 16262 h 887"/>
                                <a:gd name="T56" fmla="+- 0 742 485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773 485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766 485"/>
                                <a:gd name="T65" fmla="*/ T64 w 670"/>
                                <a:gd name="T66" fmla="+- 0 16256 15601"/>
                                <a:gd name="T67" fmla="*/ 16256 h 887"/>
                                <a:gd name="T68" fmla="+- 0 761 485"/>
                                <a:gd name="T69" fmla="*/ T68 w 670"/>
                                <a:gd name="T70" fmla="+- 0 16251 15601"/>
                                <a:gd name="T71" fmla="*/ 16251 h 887"/>
                                <a:gd name="T72" fmla="+- 0 753 485"/>
                                <a:gd name="T73" fmla="*/ T72 w 670"/>
                                <a:gd name="T74" fmla="+- 0 16248 15601"/>
                                <a:gd name="T7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68" y="647"/>
                                  </a:moveTo>
                                  <a:lnTo>
                                    <a:pt x="250" y="647"/>
                                  </a:lnTo>
                                  <a:lnTo>
                                    <a:pt x="243" y="648"/>
                                  </a:lnTo>
                                  <a:lnTo>
                                    <a:pt x="239" y="649"/>
                                  </a:lnTo>
                                  <a:lnTo>
                                    <a:pt x="239" y="737"/>
                                  </a:lnTo>
                                  <a:lnTo>
                                    <a:pt x="242" y="737"/>
                                  </a:lnTo>
                                  <a:lnTo>
                                    <a:pt x="248" y="738"/>
                                  </a:lnTo>
                                  <a:lnTo>
                                    <a:pt x="266" y="738"/>
                                  </a:lnTo>
                                  <a:lnTo>
                                    <a:pt x="274" y="735"/>
                                  </a:lnTo>
                                  <a:lnTo>
                                    <a:pt x="280" y="729"/>
                                  </a:lnTo>
                                  <a:lnTo>
                                    <a:pt x="287" y="723"/>
                                  </a:lnTo>
                                  <a:lnTo>
                                    <a:pt x="257" y="723"/>
                                  </a:lnTo>
                                  <a:lnTo>
                                    <a:pt x="256" y="723"/>
                                  </a:lnTo>
                                  <a:lnTo>
                                    <a:pt x="256" y="661"/>
                                  </a:lnTo>
                                  <a:lnTo>
                                    <a:pt x="257" y="661"/>
                                  </a:lnTo>
                                  <a:lnTo>
                                    <a:pt x="288" y="661"/>
                                  </a:lnTo>
                                  <a:lnTo>
                                    <a:pt x="281" y="655"/>
                                  </a:lnTo>
                                  <a:lnTo>
                                    <a:pt x="276" y="650"/>
                                  </a:lnTo>
                                  <a:lnTo>
                                    <a:pt x="268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2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73 485"/>
                                <a:gd name="T1" fmla="*/ T0 w 670"/>
                                <a:gd name="T2" fmla="+- 0 16262 15601"/>
                                <a:gd name="T3" fmla="*/ 16262 h 887"/>
                                <a:gd name="T4" fmla="+- 0 755 485"/>
                                <a:gd name="T5" fmla="*/ T4 w 670"/>
                                <a:gd name="T6" fmla="+- 0 16262 15601"/>
                                <a:gd name="T7" fmla="*/ 16262 h 887"/>
                                <a:gd name="T8" fmla="+- 0 760 485"/>
                                <a:gd name="T9" fmla="*/ T8 w 670"/>
                                <a:gd name="T10" fmla="+- 0 16273 15601"/>
                                <a:gd name="T11" fmla="*/ 16273 h 887"/>
                                <a:gd name="T12" fmla="+- 0 760 485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753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772 485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773 485"/>
                                <a:gd name="T25" fmla="*/ T24 w 670"/>
                                <a:gd name="T26" fmla="+- 0 16323 15601"/>
                                <a:gd name="T27" fmla="*/ 16323 h 887"/>
                                <a:gd name="T28" fmla="+- 0 778 485"/>
                                <a:gd name="T29" fmla="*/ T28 w 670"/>
                                <a:gd name="T30" fmla="+- 0 16310 15601"/>
                                <a:gd name="T31" fmla="*/ 16310 h 887"/>
                                <a:gd name="T32" fmla="+- 0 778 485"/>
                                <a:gd name="T33" fmla="*/ T32 w 670"/>
                                <a:gd name="T34" fmla="+- 0 16275 15601"/>
                                <a:gd name="T35" fmla="*/ 16275 h 887"/>
                                <a:gd name="T36" fmla="+- 0 774 485"/>
                                <a:gd name="T37" fmla="*/ T36 w 670"/>
                                <a:gd name="T38" fmla="+- 0 16263 15601"/>
                                <a:gd name="T39" fmla="*/ 16263 h 887"/>
                                <a:gd name="T40" fmla="+- 0 773 485"/>
                                <a:gd name="T41" fmla="*/ T40 w 670"/>
                                <a:gd name="T42" fmla="+- 0 16262 15601"/>
                                <a:gd name="T43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88" y="661"/>
                                  </a:moveTo>
                                  <a:lnTo>
                                    <a:pt x="270" y="661"/>
                                  </a:lnTo>
                                  <a:lnTo>
                                    <a:pt x="275" y="672"/>
                                  </a:lnTo>
                                  <a:lnTo>
                                    <a:pt x="275" y="715"/>
                                  </a:lnTo>
                                  <a:lnTo>
                                    <a:pt x="268" y="723"/>
                                  </a:lnTo>
                                  <a:lnTo>
                                    <a:pt x="287" y="723"/>
                                  </a:lnTo>
                                  <a:lnTo>
                                    <a:pt x="288" y="722"/>
                                  </a:lnTo>
                                  <a:lnTo>
                                    <a:pt x="293" y="709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89" y="662"/>
                                  </a:lnTo>
                                  <a:lnTo>
                                    <a:pt x="288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329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14 485"/>
                                <a:gd name="T1" fmla="*/ T0 w 670"/>
                                <a:gd name="T2" fmla="+- 0 16317 15601"/>
                                <a:gd name="T3" fmla="*/ 16317 h 887"/>
                                <a:gd name="T4" fmla="+- 0 697 485"/>
                                <a:gd name="T5" fmla="*/ T4 w 670"/>
                                <a:gd name="T6" fmla="+- 0 16317 15601"/>
                                <a:gd name="T7" fmla="*/ 16317 h 887"/>
                                <a:gd name="T8" fmla="+- 0 701 485"/>
                                <a:gd name="T9" fmla="*/ T8 w 670"/>
                                <a:gd name="T10" fmla="+- 0 16338 15601"/>
                                <a:gd name="T11" fmla="*/ 16338 h 887"/>
                                <a:gd name="T12" fmla="+- 0 699 485"/>
                                <a:gd name="T13" fmla="*/ T12 w 670"/>
                                <a:gd name="T14" fmla="+- 0 16340 15601"/>
                                <a:gd name="T15" fmla="*/ 16340 h 887"/>
                                <a:gd name="T16" fmla="+- 0 696 485"/>
                                <a:gd name="T17" fmla="*/ T16 w 670"/>
                                <a:gd name="T18" fmla="+- 0 16346 15601"/>
                                <a:gd name="T19" fmla="*/ 16346 h 887"/>
                                <a:gd name="T20" fmla="+- 0 696 485"/>
                                <a:gd name="T21" fmla="*/ T20 w 670"/>
                                <a:gd name="T22" fmla="+- 0 16360 15601"/>
                                <a:gd name="T23" fmla="*/ 16360 h 887"/>
                                <a:gd name="T24" fmla="+- 0 700 485"/>
                                <a:gd name="T25" fmla="*/ T24 w 670"/>
                                <a:gd name="T26" fmla="+- 0 16365 15601"/>
                                <a:gd name="T27" fmla="*/ 16365 h 887"/>
                                <a:gd name="T28" fmla="+- 0 712 485"/>
                                <a:gd name="T29" fmla="*/ T28 w 670"/>
                                <a:gd name="T30" fmla="+- 0 16365 15601"/>
                                <a:gd name="T31" fmla="*/ 16365 h 887"/>
                                <a:gd name="T32" fmla="+- 0 717 485"/>
                                <a:gd name="T33" fmla="*/ T32 w 670"/>
                                <a:gd name="T34" fmla="+- 0 16364 15601"/>
                                <a:gd name="T35" fmla="*/ 16364 h 887"/>
                                <a:gd name="T36" fmla="+- 0 720 485"/>
                                <a:gd name="T37" fmla="*/ T36 w 670"/>
                                <a:gd name="T38" fmla="+- 0 16362 15601"/>
                                <a:gd name="T39" fmla="*/ 16362 h 887"/>
                                <a:gd name="T40" fmla="+- 0 719 485"/>
                                <a:gd name="T41" fmla="*/ T40 w 670"/>
                                <a:gd name="T42" fmla="+- 0 16354 15601"/>
                                <a:gd name="T43" fmla="*/ 16354 h 887"/>
                                <a:gd name="T44" fmla="+- 0 710 485"/>
                                <a:gd name="T45" fmla="*/ T44 w 670"/>
                                <a:gd name="T46" fmla="+- 0 16354 15601"/>
                                <a:gd name="T47" fmla="*/ 16354 h 887"/>
                                <a:gd name="T48" fmla="+- 0 708 485"/>
                                <a:gd name="T49" fmla="*/ T48 w 670"/>
                                <a:gd name="T50" fmla="+- 0 16351 15601"/>
                                <a:gd name="T51" fmla="*/ 16351 h 887"/>
                                <a:gd name="T52" fmla="+- 0 708 485"/>
                                <a:gd name="T53" fmla="*/ T52 w 670"/>
                                <a:gd name="T54" fmla="+- 0 16345 15601"/>
                                <a:gd name="T55" fmla="*/ 16345 h 887"/>
                                <a:gd name="T56" fmla="+- 0 709 485"/>
                                <a:gd name="T57" fmla="*/ T56 w 670"/>
                                <a:gd name="T58" fmla="+- 0 16341 15601"/>
                                <a:gd name="T59" fmla="*/ 16341 h 887"/>
                                <a:gd name="T60" fmla="+- 0 711 485"/>
                                <a:gd name="T61" fmla="*/ T60 w 670"/>
                                <a:gd name="T62" fmla="+- 0 16338 15601"/>
                                <a:gd name="T63" fmla="*/ 16338 h 887"/>
                                <a:gd name="T64" fmla="+- 0 718 485"/>
                                <a:gd name="T65" fmla="*/ T64 w 670"/>
                                <a:gd name="T66" fmla="+- 0 16338 15601"/>
                                <a:gd name="T67" fmla="*/ 16338 h 887"/>
                                <a:gd name="T68" fmla="+- 0 714 485"/>
                                <a:gd name="T69" fmla="*/ T68 w 670"/>
                                <a:gd name="T70" fmla="+- 0 16317 15601"/>
                                <a:gd name="T71" fmla="*/ 1631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29" y="716"/>
                                  </a:moveTo>
                                  <a:lnTo>
                                    <a:pt x="212" y="716"/>
                                  </a:lnTo>
                                  <a:lnTo>
                                    <a:pt x="216" y="737"/>
                                  </a:lnTo>
                                  <a:lnTo>
                                    <a:pt x="214" y="739"/>
                                  </a:lnTo>
                                  <a:lnTo>
                                    <a:pt x="211" y="745"/>
                                  </a:lnTo>
                                  <a:lnTo>
                                    <a:pt x="211" y="759"/>
                                  </a:lnTo>
                                  <a:lnTo>
                                    <a:pt x="215" y="764"/>
                                  </a:lnTo>
                                  <a:lnTo>
                                    <a:pt x="227" y="764"/>
                                  </a:lnTo>
                                  <a:lnTo>
                                    <a:pt x="232" y="763"/>
                                  </a:lnTo>
                                  <a:lnTo>
                                    <a:pt x="235" y="761"/>
                                  </a:lnTo>
                                  <a:lnTo>
                                    <a:pt x="234" y="753"/>
                                  </a:lnTo>
                                  <a:lnTo>
                                    <a:pt x="225" y="753"/>
                                  </a:lnTo>
                                  <a:lnTo>
                                    <a:pt x="223" y="750"/>
                                  </a:lnTo>
                                  <a:lnTo>
                                    <a:pt x="223" y="744"/>
                                  </a:lnTo>
                                  <a:lnTo>
                                    <a:pt x="224" y="740"/>
                                  </a:lnTo>
                                  <a:lnTo>
                                    <a:pt x="226" y="737"/>
                                  </a:lnTo>
                                  <a:lnTo>
                                    <a:pt x="233" y="737"/>
                                  </a:lnTo>
                                  <a:lnTo>
                                    <a:pt x="229" y="7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330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18 485"/>
                                <a:gd name="T1" fmla="*/ T0 w 670"/>
                                <a:gd name="T2" fmla="+- 0 16353 15601"/>
                                <a:gd name="T3" fmla="*/ 16353 h 887"/>
                                <a:gd name="T4" fmla="+- 0 717 485"/>
                                <a:gd name="T5" fmla="*/ T4 w 670"/>
                                <a:gd name="T6" fmla="+- 0 16354 15601"/>
                                <a:gd name="T7" fmla="*/ 16354 h 887"/>
                                <a:gd name="T8" fmla="+- 0 715 485"/>
                                <a:gd name="T9" fmla="*/ T8 w 670"/>
                                <a:gd name="T10" fmla="+- 0 16354 15601"/>
                                <a:gd name="T11" fmla="*/ 16354 h 887"/>
                                <a:gd name="T12" fmla="+- 0 719 485"/>
                                <a:gd name="T13" fmla="*/ T12 w 670"/>
                                <a:gd name="T14" fmla="+- 0 16354 15601"/>
                                <a:gd name="T15" fmla="*/ 16354 h 887"/>
                                <a:gd name="T16" fmla="+- 0 718 485"/>
                                <a:gd name="T17" fmla="*/ T16 w 670"/>
                                <a:gd name="T18" fmla="+- 0 16353 15601"/>
                                <a:gd name="T19" fmla="*/ 163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33" y="752"/>
                                  </a:moveTo>
                                  <a:lnTo>
                                    <a:pt x="232" y="753"/>
                                  </a:lnTo>
                                  <a:lnTo>
                                    <a:pt x="230" y="753"/>
                                  </a:lnTo>
                                  <a:lnTo>
                                    <a:pt x="234" y="753"/>
                                  </a:lnTo>
                                  <a:lnTo>
                                    <a:pt x="233" y="7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331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00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679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660 485"/>
                                <a:gd name="T9" fmla="*/ T8 w 670"/>
                                <a:gd name="T10" fmla="+- 0 16338 15601"/>
                                <a:gd name="T11" fmla="*/ 16338 h 887"/>
                                <a:gd name="T12" fmla="+- 0 677 485"/>
                                <a:gd name="T13" fmla="*/ T12 w 670"/>
                                <a:gd name="T14" fmla="+- 0 16338 15601"/>
                                <a:gd name="T15" fmla="*/ 16338 h 887"/>
                                <a:gd name="T16" fmla="+- 0 681 485"/>
                                <a:gd name="T17" fmla="*/ T16 w 670"/>
                                <a:gd name="T18" fmla="+- 0 16317 15601"/>
                                <a:gd name="T19" fmla="*/ 16317 h 887"/>
                                <a:gd name="T20" fmla="+- 0 714 485"/>
                                <a:gd name="T21" fmla="*/ T20 w 670"/>
                                <a:gd name="T22" fmla="+- 0 16317 15601"/>
                                <a:gd name="T23" fmla="*/ 16317 h 887"/>
                                <a:gd name="T24" fmla="+- 0 711 485"/>
                                <a:gd name="T25" fmla="*/ T24 w 670"/>
                                <a:gd name="T26" fmla="+- 0 16304 15601"/>
                                <a:gd name="T27" fmla="*/ 16304 h 887"/>
                                <a:gd name="T28" fmla="+- 0 683 485"/>
                                <a:gd name="T29" fmla="*/ T28 w 670"/>
                                <a:gd name="T30" fmla="+- 0 16304 15601"/>
                                <a:gd name="T31" fmla="*/ 16304 h 887"/>
                                <a:gd name="T32" fmla="+- 0 686 485"/>
                                <a:gd name="T33" fmla="*/ T32 w 670"/>
                                <a:gd name="T34" fmla="+- 0 16285 15601"/>
                                <a:gd name="T35" fmla="*/ 16285 h 887"/>
                                <a:gd name="T36" fmla="+- 0 687 485"/>
                                <a:gd name="T37" fmla="*/ T36 w 670"/>
                                <a:gd name="T38" fmla="+- 0 16280 15601"/>
                                <a:gd name="T39" fmla="*/ 16280 h 887"/>
                                <a:gd name="T40" fmla="+- 0 688 485"/>
                                <a:gd name="T41" fmla="*/ T40 w 670"/>
                                <a:gd name="T42" fmla="+- 0 16271 15601"/>
                                <a:gd name="T43" fmla="*/ 16271 h 887"/>
                                <a:gd name="T44" fmla="+- 0 689 485"/>
                                <a:gd name="T45" fmla="*/ T44 w 670"/>
                                <a:gd name="T46" fmla="+- 0 16265 15601"/>
                                <a:gd name="T47" fmla="*/ 16265 h 887"/>
                                <a:gd name="T48" fmla="+- 0 703 485"/>
                                <a:gd name="T49" fmla="*/ T48 w 670"/>
                                <a:gd name="T50" fmla="+- 0 16265 15601"/>
                                <a:gd name="T51" fmla="*/ 16265 h 887"/>
                                <a:gd name="T52" fmla="+- 0 700 485"/>
                                <a:gd name="T53" fmla="*/ T52 w 670"/>
                                <a:gd name="T54" fmla="+- 0 16248 15601"/>
                                <a:gd name="T5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5" y="647"/>
                                  </a:moveTo>
                                  <a:lnTo>
                                    <a:pt x="194" y="647"/>
                                  </a:lnTo>
                                  <a:lnTo>
                                    <a:pt x="175" y="737"/>
                                  </a:lnTo>
                                  <a:lnTo>
                                    <a:pt x="192" y="737"/>
                                  </a:lnTo>
                                  <a:lnTo>
                                    <a:pt x="196" y="716"/>
                                  </a:lnTo>
                                  <a:lnTo>
                                    <a:pt x="229" y="716"/>
                                  </a:lnTo>
                                  <a:lnTo>
                                    <a:pt x="226" y="703"/>
                                  </a:lnTo>
                                  <a:lnTo>
                                    <a:pt x="198" y="703"/>
                                  </a:lnTo>
                                  <a:lnTo>
                                    <a:pt x="201" y="684"/>
                                  </a:lnTo>
                                  <a:lnTo>
                                    <a:pt x="202" y="679"/>
                                  </a:lnTo>
                                  <a:lnTo>
                                    <a:pt x="203" y="670"/>
                                  </a:lnTo>
                                  <a:lnTo>
                                    <a:pt x="204" y="664"/>
                                  </a:lnTo>
                                  <a:lnTo>
                                    <a:pt x="218" y="664"/>
                                  </a:lnTo>
                                  <a:lnTo>
                                    <a:pt x="215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332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703 485"/>
                                <a:gd name="T1" fmla="*/ T0 w 670"/>
                                <a:gd name="T2" fmla="+- 0 16265 15601"/>
                                <a:gd name="T3" fmla="*/ 16265 h 887"/>
                                <a:gd name="T4" fmla="+- 0 690 485"/>
                                <a:gd name="T5" fmla="*/ T4 w 670"/>
                                <a:gd name="T6" fmla="+- 0 16265 15601"/>
                                <a:gd name="T7" fmla="*/ 16265 h 887"/>
                                <a:gd name="T8" fmla="+- 0 690 485"/>
                                <a:gd name="T9" fmla="*/ T8 w 670"/>
                                <a:gd name="T10" fmla="+- 0 16271 15601"/>
                                <a:gd name="T11" fmla="*/ 16271 h 887"/>
                                <a:gd name="T12" fmla="+- 0 692 485"/>
                                <a:gd name="T13" fmla="*/ T12 w 670"/>
                                <a:gd name="T14" fmla="+- 0 16280 15601"/>
                                <a:gd name="T15" fmla="*/ 16280 h 887"/>
                                <a:gd name="T16" fmla="+- 0 692 485"/>
                                <a:gd name="T17" fmla="*/ T16 w 670"/>
                                <a:gd name="T18" fmla="+- 0 16285 15601"/>
                                <a:gd name="T19" fmla="*/ 16285 h 887"/>
                                <a:gd name="T20" fmla="+- 0 695 485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711 485"/>
                                <a:gd name="T25" fmla="*/ T24 w 670"/>
                                <a:gd name="T26" fmla="+- 0 16304 15601"/>
                                <a:gd name="T27" fmla="*/ 16304 h 887"/>
                                <a:gd name="T28" fmla="+- 0 703 485"/>
                                <a:gd name="T29" fmla="*/ T28 w 670"/>
                                <a:gd name="T30" fmla="+- 0 16265 15601"/>
                                <a:gd name="T31" fmla="*/ 16265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8" y="664"/>
                                  </a:moveTo>
                                  <a:lnTo>
                                    <a:pt x="205" y="664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207" y="679"/>
                                  </a:lnTo>
                                  <a:lnTo>
                                    <a:pt x="207" y="684"/>
                                  </a:lnTo>
                                  <a:lnTo>
                                    <a:pt x="210" y="703"/>
                                  </a:lnTo>
                                  <a:lnTo>
                                    <a:pt x="226" y="703"/>
                                  </a:lnTo>
                                  <a:lnTo>
                                    <a:pt x="218" y="6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333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57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612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612 485"/>
                                <a:gd name="T9" fmla="*/ T8 w 670"/>
                                <a:gd name="T10" fmla="+- 0 16264 15601"/>
                                <a:gd name="T11" fmla="*/ 16264 h 887"/>
                                <a:gd name="T12" fmla="+- 0 638 485"/>
                                <a:gd name="T13" fmla="*/ T12 w 670"/>
                                <a:gd name="T14" fmla="+- 0 16264 15601"/>
                                <a:gd name="T15" fmla="*/ 16264 h 887"/>
                                <a:gd name="T16" fmla="+- 0 638 485"/>
                                <a:gd name="T17" fmla="*/ T16 w 670"/>
                                <a:gd name="T18" fmla="+- 0 16264 15601"/>
                                <a:gd name="T19" fmla="*/ 16264 h 887"/>
                                <a:gd name="T20" fmla="+- 0 609 485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609 485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657 485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657 485"/>
                                <a:gd name="T33" fmla="*/ T32 w 670"/>
                                <a:gd name="T34" fmla="+- 0 16323 15601"/>
                                <a:gd name="T35" fmla="*/ 16323 h 887"/>
                                <a:gd name="T36" fmla="+- 0 630 485"/>
                                <a:gd name="T37" fmla="*/ T36 w 670"/>
                                <a:gd name="T38" fmla="+- 0 16323 15601"/>
                                <a:gd name="T39" fmla="*/ 16323 h 887"/>
                                <a:gd name="T40" fmla="+- 0 630 485"/>
                                <a:gd name="T41" fmla="*/ T40 w 670"/>
                                <a:gd name="T42" fmla="+- 0 16322 15601"/>
                                <a:gd name="T43" fmla="*/ 16322 h 887"/>
                                <a:gd name="T44" fmla="+- 0 657 485"/>
                                <a:gd name="T45" fmla="*/ T44 w 670"/>
                                <a:gd name="T46" fmla="+- 0 16261 15601"/>
                                <a:gd name="T47" fmla="*/ 16261 h 887"/>
                                <a:gd name="T48" fmla="+- 0 657 485"/>
                                <a:gd name="T49" fmla="*/ T48 w 670"/>
                                <a:gd name="T50" fmla="+- 0 16248 15601"/>
                                <a:gd name="T51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72" y="647"/>
                                  </a:moveTo>
                                  <a:lnTo>
                                    <a:pt x="127" y="647"/>
                                  </a:lnTo>
                                  <a:lnTo>
                                    <a:pt x="127" y="663"/>
                                  </a:lnTo>
                                  <a:lnTo>
                                    <a:pt x="153" y="663"/>
                                  </a:lnTo>
                                  <a:lnTo>
                                    <a:pt x="124" y="727"/>
                                  </a:lnTo>
                                  <a:lnTo>
                                    <a:pt x="124" y="737"/>
                                  </a:lnTo>
                                  <a:lnTo>
                                    <a:pt x="172" y="737"/>
                                  </a:lnTo>
                                  <a:lnTo>
                                    <a:pt x="172" y="722"/>
                                  </a:lnTo>
                                  <a:lnTo>
                                    <a:pt x="145" y="722"/>
                                  </a:lnTo>
                                  <a:lnTo>
                                    <a:pt x="145" y="721"/>
                                  </a:lnTo>
                                  <a:lnTo>
                                    <a:pt x="172" y="660"/>
                                  </a:lnTo>
                                  <a:lnTo>
                                    <a:pt x="172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34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82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565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559 485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553 485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553 485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570 485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570 485"/>
                                <a:gd name="T25" fmla="*/ T24 w 670"/>
                                <a:gd name="T26" fmla="+- 0 16302 15601"/>
                                <a:gd name="T27" fmla="*/ 16302 h 887"/>
                                <a:gd name="T28" fmla="+- 0 598 485"/>
                                <a:gd name="T29" fmla="*/ T28 w 670"/>
                                <a:gd name="T30" fmla="+- 0 16302 15601"/>
                                <a:gd name="T31" fmla="*/ 16302 h 887"/>
                                <a:gd name="T32" fmla="+- 0 595 485"/>
                                <a:gd name="T33" fmla="*/ T32 w 670"/>
                                <a:gd name="T34" fmla="+- 0 16298 15601"/>
                                <a:gd name="T35" fmla="*/ 16298 h 887"/>
                                <a:gd name="T36" fmla="+- 0 589 485"/>
                                <a:gd name="T37" fmla="*/ T36 w 670"/>
                                <a:gd name="T38" fmla="+- 0 16296 15601"/>
                                <a:gd name="T39" fmla="*/ 16296 h 887"/>
                                <a:gd name="T40" fmla="+- 0 589 485"/>
                                <a:gd name="T41" fmla="*/ T40 w 670"/>
                                <a:gd name="T42" fmla="+- 0 16296 15601"/>
                                <a:gd name="T43" fmla="*/ 16296 h 887"/>
                                <a:gd name="T44" fmla="+- 0 598 485"/>
                                <a:gd name="T45" fmla="*/ T44 w 670"/>
                                <a:gd name="T46" fmla="+- 0 16291 15601"/>
                                <a:gd name="T47" fmla="*/ 16291 h 887"/>
                                <a:gd name="T48" fmla="+- 0 600 485"/>
                                <a:gd name="T49" fmla="*/ T48 w 670"/>
                                <a:gd name="T50" fmla="+- 0 16289 15601"/>
                                <a:gd name="T51" fmla="*/ 16289 h 887"/>
                                <a:gd name="T52" fmla="+- 0 570 485"/>
                                <a:gd name="T53" fmla="*/ T52 w 670"/>
                                <a:gd name="T54" fmla="+- 0 16289 15601"/>
                                <a:gd name="T55" fmla="*/ 16289 h 887"/>
                                <a:gd name="T56" fmla="+- 0 570 485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571 485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575 485"/>
                                <a:gd name="T65" fmla="*/ T64 w 670"/>
                                <a:gd name="T66" fmla="+- 0 16262 15601"/>
                                <a:gd name="T67" fmla="*/ 16262 h 887"/>
                                <a:gd name="T68" fmla="+- 0 602 485"/>
                                <a:gd name="T69" fmla="*/ T68 w 670"/>
                                <a:gd name="T70" fmla="+- 0 16262 15601"/>
                                <a:gd name="T71" fmla="*/ 16262 h 887"/>
                                <a:gd name="T72" fmla="+- 0 601 485"/>
                                <a:gd name="T73" fmla="*/ T72 w 670"/>
                                <a:gd name="T74" fmla="+- 0 16260 15601"/>
                                <a:gd name="T75" fmla="*/ 16260 h 887"/>
                                <a:gd name="T76" fmla="+- 0 590 485"/>
                                <a:gd name="T77" fmla="*/ T76 w 670"/>
                                <a:gd name="T78" fmla="+- 0 16250 15601"/>
                                <a:gd name="T79" fmla="*/ 16250 h 887"/>
                                <a:gd name="T80" fmla="+- 0 582 485"/>
                                <a:gd name="T81" fmla="*/ T80 w 670"/>
                                <a:gd name="T82" fmla="+- 0 16248 15601"/>
                                <a:gd name="T83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7" y="647"/>
                                  </a:moveTo>
                                  <a:lnTo>
                                    <a:pt x="80" y="647"/>
                                  </a:lnTo>
                                  <a:lnTo>
                                    <a:pt x="74" y="648"/>
                                  </a:lnTo>
                                  <a:lnTo>
                                    <a:pt x="68" y="649"/>
                                  </a:lnTo>
                                  <a:lnTo>
                                    <a:pt x="68" y="737"/>
                                  </a:lnTo>
                                  <a:lnTo>
                                    <a:pt x="85" y="737"/>
                                  </a:lnTo>
                                  <a:lnTo>
                                    <a:pt x="85" y="701"/>
                                  </a:lnTo>
                                  <a:lnTo>
                                    <a:pt x="113" y="701"/>
                                  </a:lnTo>
                                  <a:lnTo>
                                    <a:pt x="110" y="697"/>
                                  </a:lnTo>
                                  <a:lnTo>
                                    <a:pt x="104" y="695"/>
                                  </a:lnTo>
                                  <a:lnTo>
                                    <a:pt x="113" y="690"/>
                                  </a:lnTo>
                                  <a:lnTo>
                                    <a:pt x="115" y="688"/>
                                  </a:lnTo>
                                  <a:lnTo>
                                    <a:pt x="85" y="688"/>
                                  </a:lnTo>
                                  <a:lnTo>
                                    <a:pt x="85" y="661"/>
                                  </a:lnTo>
                                  <a:lnTo>
                                    <a:pt x="86" y="661"/>
                                  </a:lnTo>
                                  <a:lnTo>
                                    <a:pt x="90" y="661"/>
                                  </a:lnTo>
                                  <a:lnTo>
                                    <a:pt x="117" y="661"/>
                                  </a:lnTo>
                                  <a:lnTo>
                                    <a:pt x="116" y="659"/>
                                  </a:lnTo>
                                  <a:lnTo>
                                    <a:pt x="105" y="649"/>
                                  </a:lnTo>
                                  <a:lnTo>
                                    <a:pt x="97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35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98 485"/>
                                <a:gd name="T1" fmla="*/ T0 w 670"/>
                                <a:gd name="T2" fmla="+- 0 16302 15601"/>
                                <a:gd name="T3" fmla="*/ 16302 h 887"/>
                                <a:gd name="T4" fmla="+- 0 579 485"/>
                                <a:gd name="T5" fmla="*/ T4 w 670"/>
                                <a:gd name="T6" fmla="+- 0 16302 15601"/>
                                <a:gd name="T7" fmla="*/ 16302 h 887"/>
                                <a:gd name="T8" fmla="+- 0 582 485"/>
                                <a:gd name="T9" fmla="*/ T8 w 670"/>
                                <a:gd name="T10" fmla="+- 0 16305 15601"/>
                                <a:gd name="T11" fmla="*/ 16305 h 887"/>
                                <a:gd name="T12" fmla="+- 0 583 485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585 485"/>
                                <a:gd name="T17" fmla="*/ T16 w 670"/>
                                <a:gd name="T18" fmla="+- 0 16326 15601"/>
                                <a:gd name="T19" fmla="*/ 16326 h 887"/>
                                <a:gd name="T20" fmla="+- 0 587 485"/>
                                <a:gd name="T21" fmla="*/ T20 w 670"/>
                                <a:gd name="T22" fmla="+- 0 16335 15601"/>
                                <a:gd name="T23" fmla="*/ 16335 h 887"/>
                                <a:gd name="T24" fmla="+- 0 588 485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606 485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604 485"/>
                                <a:gd name="T33" fmla="*/ T32 w 670"/>
                                <a:gd name="T34" fmla="+- 0 16335 15601"/>
                                <a:gd name="T35" fmla="*/ 16335 h 887"/>
                                <a:gd name="T36" fmla="+- 0 602 485"/>
                                <a:gd name="T37" fmla="*/ T36 w 670"/>
                                <a:gd name="T38" fmla="+- 0 16324 15601"/>
                                <a:gd name="T39" fmla="*/ 16324 h 887"/>
                                <a:gd name="T40" fmla="+- 0 600 485"/>
                                <a:gd name="T41" fmla="*/ T40 w 670"/>
                                <a:gd name="T42" fmla="+- 0 16314 15601"/>
                                <a:gd name="T43" fmla="*/ 16314 h 887"/>
                                <a:gd name="T44" fmla="+- 0 598 485"/>
                                <a:gd name="T45" fmla="*/ T44 w 670"/>
                                <a:gd name="T46" fmla="+- 0 16304 15601"/>
                                <a:gd name="T47" fmla="*/ 16304 h 887"/>
                                <a:gd name="T48" fmla="+- 0 598 485"/>
                                <a:gd name="T49" fmla="*/ T48 w 670"/>
                                <a:gd name="T50" fmla="+- 0 16302 15601"/>
                                <a:gd name="T51" fmla="*/ 163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13" y="701"/>
                                  </a:moveTo>
                                  <a:lnTo>
                                    <a:pt x="94" y="701"/>
                                  </a:lnTo>
                                  <a:lnTo>
                                    <a:pt x="97" y="704"/>
                                  </a:lnTo>
                                  <a:lnTo>
                                    <a:pt x="98" y="715"/>
                                  </a:lnTo>
                                  <a:lnTo>
                                    <a:pt x="100" y="725"/>
                                  </a:lnTo>
                                  <a:lnTo>
                                    <a:pt x="102" y="734"/>
                                  </a:lnTo>
                                  <a:lnTo>
                                    <a:pt x="103" y="737"/>
                                  </a:lnTo>
                                  <a:lnTo>
                                    <a:pt x="121" y="737"/>
                                  </a:lnTo>
                                  <a:lnTo>
                                    <a:pt x="119" y="734"/>
                                  </a:lnTo>
                                  <a:lnTo>
                                    <a:pt x="117" y="723"/>
                                  </a:lnTo>
                                  <a:lnTo>
                                    <a:pt x="115" y="713"/>
                                  </a:lnTo>
                                  <a:lnTo>
                                    <a:pt x="113" y="703"/>
                                  </a:lnTo>
                                  <a:lnTo>
                                    <a:pt x="113" y="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36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602 485"/>
                                <a:gd name="T1" fmla="*/ T0 w 670"/>
                                <a:gd name="T2" fmla="+- 0 16262 15601"/>
                                <a:gd name="T3" fmla="*/ 16262 h 887"/>
                                <a:gd name="T4" fmla="+- 0 575 485"/>
                                <a:gd name="T5" fmla="*/ T4 w 670"/>
                                <a:gd name="T6" fmla="+- 0 16262 15601"/>
                                <a:gd name="T7" fmla="*/ 16262 h 887"/>
                                <a:gd name="T8" fmla="+- 0 582 485"/>
                                <a:gd name="T9" fmla="*/ T8 w 670"/>
                                <a:gd name="T10" fmla="+- 0 16262 15601"/>
                                <a:gd name="T11" fmla="*/ 16262 h 887"/>
                                <a:gd name="T12" fmla="+- 0 585 485"/>
                                <a:gd name="T13" fmla="*/ T12 w 670"/>
                                <a:gd name="T14" fmla="+- 0 16267 15601"/>
                                <a:gd name="T15" fmla="*/ 16267 h 887"/>
                                <a:gd name="T16" fmla="+- 0 585 485"/>
                                <a:gd name="T17" fmla="*/ T16 w 670"/>
                                <a:gd name="T18" fmla="+- 0 16283 15601"/>
                                <a:gd name="T19" fmla="*/ 16283 h 887"/>
                                <a:gd name="T20" fmla="+- 0 581 485"/>
                                <a:gd name="T21" fmla="*/ T20 w 670"/>
                                <a:gd name="T22" fmla="+- 0 16289 15601"/>
                                <a:gd name="T23" fmla="*/ 16289 h 887"/>
                                <a:gd name="T24" fmla="+- 0 600 485"/>
                                <a:gd name="T25" fmla="*/ T24 w 670"/>
                                <a:gd name="T26" fmla="+- 0 16289 15601"/>
                                <a:gd name="T27" fmla="*/ 16289 h 887"/>
                                <a:gd name="T28" fmla="+- 0 603 485"/>
                                <a:gd name="T29" fmla="*/ T28 w 670"/>
                                <a:gd name="T30" fmla="+- 0 16283 15601"/>
                                <a:gd name="T31" fmla="*/ 16283 h 887"/>
                                <a:gd name="T32" fmla="+- 0 603 485"/>
                                <a:gd name="T33" fmla="*/ T32 w 670"/>
                                <a:gd name="T34" fmla="+- 0 16266 15601"/>
                                <a:gd name="T35" fmla="*/ 16266 h 887"/>
                                <a:gd name="T36" fmla="+- 0 602 485"/>
                                <a:gd name="T37" fmla="*/ T36 w 670"/>
                                <a:gd name="T38" fmla="+- 0 16262 15601"/>
                                <a:gd name="T39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17" y="661"/>
                                  </a:moveTo>
                                  <a:lnTo>
                                    <a:pt x="90" y="661"/>
                                  </a:lnTo>
                                  <a:lnTo>
                                    <a:pt x="97" y="661"/>
                                  </a:lnTo>
                                  <a:lnTo>
                                    <a:pt x="100" y="666"/>
                                  </a:lnTo>
                                  <a:lnTo>
                                    <a:pt x="100" y="682"/>
                                  </a:lnTo>
                                  <a:lnTo>
                                    <a:pt x="96" y="688"/>
                                  </a:lnTo>
                                  <a:lnTo>
                                    <a:pt x="115" y="688"/>
                                  </a:lnTo>
                                  <a:lnTo>
                                    <a:pt x="118" y="682"/>
                                  </a:lnTo>
                                  <a:lnTo>
                                    <a:pt x="118" y="665"/>
                                  </a:lnTo>
                                  <a:lnTo>
                                    <a:pt x="117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37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07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490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490 485"/>
                                <a:gd name="T9" fmla="*/ T8 w 670"/>
                                <a:gd name="T10" fmla="+- 0 16313 15601"/>
                                <a:gd name="T11" fmla="*/ 16313 h 887"/>
                                <a:gd name="T12" fmla="+- 0 498 485"/>
                                <a:gd name="T13" fmla="*/ T12 w 670"/>
                                <a:gd name="T14" fmla="+- 0 16332 15601"/>
                                <a:gd name="T15" fmla="*/ 16332 h 887"/>
                                <a:gd name="T16" fmla="+- 0 520 485"/>
                                <a:gd name="T17" fmla="*/ T16 w 670"/>
                                <a:gd name="T18" fmla="+- 0 16339 15601"/>
                                <a:gd name="T19" fmla="*/ 16339 h 887"/>
                                <a:gd name="T20" fmla="+- 0 536 485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537 485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511 485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507 485"/>
                                <a:gd name="T33" fmla="*/ T32 w 670"/>
                                <a:gd name="T34" fmla="+- 0 16320 15601"/>
                                <a:gd name="T35" fmla="*/ 16320 h 887"/>
                                <a:gd name="T36" fmla="+- 0 507 485"/>
                                <a:gd name="T37" fmla="*/ T36 w 670"/>
                                <a:gd name="T38" fmla="+- 0 16248 15601"/>
                                <a:gd name="T39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2" y="647"/>
                                  </a:moveTo>
                                  <a:lnTo>
                                    <a:pt x="5" y="647"/>
                                  </a:lnTo>
                                  <a:lnTo>
                                    <a:pt x="5" y="712"/>
                                  </a:lnTo>
                                  <a:lnTo>
                                    <a:pt x="13" y="731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51" y="727"/>
                                  </a:lnTo>
                                  <a:lnTo>
                                    <a:pt x="52" y="723"/>
                                  </a:lnTo>
                                  <a:lnTo>
                                    <a:pt x="26" y="723"/>
                                  </a:lnTo>
                                  <a:lnTo>
                                    <a:pt x="22" y="719"/>
                                  </a:lnTo>
                                  <a:lnTo>
                                    <a:pt x="22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38"/>
                          <wps:cNvSpPr>
                            <a:spLocks/>
                          </wps:cNvSpPr>
                          <wps:spPr bwMode="auto">
                            <a:xfrm>
                              <a:off x="485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542 485"/>
                                <a:gd name="T1" fmla="*/ T0 w 670"/>
                                <a:gd name="T2" fmla="+- 0 16248 15601"/>
                                <a:gd name="T3" fmla="*/ 16248 h 887"/>
                                <a:gd name="T4" fmla="+- 0 524 485"/>
                                <a:gd name="T5" fmla="*/ T4 w 670"/>
                                <a:gd name="T6" fmla="+- 0 16248 15601"/>
                                <a:gd name="T7" fmla="*/ 16248 h 887"/>
                                <a:gd name="T8" fmla="+- 0 524 485"/>
                                <a:gd name="T9" fmla="*/ T8 w 670"/>
                                <a:gd name="T10" fmla="+- 0 16320 15601"/>
                                <a:gd name="T11" fmla="*/ 16320 h 887"/>
                                <a:gd name="T12" fmla="+- 0 521 485"/>
                                <a:gd name="T13" fmla="*/ T12 w 670"/>
                                <a:gd name="T14" fmla="+- 0 16324 15601"/>
                                <a:gd name="T15" fmla="*/ 16324 h 887"/>
                                <a:gd name="T16" fmla="+- 0 537 485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542 485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542 485"/>
                                <a:gd name="T25" fmla="*/ T24 w 670"/>
                                <a:gd name="T26" fmla="+- 0 16248 15601"/>
                                <a:gd name="T27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7" y="647"/>
                                  </a:moveTo>
                                  <a:lnTo>
                                    <a:pt x="39" y="647"/>
                                  </a:lnTo>
                                  <a:lnTo>
                                    <a:pt x="39" y="719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52" y="723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57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054C" id="Group 280" o:spid="_x0000_s1026" style="position:absolute;margin-left:12.25pt;margin-top:771pt;width:57.5pt;height:63pt;z-index:-251692544;mso-position-horizontal-relative:page;mso-position-vertical-relative:page" coordorigin="245,15469" coordsize="1150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GaeUwAABImAwAOAAAAZHJzL2Uyb0RvYy54bWzsfe1u5Mix5f8F9h0K+rnGuEkWix8Nty98&#10;bY9hYHZ3ANc+QLWkbgmrluSSZnrsi333PcHMZGUGI5ipdKlV5eEAM1SPoslgBjMzzomP/N1//PLl&#10;bvXz9f7p9uH+w0X52+JidX1/+XB1e//5w8X/2X7/XXexenre3V/t7h7urz9c/OP66eI/fv/f/9vv&#10;vj6+v64ebh7urq73K9zk/un918cPFzfPz4/v3717ury5/rJ7+u3D4/U9fvnpYf9l94w/7j+/u9rv&#10;vuLuX+7eVUXRvPv6sL963D9cXj894f/+yfzy4vfD/T99ur58/t+fPj1dP6/uPlxAt+fhv/vhvx/p&#10;v+9+/7vd+8/73ePN7aVVY5ehxZfd7T0eOt7qT7vn3eqn/e3kVl9uL/cPTw+fnn97+fDl3cOnT7eX&#10;18M74G3Kgr3NX/YPPz0O7/L5/dfPj+MwYWjZOGXf9vJ//fzjfnV7Bdt1TXOxut99gZWGB6+qbhif&#10;r4+f30PsL/vHvz3+uDcviR9/eLj8v08Yvnf89/Tnz0Z49fHr/3y4wg13Pz0/DOPzy6f9F7oF3nz1&#10;y2CGf4xmuP7leXWJ/9mui2oDY13iV12BYbFmuryBLelvVfXmYoVflpu66Y0JL2/+bP92Wbq/i59K&#10;+u273Xvz2EFVqxp9IVZP82MwEi0fieFG/E3J3McaiWozvlNr38mNR1mu7Wjgp0GR3fvDWEz/nj8W&#10;/G+qY4Hp93T4wp7+tS/sbze7x+vhw32iT+fwhWE1MF/Y9/vra5rV+MgqstHXx0HSfWFP/ufl/YbE&#10;nvAVRj+sFw3nOCgY15+env9y/TB8o7uff3h6NgvEFX4avvwrq/8WFvn05Q5rxW++WxUrPI7+tcvJ&#10;KFQ6of/xbrUtVl9XgyntLd2dKic03KlsmqJf4ct2X8Hn8W5rJ4i7GbEbuqH9Ig5ytZMzN1x3om74&#10;3MwLkG61ohtWBO8tZ3TDhBnvNqcbPgD/hopuvZMi3TpFtzI0wTBk8sCVvh2MnDxyZWgLzaq+IbZl&#10;penH7EAmVfTzbTGrX2gPTT/fGNuy0fRjttA/vNK3B7cuJs9nNz12N27GXP5yb6cMflrtyBsohg3g&#10;8eGJlvAtTIIVfLu2CzSkaH4pwmZp3LZJwlCW7gyjm7V//tYljDmID5MXLxMRx9gO4sMa7cTN1b7w&#10;Hk4Hdzf2Fyu4Gx/N+vC4e6ZxovelH1dfsZMNS/zN8EM5jNOXh5+vtw+DzPNhp3TrBx54ELi79wXN&#10;raCjJ+sk3PVxuOUoOeyvuKX7tbsaMUwz3C1FZvJE3JPecNiCx7emwfJW2aeHu9ur72/v7uhdn/af&#10;P/7xbr/6eUf+WtFs1u4DCcTuho/l/oH+mjGy+T/YMe3A0t45+F//1ZdVXfxn1X/3fdO139Xf15vv&#10;+rbovivK/j/7pqj7+k/f/z8a8rJ+f3N7dXV9/8Pt/bXzBcs6bSe0Xqnx4gZvkMzab6rNYM1Ae/aS&#10;Bf6xn2ogBufv/mrYK26ud1d/tj8/727vzM/vQo2HQcZru+swEPB4zIZpdtiPD1f/wOa5fzB+MPx2&#10;/HDzsP/nxeorfOAPF09//2m3v75Y3f31Hi5AX9Y1rP88/KHetBX+sPd/89H/ze7+Erf6cPF8gflO&#10;P/7x2TjaPz3ubz/f4Enmy75/+AO8wU+3tLUO+hmt7B/ghQw/Bb7Z4GYJbhqmeuiwDl/La7ppdWfW&#10;onLTFHbjdW5a02J4Bp+1GxYqfObOYRX+1sFJ438P80N2V7+Ji0YvMXHRavo+j+2iCYOiDeU4JOHS&#10;8QIHbdNVK3rgMJ8OrpLvGAwOGhmDyYQ+QblpixLb+Gj+w818t8CI3aw69y0cxEK3YFMWkmK+RzB4&#10;Z4JioTMwo5jvD8woFvoD7aaWFPNdgcE1ExTjnllTNsqQhZ7ZICeOGXPMurKXdKO9fPRCjWMmaRca&#10;ALr1a9mgpW8FIydrF1qiW3eidr4ZjFsmaRdaAU/tyGsUPjfmlZGcqB2t2p7P3W1aSbsqmAoVgRVB&#10;u4pNBmhXyNpVvi3oLQpFu9AaXSNr51tiWxFckbQL7YCntsp3V/m2MHLy2IXW6NbiKlIFk6IiwCJo&#10;R1Dcs8OMdoB0h+94Rrt1aI2uEMcOLtThblu8gaxdaIc57XxbzGkXWqPtxFmx9i2xXRNYkcYutAOe&#10;2mzk727t28LIiZYlx8azRtuKq13tW2JbK7OiDu2Ap2LtFOds7dvCyMnahdZQdi+iwQ7rXa3Mijq0&#10;w8w+Ufu2YBsFtuBfPcwbwKEEZmnxJFSIRY+c2kGO4IwCZwEKjHgaoKXlhe5umJ7o3Wm+D+JpiJYm&#10;4CAeIFpVd5oRJI4vOeVVLVO7xafliZt3+BfwMi0RK8Blcq9ooA9g2GDW3ryUpY7xuINACG6tKQ6C&#10;7tfuau5XgWem18Y+bN/D/d5djdx6jYlLcv3AauLB7vfuauU2xkibrpu/X4ulhe5n2ED9fmBRjVxE&#10;P5riw/0icrTRp8gV9j2aASKo+lWdHT+8t/kO3Hi4q2I382vc91/gEb4f/rHPDSD2wiMMxgiYj2H9&#10;+jfhEQiyfoOwRos1cYKZh9X3rDEz6DzRKQp8IsUlYh7RkUFzWfSlBGJCf0h2JZO9oRlniHwhF74J&#10;PdOuWUuK+U5pOmquG9mL5KgZcqIXyVHzRqQaclGziul9K5AHXirahZZQsFXpm+EFqFlDfhw1Q04c&#10;O46aFVwazIV01Kxpx1Gzql2IDzrICewWOTcHfFAp+KAK7UAW6+TvjqNmyMljF84JbR3Jg80zS4lv&#10;jAW+UAwszad/C/gClw7o6BUhQFMbl/Pg2msYoCkwA+DsHiSdU+qu1mlv8V2TUwxQM+fErhuD76Jg&#10;IdUZT3XuO/Mem8aBLae/u5r3mI6M+f3iZS/RuovVy6N138rLhk858bIbmoln7WVju5X2bn8vS41M&#10;YWLLG3fAOm5ITNy3Q6ei7UQ6OfApFJdi4lGslSiB79zB8YCYqFjoT3SFyCRn+djFRhky5mOTnKga&#10;87FbRGEETyzTx9a1861QNrp2oSWaTkQneT72pkmLTA1y4thxHxtJdMLY5UWmdO1CH3tGu3A6dLUc&#10;+/EtkRyZwhbdylM19LEHOXns2JyoRMtmuthNoyDPMDK1ITlRu0lkStQuLzK1aTYKPln7tkD8BXKy&#10;duGsaBGbFL67vMgUnlrJlg0jU4OcqB2PTG3E/SEvMoWnKitxGJka5GTtwlmh7F6ZkSl1A2ORqWAH&#10;g9u6RKbUUBP8CECWJTI1SUB9o8gU5WuTRWoX+NFQKYogDNrEGj6LNmk/oxtu3B0d2nNXi14LzNwE&#10;ubI3KDcamUIEDreLiW1MwKkdHHVMVaeUu1rl1uahQM6z71oaMdx0TqzqsRFAt7H8wz3MXc1DK+Lt&#10;aUTmB3hiMXOXBS0vaPmU0TJWhQlaHqbNWaPljZL55xPdiSEppNQpjpp3syGLR/YiQ0dosxbBi++R&#10;puZxNsjRErOHArS8ITHRRQuRQS+jqhy0PDxS1CxEy7pqDC13pThomWi5rBRMxfM4IScOXBnigg5x&#10;NQEX5KHlpqwUTMUjUpATtWNouSzWctAnYI5SQ1K6aTlc1r66KpwPJWK00ujlxaRm1EucFFU4K8qy&#10;Ej+9XMCsriW+NWYWEwaYlWUuFzCr2vnLE9NugVVzGXzGczxlWAX7vW6Azaa6uUQyDcdQNTac7DF5&#10;0fng7mp88ZoS+uJia0qiJs8eQes5BLBujIGo/mpODgXkKY9taHGLa9cQdQMxNyTuFd3VYh1zr1Bo&#10;QRMLmjhlNIFvdoImBr7hrNFEJ/vG/p6dHHvTgiEs9qZV6YTekxKo8bfrZDShKcYcJ02x0G9qNyKT&#10;n4cmNM04mtBUY2iiRUxF8td9CyRXhW2aXqkwCdHEICf66xxNAHVI2vlmSM5v27SICshIzDcFkqAg&#10;J2rH0ESH0KugXWbsre0VJMbABMnJ2oXToauOiSW6UokfsdgbycnahXOiq2Qg5ltim1oVhooApRqR&#10;xd5ITtSOQQklWp4JJXot65PF3khO1i7E2C1qL4XvLi/21hRrJZofxt4GOVE7HnvDyiNolxd7G6L0&#10;4pwNY296NL9ms0LOg8iLvc1o569QM7kGiGj4FXWdnDxOWXmHnNRaqZUk0OBV55UbtGyQ1ztw/If7&#10;GTnRspswI71D/aBgWSrLOWiHSK5YjbgJ7VBuukZh7Kg503g/IydrF86KrhUzXCiWMt5ti5Vd1i60&#10;A/YAbTXe+LYwcqJ2KHqyzx06CnVyvJwg10G7RmFhm9AOeKq2ojS+LYycrF1oDWXsKCfT005LXArt&#10;gKfWymqMHMvD/YycrF1oja4VvzsqL/O0U2YFYWQjZTo7oSOHUmdKka3xftAOcqJ2VF7m3bFDRrcw&#10;K1rfEttWmRVtaAc8tVB8lNa3hZGTtQutoVSut74ltq0yKyh313tTrMMoIRFXY5Ta+WNHcqJ26I7n&#10;31HBEp1viS1mjjhnKcM31E7zjTvfFtDf940Xyu68KTu16PYtanRVZWxe/XaMrs93zLKVrlvTHc+w&#10;kjNmsvkCW+xNhribv7vl+bbYLJLEsfKAoNuOGfKRu2MpIHEspyl3p3VyEHek4/zdaeEaxNNelVYS&#10;EscK4Cnz+jSvZWbHRA+N6E1MHKkarMR4j/F+jh11V8OSVqigJrF+vrB4Tb0XIFaOn5e7jbs60tVY&#10;vuwjxDH52LhfhSifGWV3H3e191tjbyI5074SVnC/d1crZ7Nz1rHC8cKMSo1EmNnnJmbxrFOzguxs&#10;XptGqvp70G5H74sJN6tfb+ZAdJxtig7wRNr9YOf55xr9Srz3rBztn/S9FG6OOnu5q7WbLbzvI+rx&#10;yWHugmFc6tVpkQ+q7Ze+d7G+d9+qkgZr4YTNHzahs2bzSwT1JfgSeOCKA878b0TyFEQfuN+DmAgO&#10;GBYqcTsBWPk4KJHPb2qkdMi4xUGIoT0wiYmaMRxU9CLk8zFQcsF6XSu0b0joNyQn6sYIfeSQiMOW&#10;mR9Uo4ZbHLmQ0W9ITlYvxKP43kQwn5kgVHcKIGUJQiQnqscofZRdi+xlHqff4POVRy/k9Ac5WT0+&#10;J0D+CXMiL0GoqVuFqAlJ/UFOVo9NjBITSFIvmBmprL6uXsjq6+oxVh/fnpiclkfr45PXljt/iSoH&#10;OXH0yB32CQxNvYCrSe72VqO6SZy5jNcnOVE9xutjoxCNm0ns16UycxmxT3KyepOpIS4smcy+rp5v&#10;DRhXVY9PDbnBZR61jz1UITFDan+QE0ePUfuaG5DH7eueQMjth64AAMBSk7TUJG2P0i3vdZk4fKqg&#10;qV6zEQftwIDcnWmYjedpDBL6tRrJsW+JA+XuasA5CsWNHLL35sD+eD+cbDMrZ7MKEdial6PAH71J&#10;N09KNRS6IjmQCPPPNaRUXM5Qf12EfGlsbVmH7n1Jz0Wj5lk5CvzRe8TkLMfboRvg7P0mX8JClyzH&#10;BOQfE/Ct6BL4tpwuMbzgmdMltehlZtElmgfM6BLVw2To4WjFVINTK0KHRN934vqKWXwBKFSi95Ou&#10;+LVaEeSbAH65VhE0oUvWonK5dInaGoVhQrU1CseEckZQLl2iAX5Ol0BOhA0TukThI3xjbIEbxQD+&#10;pDG+zkewKaGqxzHhRs4y9I2R3H8EQF7JlON0CeTk0eMTQ06lzqunAkOokJycLoGcqN6ELpHVy6VL&#10;sD6Ji0qYBdnUkJPV41NDNm5mGmRdKkQnp0sgJ6o3oUvkneJb0iULop5JmniLBo4qKqU5BdCwxVww&#10;YGA+C+IouS2vD2InUEgFsbbgLQ6aTOZCFylRQz8hA8Ii/T3QEycNdKaCUzoOlsAf8jVmQZ0LgWNx&#10;SZOLgWf7XNRPzN5vYpEFTC5g8vTBJHDHBEwOOTXnDSYLOSk8cJ413zkEf81ay1cPPWcSk72X8H6F&#10;7PoFfrOWDh7eCRy/EuhhYBJiombMZy5q0aXPA5OIB4ouKY+9Q07UjYPJQsbguWBSy6PnsXfIyeox&#10;j1lTz7dEcjldg+ZZyuj5xgAU11oKcjBJlUhS9DiYDy8Ak8p3x2Pvif3iywIZGJJ6waSolFkxaRhv&#10;DjYWjqjjYBIHIIvG5c05ClTeSOr5xkiuqNMzFziYRIaDqB4HkwWKWwT1csEkDkYTZy4Hk5CT1eNT&#10;Q66DzQWTqnq+NTA1NPU4mCwwzMLo5YLJTln3eOwdcuLosaK6slBq/oKpkXrWGkZFCW6HHS0HOVk9&#10;vmco6vnG2KaW1elpKTz2rrFUPPZeIJFEMG5u7F3j+HjsXVWPTw25fD2vsA4kmkIDhYV1g5xoXIIw&#10;ftZMIauXV1mnZwqGlXWDnKweoyAL+XCbvNI6MPNKzlFYWjfIyepNpoa4sOTV1unqhbV1unqstg4L&#10;i5jvlldcBydZIXDD4rpBThw9dOQMvz15Wc6rrsNjlU0trK4b5ET1WHUdRk/cc/PK6/BYhSENy+sG&#10;uVG9hYJcKMhfQGyeQVKPSs4u5XVaVtoblddtbCFUOxamacQy6qkNIVvMZ+1sNljZh6wdR8C77Cl3&#10;NVlUG0dUR0qrRjl8O3OE7MZlR0HPWTlqAUD6oSR7Xg5YnuQi2VbocWPlIvrZikI6M3buuQ3G1zx3&#10;fvwaW4qHRiyR+9mssUg22MbWg8aywVDzbfSLnLk6ykWy6Tb2WKsOTFHSuETlTACoRSPxlPuhPcWs&#10;3HSGLET/QvSfPtGPWToh+oe8zHMn+kVmMyA2E4n+GvlKMvPloIkpZYPY6IT7R69O4KmI/0LiRk7f&#10;YVgIiRuKZj69DM5L04wjU7nbUMDZJGeNIVVEHDRO9ENOHLUJ0Q/yRKBscol+VT3fDsSka+oxWxSK&#10;er4lXkD0o3uNPHq+MaAe5MTRmxD9snq5RXa4m6jehOhXwiS8C7fCx51KkZ1CtuZmjWmjx4l+yInG&#10;nRD9MtmaS/Rriwon+v1VZSEdzpt0eP3MJAdDUIJp3G0VQNoeHt0o6QChu1pg6OQAEOcceLSqNEAk&#10;VW5so+Oe567uufZ+RwJKI0CL3G+UY+MC0y1dPJYuHo/72883z2gZc0Fjcf/wh1Pp4gGPZQIwBiri&#10;3AGG6MZnAQwtxBRmElEkSvQHOMBA/oLgKfuObXIXD00z362FG6ppxgFGJ4ZdfZ82vYtHqfigHGBA&#10;Thy1CcCQI0u5AKNUIuo8kwhysnocYCjq+ZZ4AcDQDMvLUnzLLk7e73/3DRwlV83qeE7VUULTOcOg&#10;O0nnqLirdVjAXBq5SL2tY5Txyc85VCPzzBjWxRFZDgc54cNBCC5MHJEhyf/MHZFKTJLMcUTUfIPQ&#10;EUlMae7lTJIcP0RVzN/9yjAPwqdgQz9EUSzPDekUCpa7IZCT93nW062QD5HIdUNU9XwzwINT1eNu&#10;iKKeb4gXuCFH5znRzFvwfbN5ToWGnfCcimc+4TkV9XxjvKA6FgmUMg3rWwPGhZz47U0SmlHCLY1e&#10;MDPSm4lp6nGeU1NvwnPK6mXznAqAmPCcCoDgzcQK2bi5Cc1rTT3fGjAu5ETjThKaZfVyE5o1AMET&#10;mn0A4S/Jk4RmeRvLbiamzFye0KyqF24ZaPEo7rKZzcTU/YwlNAc77QK/zptjV7PdjlJbrN6dZhDy&#10;k7b48g2qmy90tvW5rG/+q8Peje2QnpBghvZN9EIHSQd33dXCXivXdS7i4H7vrlbO9lJPlovFB2yZ&#10;e5cqNxrG6eWuTj+48pRgliqHbXMOvm+cfqlyDOYfesg7/WyiXKIct9tCGyy0wSnTBph9E9pgSLk8&#10;a9qgR1dbwdU/AdZAPqYwQEhKxSeDqnr5RAiPAifLd1FDF7CXFfO98W1ydpQKy30DzMHykDXQrOnz&#10;Nslnig5kgIgreewikTTQtPPN8ALOQG345ZsCY6c1/GK5Ub1cQZ5LGWgV5Jwy0CrIGWWgaRfMh0qZ&#10;ENMSaK2XGy+B1nq5McagB3QXVpHcxChNO04YaNoxwkD57jL5AhWzMb4gWE4WzHbemO3VcQ8STBma&#10;0cJ9NfFNCbjHycXwjHtyslyks1OdWKgzykU6StWuA1RMbjKCBj8tuGLBFaeMK+DBTXDFwFScN66Q&#10;PQLfrd2m1l2o7kBYd6F5A2FalOJIBX6U4kZxXKF2xPUdWjigmmIMVyCPWvChfGc2HVegd63sufsG&#10;oKCBlnXEcIXc+ik3GIn+nLJ2vhWgHeTEkAZ67fnNAHq0ORJGLrdTr4rJfFNAOw31cFzR1pJ2ubhC&#10;047jClU7Nh0U7XxLvCASqWEyjitUTMbmhNy6KBdXaNpxXKFpx3HFRpyxmbiCSozEWcFwBcmJs4LF&#10;IXu5O0t2GFJp4MGb9KKTmKgdC0P2G7FBRm4Ucq2F+Xzmg9Y7JUDPopAKns0NQmobGA9C+hvFghjP&#10;GzGqcbi3iPK9PnydgDQVvjp4GIVzNpyE5XQujFW7/hGYwrNy9rjrKMztsM1TmC0SLqydXAwOu34P&#10;UTn7vpHypNr1U4gcvYxuX+Y9sLnNjsvEcgtsXvoVnHy/Aup8NYHNQ2bDecNm2R33UVsqbNZ5agee&#10;hnYFAU3tR70YTpAxVgATEmGzqlgIm1XFGESQFfOxWjpsLhUnlyfxQk50clktUQ8gIQFT3yl9QTgO&#10;rrUIEHg4TnPBJ7BZ1s43wwvCcVrAi1cSqQEv5OV73SV7BfoFUyG9JbEG/Ths1qAfD8fJ8xQ+jX0H&#10;zK03hM2KdsGkSM7fVecrg83BhF3gy4nBl9eHANYhPuR1qRDAuuIHSZfp5q4mowyHUhkXtpxvzVW3&#10;tgAu5hI7uUgLuTrVZU+FAJORWVzsxcU+fRcbs2riYg8z8bxdbJzqKDll/s6dGJnSd0bvZjPlaKGL&#10;3clttwKX4k1cbEWxwJtIznjT6kUmLrbC1DIXu+tla2a62Kp2vhXAI2vlIszF1rTLdLHVVge+KUg7&#10;pRSIRaY6uUF6bmQK5ziI8IS72JATwRNzsTXtfEu8wMVW42a+Leaiegx2lmL8IjcypWnHXGw15sgj&#10;U7J2uZEprTqTR6a0LnQsMoUWudIKnBuZUrVjs0LTjkWmFO1yI1M440acFbw+TjsLh0em5N0rNzKF&#10;70TWjs0KyIlztuazQlyNl+q4i+1YFTNfdkUpFYg+bMHpGNY+Ig47DeLuNMN5cVvys8WSnHJ3ojPo&#10;7ojeJ4ljwpH4GHGYV4ZWo0E87VXfIm6mBvHeqDoOqUTDmB2Qs4ax17Yr3kHSYWt3NRjbycXaadeF&#10;eXK63Hz12dq18cbBHnPhqVEuFo6z32o0bOfkIlV5OLBkGOlY9d5Bbr77oLNcV7iZ6uzgrpbzmFjY&#10;/B70zdLdjyi1p4e726vvb+/uhj/sP3/8491+9fPu7sNFMfxjv6ZAbP/w0/0VvrLd+5vr3dWf7c/P&#10;u9s78/O7XVm/v7m9urq+/+H2/nro7nT9y7O7/vBEPxLofXr8cf/739FPHx+u/vHjfrV/QKs9ENc/&#10;X+/xw83D/p8Xq6/73eOHi6e//7TbX1+s7v56//Thoi9xRvjF6nn4Q71pyRPf+7/56P9md3+JW324&#10;eL5YmR9PnyvATjHhCoYv/ay5gk4+2S+IQbwNV4DETYHECLBRMleghJVCF5BOcBJdwNAD7KojtvYr&#10;FM04VwA5UTXOFaDHnjBouVms6IAj+s48HAc5Wbswi7UDpyBp55vhBeE4YHtZO4aKICdqx7mCSmy7&#10;nssVdAoq4lwB5GTtGHWGoKIwdrnhOO0MSZ7Fqp0hyarjuloMtGZzBUq3nwlXoHT7YVxBtxFnRS5X&#10;oDIZ/to0w7NwrkDJsQ1mBWqYv64ac5CPn8KAeJAfUqanKpnnPIsVcuJ3x7kC+bDmbK4gMYtVZTLY&#10;rJBru3O5Ao1n4VmsqnahNToEoIU5m8kV1I1S8cA66ZCcaFl2NKiiXe7JoEhUEFdjfjIo5GTt2F4h&#10;14rkHgyqsd78YFCN9WYHg3byrMg9F1TTjp8LqmrHZoWcMJR5LKh6sCU7FlR1nyid00t76TZiP4bM&#10;U0H1cy19F5YiVMpewU4FVfzh7ENBlYjB5FBQL2KwJJacWGKJypH9+/F76qvStkBUJpbzFKL03+9Y&#10;y1fPLlrTeoohPvCZKvNpudnYgX5rSyh3xXx20Zr8dDwZHsE8U0nogORwYOQso0leKcmBoZ2VQ8GA&#10;kXPsu2MK3dUyuDhYMU3OvkeESV3Tmj/oN19QsXYHfMaYVFuXH2VSKSI2jJ8LTrj3dFf7vk4uclDk&#10;mjw6ut8YeXH3cVd7P/ceUTmjX/S7wnjQc2MHRU6/aKPXwvQCti9M76me44LVgzO9a3PE75kzvcc7&#10;xkUL+WP9MJ6+OSdSjfg7sd98typWnVzG67Mpyae4aAjeJ1NAkmgAniMVMQPGpxfTCy80zTjTq6nG&#10;mV4ZgeYyvap2vhVmBo5nhSna+WZ4AdOrfW688ML/3hYU9Q2OcDl4SM7TU31WV9QZ86VcUWdMzvk0&#10;yXJOw8UHWTLTTz/ajJWSRZvXxVDmvPgg5DNgK9JIU+aDaJwpp0zFrd7f/ZJ9EE0xf/Mz+otEOPdB&#10;xLhfng+iZleHXKmaXf26PsiRz5FTOPrcnkmaVbkP4n9viw/yLX2Qkd3QfRDM5xS+xPkq+N5n+Svn&#10;g8DrTpMLG1UsPMjCg5xy30bsRBMfZJgRZ+2DtEjzEqLy/hb4Ng0oWqQCCYrl+CBq2V7ogwT17H5a&#10;SeiDKIrl+SBa9gznQSAnukfMB9Gs6XuBL2hAoWrnWwHOm6pdmMWgaeebIZ0HUa3KfJDArIsP8i18&#10;kNJEqOKxu6rHFzLETuarApxcLNt/bZ+cKnfQcOFBFh7k9HkQbDITH2Twts/bB1mLdMMJ+CByArm/&#10;+6XyIOpu5W9+M60DmA8iK3YaPohyUuyJ+CCKdr4Z0n0QOmtGzPNkPkjqmTStrF1u1r3Wootn3ast&#10;ukJasJUzeHOz7rUuuTzr3u+S67vlLOu+lXuW52bda9rxrHtNO5Z138prXGbWvbqasAr9xffdYiYa&#10;Nmq+OPkMKqWBXfAOQ3Hi7v3++vJ5RUWQKDIc/ovywf3F6uOHi4/0vqZ61MpSISl5d1QxsbqhTLR2&#10;SLg5MIMmM6qyR4YevOKDRJhDVdkcuYOk+7272ju6XLpIDlqVeBbnKBdprjvKRTp/VS63DGvYHGdZ&#10;uabDMbnJCC64YsEVJ48reqwLE1wxZIOeN66QPYIcXKEe/eJ7tWDCNG8gyZHKwRWqYr5DO6MYwxWy&#10;l5KHK458Jk0rl0Dn5ngd+UyaFqd0CHR1bnxVZV59U8wwr6yat23Ek0tycYWmHccVGi/MOn9p2gXz&#10;oVLK26dnXWqYjOMKtfUvmxNyQmYurtC047hC047jCvlclUxccewzadparG7L7fylNcTm1bxaQ2xW&#10;zdvKVeS51bxHPpNGwbO51bwanuXVvP4OtkRLltq7X1DmRjMCUZot0FIKlrYgaItPyxN/ffg6AWkq&#10;fE2FffZNOiyns/DQlqB1kTNpqsaEu2LhqapzJVmRsJiTi8Fhl8ITlcOWSylBkTNpKirtJrlIA+7K&#10;lbSNHeIcPeCuliaYWG6BzQtsPn3YjFkwgc0DkXTesFkGCzmwWeepXc3TS86kaeXuXAFMUFBCmIhi&#10;4mxi4CaEzQF/7sceOEQQWzn5WC29NOrIZ9Iog5YLmzUXnDfB0lxwVhqlaeeb4QXhOC3gxcNxasAL&#10;RJjXnKNVoF8wFd7sTJoTh83yKpIJm/WFxLcFi58v8OXE4MvrQwDrEB/iUioEmPSXcC6pu1rX1Mp1&#10;kTNpKicXc4mdXCwyleqyp0KAycgsLvbiYp++iw0gPHGxB1B81i52I5/E4e9lb5N138iE7du72Ipi&#10;eS62Fr/IzLrXrOnHBt8u617TLtfFTsx4Qw9UsWKBRaYauf4kNzKFp4qwjkemVO3CQK2mXTAf0iNT&#10;a6VHL49MQU4euxB2KpbNdLFrTTsemdK0Y5EpRbvMyJQOAHxbLAAALP2S8TYcnZCS8VbaUynieKG0&#10;lPdB0uEEdzV4wcnFKH735GQ5nLwzG4JwlS+pcpitc/cb9UuU4+MCqLecX7F0NTvVrmY9fLMJrjj/&#10;4+QVfyUHV9SaK+V7tchA0jwp5kh1IkPu792plTSqYr5DO6MY86FkxU4DV8i+cS51r6Ie3wozOWWM&#10;ute+Nd8ML6HuFc99Qt17uGIheL9BNW818Sw0TrXsYXtKC4j4IKNcrCrAPTlVjj138UGWjiIn3FGk&#10;xxY58UHO/7xtbV9wkVVE/N+I25S3en/3S/VBVDbC3/wYGaGnDzSyYnk+iMbicG5TY3FYRxHNmr4X&#10;+AJuU9XOtwJ8EFW7MJFD0843Q7oPolqV+SAkN/Jziw/yDX2QA8sQ80EOko6fcVfL0zhfJcJvjN5P&#10;ohx/7uKDLD7IKfsgWHcnPsj5n+PZoBZDqsZ6ex9Ebtzh737pPoiCmP3Nj3wQDzDP+CCFOGJ5PsiR&#10;z/Hc9OKJhbk8CHpsiDFCnsIIuXGX9weO8SCbXhy53Mq/I5/j2RRix9zc+OqRz/FslFNGg/mQHl89&#10;8jmejdKNJZgU6Ikin0UZppISr3bcczwbuR42M75KPfzEWcE6iqi9/tg5no18YmFu5d+Rz/Fs1uLp&#10;H7mVf9p5EVRmFJwAUskrCnW/8NKOm1Ksmsyt/FO1CzcK9RgQsGqBdsUpn+PZyNqdyDmeTSnWYZ/I&#10;OZ7KrDiRczybtfjdncg5no189u6JnOOp+MPLOZ7IlnFdyOf7Q5GzSSWwcBK9mlb1gEjy/gbxf5vu&#10;U+qr2mMVtyjCTxmZo9QSq8rYQtwtziBMUWY5x/O1e4qV1F8AM+HAi6nMne0VFjtvsbRzK3aOZ1nA&#10;T6doZOQcz7IwGsbO8SxRATLcL3KOZzme9+nK3x3z6K6WgRx7nsXk7HtEoqClO/+ymz/Hs0Rx9/Ae&#10;kbOiSsr7pPGLyVFuLcnhfO7ZjDInN+YnuvFwVzsuYFqH+40rs/u9u1o59x5ROaNf9Luy55bGzvGc&#10;ftFGr4XpXZjeU2Z6ETnjTG85nAJ33pU0MpLPynjTDlbkKL5UUHwIkxHCFCjogNlKLFYnZC5yM4kA&#10;nuH3Y/Z40zTj0WbIyVwq1nqf+VCs6VvgBdFmVTvfCmDmVO1YtFnRzjdDerS51j43Fm0muXHslmjz&#10;N4g2Hzwkd0qm6rMSN5biI7lGQjFfyvk0yXJOw8UHWap5T7+aFyvlxAc5/3M8Fd40ywfRDlb0d0Ds&#10;WP65in5skgUS1mJTUn/3S4020xNTfBBNMe6DiM5REFhT4mrwWX2PgcZCqarkPgjkxn3UHzOe8abs&#10;8r4FXuCDIOAvjhuPNkNO1u5VfRDNqtwH8c26+CDf0gcZ2Q3dB8EXQj7IKOl4End1fJP1VSLneI7e&#10;DyjvWT7H+SrsuQsPsvAgp8yDYBZMfJDzP8dzI+eQ5/ggahq0vwPOJLeHPshGbrKc44OoivkAfEax&#10;0AdRFMvzQbTsGe6DQE7e5UMeZNOJ/lFuxpuqnW8FylDStAt9EE073wwv4UEUz5L7IBpLwzqKbBrx&#10;NLncjDeNQ+IdRVTt2HRQtPMtsa0UYnDa675Wcsp4RxHIid8dO0Nr08ljF0yK9Iw3TTveUUTTjiJB&#10;HjuoaJeb8abVovCMN60WhWW8Kd9dbsabqp1vC8xZTTvW617RLjfjTcMNPOPNxw0+5mIZb8rulZvx&#10;pmrnr1BzKJrtFPLeSrkGY3bfFt+wmAdKXrL3DZvtSUSEFH8c78e2sQVznVgrSzUDhVYjoLEtVpGU&#10;DJQzyJ7Bt/e6587ZUqx4iohtJ38QdAjXXQ3SdV3nIwkTvcXDiWIRSr7FDp4QCXBi49kITnV3Na/Q&#10;27slikWK09xDE8UYoN+9Z7phFU3gGyZWNXdZ6IGFHjhlegCb+oQeGIiws06T2JRi8rTvcaQW5at8&#10;e0gPkJgIORgeKo4YolACAdzrUxRjTp+sWODzKS7fNEShAnDfAHMAnAEhxZq+BV4QolC180HpnHaM&#10;HlC0883wAnpADe/4piBn3jPr4i5/gxCF9XS7MZ6gRihcgCLSctCKRfwx99hEsVG7xf1YMiROPUOi&#10;L8AWTNyP8z+JdyPXqvq7X6r7oQYB/M2PsScB8+RIlt98txrIzmNlaaqK+fvejGKh+4HUUUkxf8/b&#10;Jrsf6hbqG4Btof6YsQwJzZq+BV7gfqjaMffD3+AD7Zj7oXxrvhnS3Q/Vqiw6QXKju7u4H9/A/bCl&#10;XgcySHM/TLnLQc6xGe5qGBcjdXBm3G/d1Ui5gx6ZV8Epkolu5i4L97FwH6fLffQFtoOJ83H+5xmW&#10;qNyT9lJ/80v1Pio1pOnciuFAQxIbdwN/rwrJj7IsxHirv/GlJmiqmvn7XtmomoXuBzQTeZks/2Ot&#10;7vC+CeAaqTt8SH9AuV40aJ4DstYO7mYpmiQnGpU1BCpROSmq51viBR6IeuSibwyMnnbkIsuPKFHA&#10;KKmXmSCxRjqAGM5kCRIkJ45execE5o5QOIWd4xAdTc+QWFdK/i3LkCA5WT0+MSqx3VPmoSuqeixF&#10;QlWPpUhoa11mjsQah1uKxmU5EiQnjh7LkVDVC6YGWmmIoXQqrA5C6eqah14Eh4+FLXqLc/6rCqXD&#10;3K8bvcbCO8RDUUZoI/4aEGloQ0Hk9CDpwIW7GpCB/k+DXBtBGdjMjRwWi7lMbZydZuXmz5BpGuyz&#10;0K/F2jh7P1T6G7n5DHH0AEuUs/cDpp597mSkF1i1cLqnz+liVk1g1fmfYVmi4YjkqPk+/VvBKrmE&#10;K/AglRTbkEs0roPoAfkeC/MwfMDHXJZS1sx3V5JpXdU5Y0nnqnPGaF0Vt2TCKs3z5rBK87wnsEoG&#10;BpmNVlXPmxO7mnoTWCVPh1xYVWi4xbcGUB/kRM97AqsU9YJJgXcVPe9J4rnqeTNYFdANi+f92p73&#10;6zu79vjygwurOru2PPAg6Zxcd318Xv0CZ9jKtTHnzzmx4BVmncRU59S+SVvE7mecWP4eGOrlgMPl&#10;gMMTPeCwx1c9dToHWHfWeYxo1idzqx7f80ZOZ7ERu9QH+6uyvb6y01nIjlOW01lpx0Iyp5PkRL+E&#10;O51FLaMI381JTyaoNgphyZxOkpPVY7bQ1PPd/5dw+QpZzp1O9DoW1eNOZ7ERIyG5TiceK4IdzuWr&#10;6jEuX1MvmBTJTucaZ1TI6vnWIJ9YCdSwaseyQOarFGoIZkZyuaOqHufyNfU4l1904oqSyeVXvWJc&#10;xuWTnPjtcS6/aMVATWbBY9U3snE5lw85UT1W8IidQlQvs+JRVY9VPJKcrB6fGvK3l1nyWPWlPHrU&#10;ftcrKiQ5WT1GVBSduLBk1jxWuJs4c1nNI8mJ6lFvWz/0oywsmW3+dfX8hQosj6oe3zXkZTmzz3/V&#10;KOvexl+ooB7kxNFrWA1qIRehZzb6V9UjJOZ/e6p6fGo04rqX2elfV49NDVU9PjUwh4RdI7PVv6oe&#10;6g2TRq/lU6MXc0oye/1X+FTEmUs1hYFxFYeq5VOjFReW1jfGtlUiwC0zRaP6ey2bGpq/h2be4cIi&#10;44vON8YWXRJEmqxjphiybcTR69jUgIc+ztyFJnttmkwt3rYt6LdjQHX+UAgbj/w3qvVWR+ZXf1KC&#10;OjK0ciFovsWKY3jJ+W+GVhISxwrgib86cbtBuRQ990BjasTthjayQNIRtu5qiNuNJVrRNmiWkN2Q&#10;1zPczw2Qu4+72vtZuRYAYo7g3bQu6yFRDmmtc/drCqza0K+NyG16Oy4obJ+736bH2k7vixr+OTn3&#10;3KYPe/jyXPKmMO/bdJFxtuOSLAd3b06/je0a0ETl7LhE5JrCfoFROXgWNH7wbmf1o/PTU76ryZdv&#10;vruFwF+S8U85GR9f9yRrZFgBzpzAl3mPwL9W3GvuXeuEm/Pph2R8lQ7ECAecQiMSRj7OSU3GVzXz&#10;Uc4MUclgjhL08CFOetZIsZEBHSPw15AbIYmf0TIh8NH5ToDDmb0K1zj7UkRMjMAnOVm9Cd4UyYTs&#10;rBFNPd8YsGylqDch8AF1hdHLJvAV404IfMW4PGukaGWGPJgU6QS+Gl9g80KNL/CJ0YtVsrnJ+Jp6&#10;nMDX1JsQ+L3YxjOTwF8jd0ycGozAJzlxakwIfJnIyiTw1YQqRuCrpQwTAl+hoIOtolb2inqyWWiN&#10;2BmBv9YasbOWhVrwKJPApzwu0biMwFfzvdgpvap6/jr1gqaFWuiNEfjBXrsQWQuRhQyv7Vsc+fnq&#10;hIqD7wfaQCVUiOxNIRgsUG0B+GeBb2cIlRYu0bycAeYtcN6sXG8oqXYdeW5viZIIQdNQ/yt635hc&#10;gd18kJt/riMO2ljmnyVK2sjBBQfLOQrOEVHuagipg1xIlCzEwUIcnDJxAN98QhwMVNqZEweytxp4&#10;g4ozyH1BNebKonJaRHhCHIgQM8BIqZl/eKToBoYAiV5AdPE5PpKjmYEPmNpFSB00Rhyouk2JA3HY&#10;MomDqmnlkWPEAcmJQ8fLTYpWVs+3RHrmX4UTHUTDssw/khPVmxIHYpg/kzhQM2AYcaBmwEyIAxm8&#10;ZVbx6+r51phJ0Jlk/vUiaZVJHKjGZcSBatwpcSCql0kcVI1CWjHigOTEb+91iQN1YWHEQbCwLNjy&#10;V4UtvwGc49FJFc5RahHFHSNxzDHiHpVz9xtqgvGmDoa4q42Pd1YOWUazcK6D40H6ReLFqXHlpjBw&#10;s4k8d5RDnt6cfg7O8fFbYNUCq04ZVmF94LAKPhm+9LOGVb2cLZqFqjaKi8tQFcRELyNEVb18FFUW&#10;qAIKEn1v5jxCTFQsBFW9HBLLw1RaTQbHVFpNBsNUfSemJmdCqjX65onjxiAVyYkDxyBV3x8TUelt&#10;23xTIBSrtW2bICq5TWAmolqji5U4eAxRkZw4eBNEVR01FIugraxeOCnUaB1DVH0vpnVnAio9lugv&#10;TBRmV7ofMEDVy3HiTDyl9jNkeErtZ8jwlKadb4ltelM08BaiZTmcgpz44bE4rGLZ3DqqRtkkWBi2&#10;gpysXbhNlAU+ASGBIjMMS48VB4+FYXX1ws0CbTTF/I7cOqqNkgLAwrAV5MTRY3VUyu6fW0alOQAb&#10;f9cGS+N7AAuQ/1UBeTWN/i2CxKoycrXDq5MQm8JCd0xTA6E1EqK2B8Q17XzyeG1jtk0kab3uDf3R&#10;Ii9uDrxvCkNCtGOFjCMp3NWSFbY0psWWOHs/ytOhGHAktrspsewnydnYMxzj2efaGHWDsrh5OfNc&#10;ao04K0eb60AKxeRMrL3ZzMe8p1+CGd+FJFlIklMmSeCyTkiSIXvirEkSzcn0wUhy1xnNw2Qsier/&#10;sqR19EwX3F/f4UpNWld9Xx+HUJW54pmneb4+OE9OWq/AuYhuOedJICf6vYwn0dzybKJEIZgmRInC&#10;MDGiBOqJVs1OWlcQIYs9q2h6wpQoVEQwH9ASXCySrng2hgr2OVOigf0JU7KWQ+PBpMDNZPVY/QA4&#10;BsW4rNUhyYnfHmNKykI+oCiTKqkQyRanBo89Q05Uj1ElmnqZXEnVKTQY40pITlaP2aOoRKIpM2m9&#10;Qs2PPHr+OkWLnkJxMrJE2ym+JVuyIOoFUetp168PYidQSAOxG1oZXwKa0EtkHoQZcNUC3M3K2edG&#10;QWcqOCWycQCnkefaY8EaJFzP6ufkEMmfl3PgNALaJxZZwOTSN/+Pz/sPF2BLfjrZFqZYHSZgcqBX&#10;zhpM9q1Ysxj4zprrHGI/vb0Qw5J+dyG/lDcMpfSy2xx4zYrTzHw0XTEGJTXFQiipKOZ7aOlIEr3F&#10;RIePI0nIif4oQ5L9RozvZALJStXOtwK5o5p2oSU07XwzvCCHWdXON8WMdgxH9keGkYorP4GRiivP&#10;YKSmnW+JF5xDptUWcxSp1RYzFKmsIpkgcq1px0AkyYmzgoFIRbtMDLmulKAsw5AkJ2vHZgWWHYEz&#10;y4SQunbhrFC1YxCyl7XLRJBrHFcnrncs3k5y4tixsmfFstnhdoVbmYTbFW6FVT1r2vmWSC96Vg+5&#10;4NF2fxtb0PeCvnX0rUacLYTc4sM3kG++i5xFiFt8iZ74q2P7Gr3KBsQ+qqlh+9q+0KHfnAsQu6sJ&#10;FI9y6CY3h3Vraoc6cAURuRGzu4F0z3NX99y0Ymb3xrFi5lEO9Pbse4zHk6TKOQs7/d3VvoezCHr8&#10;zj7XyY2WM/fBJ7McY0Ir1tPD3e3V97d3d8Mf9p8//vFuv/p5dweMPPxjRzcQ2z/8dH+FUd+9v7ne&#10;Xf3Z/vy8u70zP7/blfX7m9urq+v7H27vr3//O4z29S/P7vrDE/1IYPbp8ce9SST/+HD1jx/3q/3D&#10;8wDOf77e44ebh/0/L1Zf97vHDxdPf/9pt7++WN399f7pw0Vf1uQ+PA9/qDctedh7/zcf/d/s7i9x&#10;qw8Xzxcr8+PpcwDYuSccwLACnDUH0KHKU/BAszgALemOcQB+zp3OAXRyM68A86RyAEfNuu8aMewT&#10;OHbJlcxHzrrvWtmavgXSjzA5dtZ9h8ia9K3lcQDHzrrvSzlWG0yF9FDykZPu+1L86jKrmPVAt2+L&#10;max2xgF0ckeEXA4AEXERKXIOAHIiUmQcQCc3eszlAJARIWvnr00YO8jJ2oUcgKadb4m3y7lXLJvJ&#10;AaiJPYwDUDN7OAeg5LT7ltjWyjZBx/j5XTeHfCLRshMOQLEs5wAKcc6eSMa9svMvGfcXWzDwBsHM&#10;Q1+i1gEEt2P3q4g4ZvQg7rpJz4tTtReJj/nIEXF884O4Q5sRcfgrJD5mT8+L2yTqX+/5Aq9OaKx7&#10;m4IQzbhf265rsYz7dWeD8pGM+zXK8+lbiGXc12hLP8iN34wjANzVEgHklND9Ihn3Nbq8DXLjF+7u&#10;4672frZdeyxJonbt8yMZ904ulnFfj23iIwQJuSV431hmfk1hHZKLZNxPvwQzHgtBsmTcn3CSBNWx&#10;TAiSobbkrAmSXnYxA1SYmiRx1IT7vhDRdOj6ypnFyY6vj0Eomq74vSxJohCDmnkEyZHT7XtZt8wk&#10;iXWpBA0zs+17dLo/IkGiwejMZHuNggimQjpBomk3SZJQQP4kSUJsVJZNkCiW5UkSian2PbrwC5bN&#10;JEiOnWmvaJdJkBw70b5HQoAwdplJEsfOs1f2h29JkMAx/Hw1hHB273c3+GEIBAHQ2f+HnxBl+Uxh&#10;HIoQPT48rSgubLzWrYtizgNAiy7TwKXFlguM5kP+FjD61ZFrPcE/aijechpxpGSYlSaSZl/TXjEg&#10;10jImYKRJBdDmqmIlNae4X6R59IqQIgvkmZfO7lImn1tn9s0bh46pOyuFjFPLLIgyCXN/uRD7JT4&#10;PEGQQ+HJWSPIbi2GAQK3ORVBIr9PjFD4AV4ANT8NcCbEDudVcKyyEKSmGEOQmmIhguxw8o2gWB6C&#10;rJUD33maPeTEcB1Ls+/kMHEmglRPjWYIkuRk7UIsr2nnmyE9zV5NxuYIUkvGZmn2il2z+9opk4Ej&#10;SFU78LFeALA7bogds16cqhxBQk60LA+xr+Wme8GkqJTEkzX8H+9NqRWhoh15DkbSnFioacdD7LWI&#10;bzMRpNqxkKfZax0LWVu7bnNMBLlGdZJoWdbWjuREy7I0+24j8mWZCFJN7WAhdrXFAguxd/imhLU4&#10;M81e185foWYST1iIvZMLdzJD7Kp2LM1eHTvW1E7RLjfErp3IwZvaaUdybNheIfcvoMOvxxVgi6Iy&#10;sTnFJtyxiRxWyjtwePLhfkZOnBVIG/bXqG4jek1oYX6427ZR/Cb0yPLvNaMdJUGPbzunHdsrkMQo&#10;zAo0HD/cbYsiNXHsmtAOeCpGWVxRgPMO9zNy8tiF1uhqca+g49THd92ij4SoHfq4WanffLfCSgft&#10;FC6UEuHH+xk5Ubs2tIbiD6P/2eFuW2R/ytqFdsBTVc/Tt4WRG7VbGDMiAhVecEk80UbmKKUx6rjL&#10;rR51cawN4Ja24+H08wQuLZwkPla3RMQt4TsyTRFxLC10dywJKZlTNNcHcddWYrj7qzOVa2Re0HMP&#10;pUAaUwkPlEk6hs1dDdO2pgjOcMfhQHS8gfu9uzo5M54NPBMzQO737hrKxYp83HOjco7RXEf0I88F&#10;79HG5OxnFMvtWdPORffD+My+r/0SYszsmrzX4X4uXOHGzV3t+I1FV2ly/OiPg/3c/ewXEzk6Zd0m&#10;yjXYqel7gc82Oy7kwQxy8wzz9Is244EPcSmmGuqnlmIqlG2VQ+Dv/uEPPz0/fLql+OBQ7GVKvOwf&#10;vj49msIv/LD65cvd/dN70K4o+Xp+fnz/7t3T5c31l93Tb7/cXu4fnh4+Pf/28uHLu4dPn24vr999&#10;fdhfvauKshh+etw/XF4/Pd3ef/7bze7xGs+2/C3KyW6voE1PnNqE6R1aKp030ytjFt9NTm/OqcAp&#10;30uGV6thvdBN7urjMb0azmNQRVOMIxWRNwqAioJTKN/MoA+HU1D8JKIozvRCbkQCPjvOmV6Z08pk&#10;etfII5O1C3EKycnahahRQVEn0phT4bRymd5KKQjiTC/kxLFjuUIdeAMBvWfnCinfHWd6taYgnOkF&#10;byBpF0yKdKYX8Qrxu+NML+TEseNMr6xdJtNboQWVrF04K0hO1o7NCtmy2blCimUZ06smRk6YXpHT&#10;ymR6VcaNMb3BHrEwHwvzoTcFeX0EPsFJKgIntpoQUAx5WUTagGWcR1SGAGnHai2HHN3VIj7LEUQR&#10;aSpybQ3ybyPtONb2MM8W51rMvoc79BMjOS9nGYfIeREacl0Q5FJtcsrVJsBBEwQ5ZMWdNYJs5bhS&#10;FoLUAiMMQWopOSGCBOEnOaW+l5Z8uoOmGEOQmmIhgmzl+HTgLCcjyCPnCrXAI4Inn4kgj50rpGnn&#10;m+HtcoXaSoxh5iJIra0kR5CJuULtWoz/5iJILRuHI0gtG4chyBYRW+G7y6w2OXauUCuzZJkI8ti5&#10;Qm0jLnSZCPLYuUKt3BUpE0Gq+S4MQar5LixXqK3FPKsTyRVqZRL0RHKFFO1OJFdIseyJ5Aq1ctsr&#10;QoZjfsrb5Qq1jchxn0iuUNuIe8WJ5Aop/vCSK7Q0qZkWNL5FdZ2anrPkCmlZVLS0gNg78Vwh1Akb&#10;/nFsU6sxlcBlTNIxiu5qmMXK5rA0yGGeY+4qd0hOJFfIycVygCqXEwMfdva5lFsNw8RygCrKX02R&#10;s1xvLFeo6sz4xXKFKtv3KMbMVuSVkH6Rak9k3b5ILsZEu+dG5Wy/pbicYaxjuUIVqmTpfRt8h7P2&#10;nXzR5vtcmN6F6T1lphdE5ITpHVbQ82Z6ZcwSQBaluiFMpzdJQHIQ3cM/yblC7UYkQLKY3qPmCrVy&#10;bD+P6T1yrpCiWybTe+xcIQVFnUiukMJp5TK94NzFycCZXsiJGSUsV0jhFnKZXu0AIc70JuYKta1Y&#10;nZfL9B45V0jRLpPpPXauUNuK0ZlMpldtbZyZK6R8d5lM75IrZFJbZpJ/aDWEF71FbbvxoucrXmh5&#10;IvERZETETTbGFvM86e4WIyNJL0X8LZiPV88VqiY4SUXgVLNICCiSK4QVxMhFcoWcXCxXyHEEUaSZ&#10;ilxdJ95IrlDV22qYSK6Qk2siuUJVZz63WF+mqUUWBLn0FfrjqR/fS71UJghyWOXPG0HKXXJyEOS6&#10;bGWnOcwVIjHRZw5zhZpeTN3IQZCqYn6SCp21oSjGcoUKMdaVhSD13ji+AajTinJQKas2aXoxNzwX&#10;QdZK1j/rK7SGnGjREpyiV13T9GIMMxdBorJGxGi8rxDkRO1YXyFFu1wECZ5B1I4jSMjJ2oXToS2O&#10;Wm2C/BRZOzYlICdrx+ZEKeZs5CJITTtebaJpx6pNcCaBlMmUiSDX2rHRvK8Q5MSxY32FcMidqJ1v&#10;ifSje9YaW8YQJMmJ2rFqk1buZ5WJIFFpLH93PFcIcrJ2bFaAaxBy1HJzhVTtfFtgNVa1Y7NC7hOe&#10;myukdVDhfYUgJ44d6yvUytpl5gqta2VFYX2FSE7WLtwrUMEgWTYzV2iNrC1xvWN9hUhO1I71FWrR&#10;s1347jJzhVQvgPUVUr2Ahs8Kkc/LzBXStWOzQvNRKGLoeQGt7HFm5grpvh3zoHznDqzD0utay6z4&#10;1XNSSzYOGvxYpvFf6tzz+uQeOZig7FoADcNwquQeAaVA0qXVuKtNryHIQnKxNJcSS+4g54hedx93&#10;dfczDG8Ll8Ro6H7vrkxubMTkfu+uTs4YpsWSP3s/CgWRfjE5cpUHuflWNxU5t4Oc45KdXu5q9XOt&#10;guBGzOtn7xeVsyRlLC2FYBXph2Ty+edau8HNnZdL/A4saR79XiZfqhk3TJGlxc7SYudxf/v55hRb&#10;7GAWcNITbYAxc86c9BQdZN9jTG2xs047r5zERGDBPXeRqcBaeShB0PqBOhnbyEaF2sxr17Asd9rF&#10;fJ480lOD2azFjgqzGempUBS5pKeqnW+FGRKAkZ5tKX9rvhleUCCpfW6c9PS/twXuoDvZ4NXbs4z2&#10;15fPqzs6V2eFRRf/3X+42F+sPn64+Ehrm9mTrSxtzxSeo4NSVzcfLnDS9tAH7eBpOs/HeSquhcRB&#10;gvtI1ueK+T7UcJ18mqic9WmiclzDxQdZAq+nH3jFSjnxQQYU8v/Zu7Ydt20g+km1pEiW89Cn/kH1&#10;A0EbJAUKZBEUaD+/MxbpJY/OEVnCm7VRPTnBDqSRKJLnQg6fG4NwQ6cFg8jq1dbfb7jBlu6qWgg5&#10;BpnOXHlNrvU+RRqmOy7dlaImYhAlagIGmeyIUSIIt2IQuyuVq9F4ldnlYvo0U7m61Xg1KZVnl8LB&#10;HT8djFchCLcaryo7NF5TQTgt4IhLd7nU37p09yQMMFy6a3GUL0CRhmnmJSTSlljqy/yp7NB4VdmB&#10;8TrN1PBvNF77WVhMYLx6HH13YLxOM+2zrUt3Z2H4g/FqG9V4dmC8TjPlDY3Ga38WBhgYrx5H3x0U&#10;aZhmOkk0Gq+9Mvxt22Q2gynDHw50OZ9or2g0XmV2YLx6HH13G+OVmtaG3l+fdbHDhujRFV5YLjHT&#10;1lmdjsZgvGaz/8EId9ZwHwaYsgbfYzv62xN3B1VGs8vnOXSXlWi/RkZiH39XKaCL1RoLJlJ3CUJA&#10;MS6YETebK94v/gYJQpgMeB5B34frnfZNmu5iIqALEIU4q9m+vsG5YL6c1uc1hrFvvtj9ri1iksuu&#10;SXMK7VEyubr1OaZiHH4J6/u1T/AwaQ6T5mFNGvu6NwLJVYR8coGEgrgmgUThyxRyGZRSAC7HXNOF&#10;47cIzOzMy2qBRCVWiXtzk0YklnHB6iqWijCAQCIJAwokF7pCuFEgcRJFQS8IJJJsgUkziezSZqg3&#10;aSRRBZNGElUQSKYLNd9aBRJF8lEgUST/qQQSQQUbV6ZLKggCSTaSHGTrwcjWD6AUCDilF3gKkLME&#10;TWNcERLbkOVkpgixQ1wJsvsBOTUUoJJS9AKKHxD7KB/0yOWDDENtIPaVPD81xJ5GqoA3QWxVjx0g&#10;dqUHyfeTpStwqiG2SizFdjvmKEBsnlgbxFYbyRBiq41kCLHNDbyfB9nL7NJWcNIknCqE2CK7tBn+&#10;A8SW2aVNsZMdQmy+3agVYpvjRukJQmyLo44BQOxJZJe2xNKLhYE+M2eOgfS+0YNU7jJ6kHwUaYTY&#10;MjuA2B5H3x16kDy7Rg9yUKWXwIP0OJ5d3hrTQLWERg9SZ5f3CpkdepA8u0YPcujFaZTgQXocfXfo&#10;QfKWbfYglUOajlA+oiiHFGYKkV3aEovNTdzlM9Sd9Vm5xAc9yHR+PYjngxFPubMs7CJZbBRZDY/9&#10;OlA+PBgpW2xpQU2491cPt35WFb5S0uVWs3g/GXfV/er2JSZXf3OO3Vn5Jb/vqxmnOHYX9kK9Rkbb&#10;LP4G2y7G3U63j3+PvyHOnXq/cynOZ3GLs0NowpuJ14m/8b4hrmQDhicu7TWKb6Z0WFwX7Nz6uNjC&#10;Mf/4G54jtohtll6/hPj3+Atxtw9s/fuhARwawANrAM4YNhrA1fB+ag1gnLkxEwGIu1m1JYQV1W7S&#10;AEbzxgidzTiPoDw5xl7JPeVjAO1S8JQuCc2R3ciPnsqAncB12+PG73xY3Gj7fshLa7XZxkqbzeIo&#10;YgcNQGWXNkO9BiCZIthskimCBjCeKRdr1QCMn9JvDjUAxWNBA1DZZf2hFx1iqwGcBBdDDcDiaMuC&#10;BjBeqPbUqgGo7FADUNmBBjByA7VRA+jtWWnLggbgcfTdwTrkka+lbdQAeiuyxrNLBygbEy2OZgca&#10;gMiuUQOQ2YEGoLPL12KI765VA7hUagAWx99dPlNMfI9P6zpk+05oy6IGYHE0O1iHLEaU1nXIMrt0&#10;hLLvTmaXz9oqu2yuGCehn+Tt4KqNGO+gAFR2zH0KAaAA1GjLY8g821gASmYHBaB0dtArzhQ6NRaA&#10;0tmlbbG+Y/rdQQGoyUZt9u7S8WmZBILyXbi5MqZa9pzaWDvZOWtNrjjx8p6th8WpMpC+RHi9qwFs&#10;z04gKD+WJ8lu5GvPzmlLLGfRK86bXqHwnR8Pn2an8J0fupRmx7nEnLbEYku3qOY55+1g70TRiXmH&#10;Txya56F5/uNa5ztonlLeDYLhYltyEolUh1tvviqqdfKuTzoefpMj9/Xau5T2krn7OOnJ2PhW86g+&#10;cF3D6x7VRxIPtxEgufqba82XNctXAVlJzeEQutfAqHzG31UBDWfalc7wux21Fl9OvEr8Xa8Wwkqy&#10;8Gwzjr272jDb07Er4rqk4JcrxtkUYXFWznv/enEvxyV+OPEh428Qj8N9ba3z/vXirh47DWHvOcJb&#10;sd2WVWGFsyFmm639YQthlntNWBdOEyldrnOZxW9bKB7XxUWERkD23snmc1+b4NDnD33+kfV5mxs2&#10;+vx1MHlufZ4ra/awN4Beq88PUlZLLmZ1G5SqhiSTbgFPeU3tGj2ZWEprdhLLeY1wNFJKswh2udHn&#10;h5OoOQBr9DyOcl9Yozfyeg2N+vy9j/gbrXICYeatdUJ6oUSiPm9x9N2hPs/rNTTr86JlN/q8aFnU&#10;53m9htY6IdI9gC4h3YO8T0wnWomjVZ9X2aE+r7IDfX6yrUbku2vU54dBtCzo8x5HvzvQ54Ve1ajP&#10;D+bRUBUX6oR4HM0O9HmlMWcThB3QQjUXP9Q70W+8Zo/IDvR5j+PZwSTBZ69GfX5QW9egTojH8ezy&#10;XqHcg2yqMBWKvjs/sD1/d2p6BX0+m18PverQq95Lr3pz3aTbiARKOAmVNUpqQmCmZxMLdgmsdXPX&#10;JkwD2AvrTisPP9skvR+3LjU8W3Hz/bigiZQW8jlk8fxKcQ6UrnGF+wadoHSCZBc0kbM1y+5z3Jqt&#10;Ni7Xig6h4BAKHlkosN68EQquB0g8tVAgYGqGAwUMRBQoHV8w3uQZYhkyGrkb3SIUyMRyViR9coB/&#10;3K7M0J8AfxuhQGYGQoFMbSMUcCqetsBimxEpNPXDSTJo2k+qZGfaCm5DiyMwcSHfXYWC3kQRSolA&#10;KPA4Cus3QgFdnNEoFPiCFZodCAVyYQsIBYKwNQoFOjvoEmrZDSzkm3jpxEahQLYsCAWyZTdCAV3e&#10;2igU9JMQqEAo8Dj63b2pUCBHFBAKshHloJP/Kzr5AxicDSNuLd4cTcng6jzN6C3erhft3fgbbN5A&#10;zaYpnuwV/x5/Ic5WD+1RmktwSAs2b2RIJTu4i2VMCre9xdmii730lNN7MKmDST0ykzI0umFS13Ue&#10;T82kxtODlkX5wFd/phi+1nKViysBNtZtiRKJNTGpoVNsIKWyblUINgBM6gO3IFot10EsJIfKg4PF&#10;UcyITIqf/t1quQ6CqwCTGiyOZodMauC2YdoSiz0BZaE9ygrDncuijAPtp41MShpzuCVKGXPApEZx&#10;cETWKeqPZrC7UhYKTErahsCkxBjXyKQG+wZ4dunYZH3W4uh3B0xKZZcOTot9m/S7G3KVZ2chOTKp&#10;dLA7mNTBpIzS3O98uNVDel0arIiU9RgnXFAcAWu4r1Fnm+t2eUU0pHKDBi/mesfVZ9pfBOs+tocV&#10;6ln4NrNr2L57FCtGmoy29wg+i/jVbAarCMPXdhCog0A9MoEyoX5DoK6d8LkJ1Ae6wy9DjQo0onNh&#10;czJHFjFw3T+XTt3pvs3cCRkNRZGFZilIeR8CJRLLsGKtFSXBGFhREowBgRp7aqe0EigFZJFAKZiN&#10;BIqTgFYCJbNLm8KBrFhhhgSK94RGK0qufwMrSq5/AytqFNll/cGelMLsTU0JKSkAgfK4Gwk4YPZb&#10;w2x7w7Yh8A1PPh6DRXBDrArZOt0yKIcYbYNG17AS4nPKWAEzK9FoeIjSUUebZ13tiANmHjCzBWb+&#10;9PfLl49fvr/8+mInlPu///7i/zIA8/3Ty9c/fvvl01+f0v9foz5+7r99/fbn75+///wvAAAA//8D&#10;AFBLAwQUAAYACAAAACEAe8rRf+EAAAAMAQAADwAAAGRycy9kb3ducmV2LnhtbEyPQW+CQBCF7036&#10;HzbTpLe6gEKUshhj2p5Mk2qTxtsKIxDZWcKugP++46m9zbx5efO9bD2ZVgzYu8aSgnAWgEAqbNlQ&#10;peD78P6yBOG8plK3llDBDR2s88eHTKelHekLh72vBIeQS7WC2vsuldIVNRrtZrZD4tvZ9kZ7XvtK&#10;lr0eOdy0MgqCRBrdEH+odYfbGovL/moUfIx63MzDt2F3OW9vx0P8+bMLUannp2nzCsLj5P/McMdn&#10;dMiZ6WSvVDrRKogWMTtZjxcRl7o75iuWTjwkyTIAmWfyf4n8FwAA//8DAFBLAQItABQABgAIAAAA&#10;IQC2gziS/gAAAOEBAAATAAAAAAAAAAAAAAAAAAAAAABbQ29udGVudF9UeXBlc10ueG1sUEsBAi0A&#10;FAAGAAgAAAAhADj9If/WAAAAlAEAAAsAAAAAAAAAAAAAAAAALwEAAF9yZWxzLy5yZWxzUEsBAi0A&#10;FAAGAAgAAAAhAOYosZp5TAAAEiYDAA4AAAAAAAAAAAAAAAAALgIAAGRycy9lMm9Eb2MueG1sUEsB&#10;Ai0AFAAGAAgAAAAhAHvK0X/hAAAADAEAAA8AAAAAAAAAAAAAAAAA004AAGRycy9kb3ducmV2Lnht&#10;bFBLBQYAAAAABAAEAPMAAADhTwAAAAA=&#10;">
                <v:group id="Group 281" o:spid="_x0000_s1027" style="position:absolute;left:255;top:15479;width:1130;height:1131" coordorigin="255,15479" coordsize="1130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282" o:spid="_x0000_s1028" style="position:absolute;left:255;top:15479;width:1130;height:1131;visibility:visible;mso-wrap-style:square;v-text-anchor:top" coordsize="1130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YucQA&#10;AADdAAAADwAAAGRycy9kb3ducmV2LnhtbESPQYvCQAyF7wv+hyGCt3XqCiLVUVRcELxsVfAaOrGt&#10;djKlM9X67zeHhb0lvJf3vizXvavVk9pQeTYwGSegiHNvKy4MXM7fn3NQISJbrD2TgTcFWK8GH0tM&#10;rX9xRs9TLJSEcEjRQBljk2od8pIchrFviEW7+dZhlLUttG3xJeGu1l9JMtMOK5aGEhvalZQ/Tp0z&#10;kGya7pht65jl25/rPnS77j59GzMa9psFqEh9/Df/XR+s4M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GLnEAAAA3QAAAA8AAAAAAAAAAAAAAAAAmAIAAGRycy9k&#10;b3ducmV2LnhtbFBLBQYAAAAABAAEAPUAAACJAwAAAAA=&#10;" path="m,1130r1130,l1130,,,,,1130e" fillcolor="#006533" stroked="f">
                    <v:path arrowok="t" o:connecttype="custom" o:connectlocs="0,16609;1130,16609;1130,15479;0,15479;0,16609" o:connectangles="0,0,0,0,0"/>
                  </v:shape>
                </v:group>
                <v:group id="Group 283" o:spid="_x0000_s1029" style="position:absolute;left:485;top:15601;width:670;height:887" coordorigin="485,15601" coordsize="670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284" o:spid="_x0000_s103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lwMYA&#10;AADdAAAADwAAAGRycy9kb3ducmV2LnhtbESPQWvCQBCF74L/YZmCN91U0IbUVYqiiIcWY0t7HLLT&#10;JDQ7G7Krxn/vHAreZnhv3vtmsepdoy7UhdqzgedJAoq48Lbm0sDnaTtOQYWIbLHxTAZuFGC1HA4W&#10;mFl/5SNd8lgqCeGQoYEqxjbTOhQVOQwT3xKL9us7h1HWrtS2w6uEu0ZPk2SuHdYsDRW2tK6o+MvP&#10;zsDmZ/ZdbA/vx91H/5Vz9GGe2NSY0VP/9goqUh8f5v/rvRX89EX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lwMYAAADdAAAADwAAAAAAAAAAAAAAAACYAgAAZHJz&#10;L2Rvd25yZXYueG1sUEsFBgAAAAAEAAQA9QAAAIsDAAAAAA==&#10;" path="m97,100r-72,l269,560r65,32l353,588r19,-9l382,570r-35,l322,570r-19,-6l289,553,97,100e" stroked="f">
                    <v:path arrowok="t" o:connecttype="custom" o:connectlocs="97,15701;25,15701;269,16161;334,16193;353,16189;372,16180;382,16171;347,16171;322,16171;303,16165;289,16154;97,15701" o:connectangles="0,0,0,0,0,0,0,0,0,0,0,0"/>
                  </v:shape>
                  <v:shape id="Freeform 285" o:spid="_x0000_s103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AW8IA&#10;AADdAAAADwAAAGRycy9kb3ducmV2LnhtbERPTYvCMBC9C/sfwizsTVOF1VKNsqy4iAfFquhxaMa2&#10;2ExKk9X6740geJvH+5zJrDWVuFLjSssK+r0IBHFmdcm5gv1u0Y1BOI+ssbJMCu7kYDb96Eww0fbG&#10;W7qmPhchhF2CCgrv60RKlxVk0PVsTRy4s20M+gCbXOoGbyHcVHIQRUNpsOTQUGBNvwVll/TfKJif&#10;vo/ZYrXe/m3aQ8reumGkY6W+PtufMQhPrX+LX+6lDvPjUR+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BbwgAAAN0AAAAPAAAAAAAAAAAAAAAAAJgCAABkcnMvZG93&#10;bnJldi54bWxQSwUGAAAAAAQABAD1AAAAhwMAAAAA&#10;" path="m649,100r-43,l378,545r-13,15l347,570r35,l386,567,649,100e" stroked="f">
                    <v:path arrowok="t" o:connecttype="custom" o:connectlocs="649,15701;606,15701;378,16146;365,16161;347,16171;382,16171;386,16168;649,15701" o:connectangles="0,0,0,0,0,0,0,0"/>
                  </v:shape>
                  <v:shape id="Freeform 286" o:spid="_x0000_s103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eLMIA&#10;AADdAAAADwAAAGRycy9kb3ducmV2LnhtbERPTYvCMBC9L/gfwgje1lRh3VKNIorLsgcXq6LHoRnb&#10;YjMpTdT6740geJvH+5zJrDWVuFLjSssKBv0IBHFmdcm5gt129RmDcB5ZY2WZFNzJwWza+Zhgou2N&#10;N3RNfS5CCLsEFRTe14mULivIoOvbmjhwJ9sY9AE2udQN3kK4qeQwikbSYMmhocCaFgVl5/RiFCyP&#10;X4ds9bfe/Py3+5S9daNIx0r1uu18DMJT69/il/tXh/nx9xC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l4swgAAAN0AAAAPAAAAAAAAAAAAAAAAAJgCAABkcnMvZG93&#10;bnJldi54bWxQSwUGAAAAAAQABAD1AAAAhwMAAAAA&#10;" path="m131,48l302,529r21,-71l304,458,198,88r172,l357,76,338,65,318,57,295,51,271,49,131,48e" stroked="f">
                    <v:path arrowok="t" o:connecttype="custom" o:connectlocs="131,15649;302,16130;323,16059;304,16059;198,15689;370,15689;357,15677;338,15666;318,15658;295,15652;271,15650;131,15649" o:connectangles="0,0,0,0,0,0,0,0,0,0,0,0"/>
                  </v:shape>
                  <v:shape id="Freeform 287" o:spid="_x0000_s103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7t8MA&#10;AADdAAAADwAAAGRycy9kb3ducmV2LnhtbERPTWvCQBC9F/wPywje6kalGqKrlIqleKgYFT0O2TEJ&#10;ZmdDdqvx37tCwds83ufMFq2pxJUaV1pWMOhHIIgzq0vOFex3q/cYhPPIGivLpOBODhbzztsME21v&#10;vKVr6nMRQtglqKDwvk6kdFlBBl3f1sSBO9vGoA+wyaVu8BbCTSWHUTSWBksODQXW9FVQdkn/jILl&#10;6eOYrda/2+9Ne0jZWzeOdKxUr9t+TkF4av1L/O/+0WF+PBn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7t8MAAADdAAAADwAAAAAAAAAAAAAAAACYAgAAZHJzL2Rv&#10;d25yZXYueG1sUEsFBgAAAAAEAAQA9QAAAIgDAAAAAA==&#10;" path="m34,l50,31r420,l330,526r31,-1l546,31r78,l640,,34,e" stroked="f">
                    <v:path arrowok="t" o:connecttype="custom" o:connectlocs="34,15601;50,15632;470,15632;330,16127;361,16126;546,15632;624,15632;640,15601;34,15601" o:connectangles="0,0,0,0,0,0,0,0,0"/>
                  </v:shape>
                  <v:shape id="Freeform 288" o:spid="_x0000_s103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jw8MA&#10;AADdAAAADwAAAGRycy9kb3ducmV2LnhtbERPTWvCQBC9F/wPywje6kaxGqKrlIqleKgYFT0O2TEJ&#10;ZmdDdqvx37tCwds83ufMFq2pxJUaV1pWMOhHIIgzq0vOFex3q/cYhPPIGivLpOBODhbzztsME21v&#10;vKVr6nMRQtglqKDwvk6kdFlBBl3f1sSBO9vGoA+wyaVu8BbCTSWHUTSWBksODQXW9FVQdkn/jILl&#10;6eOYrda/2+9Ne0jZWzeOdKxUr9t+TkF4av1L/O/+0WF+PBn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jw8MAAADdAAAADwAAAAAAAAAAAAAAAACYAgAAZHJzL2Rv&#10;d25yZXYueG1sUEsFBgAAAAAEAAQA9QAAAIgDAAAAAA==&#10;" path="m370,88r-172,l268,88r24,6l342,155r3,41l344,217r-8,65l323,360r-15,78l304,458r19,l349,369,380,261r13,-65l395,160r-2,-18l390,123r-7,-18l372,90r-2,-2e" stroked="f">
                    <v:path arrowok="t" o:connecttype="custom" o:connectlocs="370,15689;198,15689;268,15689;292,15695;342,15756;345,15797;344,15818;336,15883;323,15961;308,16039;304,16059;323,16059;349,15970;380,15862;393,15797;395,15761;393,15743;390,15724;383,15706;372,15691;370,15689" o:connectangles="0,0,0,0,0,0,0,0,0,0,0,0,0,0,0,0,0,0,0,0,0"/>
                  </v:shape>
                  <v:shape id="Freeform 289" o:spid="_x0000_s1035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GWMQA&#10;AADdAAAADwAAAGRycy9kb3ducmV2LnhtbERPTWvCQBC9C/0PyxR6000FNaRuQmlRxINiVOxxyE6T&#10;0OxsyG6T9N93hUJv83ifs85G04ieOldbVvA8i0AQF1bXXCq4nDfTGITzyBoby6Tghxxk6cNkjYm2&#10;A5+oz30pQgi7BBVU3reJlK6oyKCb2ZY4cJ+2M+gD7EqpOxxCuGnkPIqW0mDNoaHClt4qKr7yb6Pg&#10;/WNxKzb7w2l7HK85e+uWkY6VenocX19AeBr9v/jPvdNhfrxawP2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xljEAAAA3QAAAA8AAAAAAAAAAAAAAAAAmAIAAGRycy9k&#10;b3ducmV2LnhtbFBLBQYAAAAABAAEAPUAAACJAwAAAAA=&#10;" path="m627,801r-10,18l613,846r4,20l630,880r24,4l663,872r-28,l631,861r,-39l635,810r25,l653,803r-26,-2e" stroked="f">
                    <v:path arrowok="t" o:connecttype="custom" o:connectlocs="627,16402;617,16420;613,16447;617,16467;630,16481;654,16485;663,16473;635,16473;631,16462;631,16423;635,16411;660,16411;653,16404;627,16402" o:connectangles="0,0,0,0,0,0,0,0,0,0,0,0,0,0"/>
                  </v:shape>
                  <v:shape id="Freeform 290" o:spid="_x0000_s1036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YL8QA&#10;AADdAAAADwAAAGRycy9kb3ducmV2LnhtbERPTWvCQBC9C/0PyxR6M5sKjSF1DVJJEQ8V05Z6HLJj&#10;EszOhuxW4793C0Jv83ifs8hH04kzDa61rOA5ikEQV1a3XCv4+iymKQjnkTV2lknBlRzky4fJAjNt&#10;L7ync+lrEULYZaig8b7PpHRVQwZdZHviwB3tYNAHONRSD3gJ4aaTszhOpMGWQ0ODPb01VJ3KX6Ng&#10;fXj5qYrtx/59N36X7K1LYp0q9fQ4rl5BeBr9v/ju3ugwP50n8Pd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WC/EAAAA3QAAAA8AAAAAAAAAAAAAAAAAmAIAAGRycy9k&#10;b3ducmV2LnhtbFBLBQYAAAAABAAEAPUAAACJAwAAAAA=&#10;" path="m660,810r-10,l652,825r,33l649,872r14,l666,868r4,-29l670,834r-4,-18l660,810e" stroked="f">
                    <v:path arrowok="t" o:connecttype="custom" o:connectlocs="660,16411;650,16411;652,16426;652,16459;649,16473;663,16473;666,16469;670,16440;670,16435;666,16417;660,16411" o:connectangles="0,0,0,0,0,0,0,0,0,0,0"/>
                  </v:shape>
                  <v:shape id="Freeform 291" o:spid="_x0000_s1037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9tMIA&#10;AADdAAAADwAAAGRycy9kb3ducmV2LnhtbERPTYvCMBC9C/6HMII3TRXU0jWK7KKIhxWr4h6HZrYt&#10;20xKE7X++40geJvH+5z5sjWVuFHjSssKRsMIBHFmdcm5gtNxPYhBOI+ssbJMCh7kYLnoduaYaHvn&#10;A91Sn4sQwi5BBYX3dSKlywoy6Ia2Jg7cr20M+gCbXOoG7yHcVHIcRVNpsOTQUGBNnwVlf+nVKPj6&#10;mVyy9e77sNm355S9ddNIx0r1e+3qA4Sn1r/FL/dWh/nxbAb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f20wgAAAN0AAAAPAAAAAAAAAAAAAAAAAJgCAABkcnMvZG93&#10;bnJldi54bWxQSwUGAAAAAAQABAD1AAAAhwMAAAAA&#10;" path="m595,796r-25,4l556,815r-6,27l550,857r4,13l562,878r5,6l575,887r17,l600,885r4,-2l604,872r-27,l568,864r,-45l578,811r22,l603,798r-3,-1l595,796e" stroked="f">
                    <v:path arrowok="t" o:connecttype="custom" o:connectlocs="595,16397;570,16401;556,16416;550,16443;550,16458;554,16471;562,16479;567,16485;575,16488;592,16488;600,16486;604,16484;604,16473;577,16473;568,16465;568,16420;578,16412;600,16412;603,16399;600,16398;595,16397" o:connectangles="0,0,0,0,0,0,0,0,0,0,0,0,0,0,0,0,0,0,0,0,0"/>
                  </v:shape>
                  <v:shape id="Freeform 292" o:spid="_x0000_s1038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pxsYA&#10;AADdAAAADwAAAGRycy9kb3ducmV2LnhtbESPQWvCQBCF74L/YZmCN91U0IbUVYqiiIcWY0t7HLLT&#10;JDQ7G7Krxn/vHAreZnhv3vtmsepdoy7UhdqzgedJAoq48Lbm0sDnaTtOQYWIbLHxTAZuFGC1HA4W&#10;mFl/5SNd8lgqCeGQoYEqxjbTOhQVOQwT3xKL9us7h1HWrtS2w6uEu0ZPk2SuHdYsDRW2tK6o+MvP&#10;zsDmZ/ZdbA/vx91H/5Vz9GGe2NSY0VP/9goqUh8f5v/rvRX89EVw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ZpxsYAAADdAAAADwAAAAAAAAAAAAAAAACYAgAAZHJz&#10;L2Rvd25yZXYueG1sUEsFBgAAAAAEAAQA9QAAAIsDAAAAAA==&#10;" path="m604,836r-24,l580,850r8,l588,871r,1l577,872r27,l604,836e" stroked="f">
                    <v:path arrowok="t" o:connecttype="custom" o:connectlocs="604,16437;580,16437;580,16451;588,16451;588,16472;588,16473;577,16473;604,16473;604,16437" o:connectangles="0,0,0,0,0,0,0,0,0"/>
                  </v:shape>
                  <v:shape id="Freeform 293" o:spid="_x0000_s1039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MXcMA&#10;AADdAAAADwAAAGRycy9kb3ducmV2LnhtbERPTWvCQBC9F/wPyxS81U0Lapq6ilgU8aAkVdrjkJ0m&#10;wexsyK4a/70rCN7m8T5nMutMLc7UusqygvdBBII4t7riQsH+Z/kWg3AeWWNtmRRcycFs2nuZYKLt&#10;hVM6Z74QIYRdggpK75tESpeXZNANbEMcuH/bGvQBtoXULV5CuKnlRxSNpMGKQ0OJDS1Kyo/ZySj4&#10;/hv+5svNNl3tukPG3rpRpGOl+q/d/AuEp84/xQ/3Wof58fgT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rMXcMAAADdAAAADwAAAAAAAAAAAAAAAACYAgAAZHJzL2Rv&#10;d25yZXYueG1sUEsFBgAAAAAEAAQA9QAAAIgDAAAAAA==&#10;" path="m600,811r-6,l597,812r3,1l600,811e" stroked="f">
                    <v:path arrowok="t" o:connecttype="custom" o:connectlocs="600,16412;594,16412;597,16413;600,16414;600,16412" o:connectangles="0,0,0,0,0"/>
                  </v:shape>
                  <v:shape id="Freeform 294" o:spid="_x0000_s104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V58YA&#10;AADdAAAADwAAAGRycy9kb3ducmV2LnhtbESPQWvCQBCF70L/wzKF3nTTQiVEN6G0WEoPirFFj0N2&#10;TEKzsyG71fjvnYPgbYb35r1vlsXoOnWiIbSeDTzPElDElbct1wZ+dqtpCipEZIudZzJwoQBF/jBZ&#10;Ymb9mbd0KmOtJIRDhgaaGPtM61A15DDMfE8s2tEPDqOsQ63tgGcJd51+SZK5dtiyNDTY03tD1V/5&#10;7wx8HF731ep7vf3cjL8lRx/miU2NeXoc3xagIo3xbr5df1nBT1Phl29kBJ1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V58YAAADdAAAADwAAAAAAAAAAAAAAAACYAgAAZHJz&#10;L2Rvd25yZXYueG1sUEsFBgAAAAAEAAQA9QAAAIsDAAAAAA==&#10;" path="m542,796r-39,l503,886r41,l544,871r-23,l521,847r20,l541,832r-20,l521,811r21,l542,796e" stroked="f">
                    <v:path arrowok="t" o:connecttype="custom" o:connectlocs="542,16397;503,16397;503,16487;544,16487;544,16472;521,16472;521,16448;541,16448;541,16433;521,16433;521,16412;542,16412;542,16397" o:connectangles="0,0,0,0,0,0,0,0,0,0,0,0,0"/>
                  </v:shape>
                  <v:shape id="Freeform 295" o:spid="_x0000_s104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wfMQA&#10;AADdAAAADwAAAGRycy9kb3ducmV2LnhtbERPTWvCQBC9C/0PyxR6M5sIlRBdg1RSSg8tRkWPQ3ZM&#10;QrOzIbuN6b/vFgre5vE+Z51PphMjDa61rCCJYhDEldUt1wqOh2KegnAeWWNnmRT8kIN88zBbY6bt&#10;jfc0lr4WIYRdhgoa7/tMSlc1ZNBFticO3NUOBn2AQy31gLcQbjq5iOOlNNhyaGiwp5eGqq/y2yjY&#10;XZ7PVfH+sX/9nE4le+uWsU6VenqctisQniZ/F/+733SYn6YJ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sHzEAAAA3QAAAA8AAAAAAAAAAAAAAAAAmAIAAGRycy9k&#10;b3ducmV2LnhtbFBLBQYAAAAABAAEAPUAAACJAwAAAAA=&#10;" path="m451,796r-15,l436,886r15,l451,858r-1,-16l450,825r13,l451,796e" stroked="f">
                    <v:path arrowok="t" o:connecttype="custom" o:connectlocs="451,16397;436,16397;436,16487;451,16487;451,16459;450,16443;450,16426;463,16426;451,16397" o:connectangles="0,0,0,0,0,0,0,0,0"/>
                  </v:shape>
                  <v:shape id="Freeform 296" o:spid="_x0000_s104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uC8EA&#10;AADdAAAADwAAAGRycy9kb3ducmV2LnhtbERPTYvCMBC9L/gfwgh7W1MFpVSjiKLIHlasih6HZmyL&#10;zaQ0Ubv/3giCt3m8z5nMWlOJOzWutKyg34tAEGdWl5wrOOxXPzEI55E1VpZJwT85mE07XxNMtH3w&#10;ju6pz0UIYZeggsL7OpHSZQUZdD1bEwfuYhuDPsAml7rBRwg3lRxE0UgaLDk0FFjToqDsmt6MguV5&#10;eMpWv3+79bY9puytG0U6Vuq7287HIDy1/iN+uzc6zI/jAby+CS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LLgvBAAAA3QAAAA8AAAAAAAAAAAAAAAAAmAIAAGRycy9kb3du&#10;cmV2LnhtbFBLBQYAAAAABAAEAPUAAACGAwAAAAA=&#10;" path="m463,825r-13,l452,833r4,11l473,886r16,l489,858r-14,l472,850r-4,-12l465,831r-2,-6e" stroked="f">
                    <v:path arrowok="t" o:connecttype="custom" o:connectlocs="463,16426;450,16426;452,16434;456,16445;473,16487;489,16487;489,16459;475,16459;472,16451;468,16439;465,16432;463,16426" o:connectangles="0,0,0,0,0,0,0,0,0,0,0,0"/>
                  </v:shape>
                  <v:shape id="Freeform 297" o:spid="_x0000_s104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LkMQA&#10;AADdAAAADwAAAGRycy9kb3ducmV2LnhtbERPTWvCQBC9F/oflhF6azYqlRCzSqko4qGStEWPQ3ZM&#10;QrOzIbs16b/vCkJv83ifk61H04or9a6xrGAaxSCIS6sbrhR8fmyfExDOI2tsLZOCX3KwXj0+ZJhq&#10;O3BO18JXIoSwS1FB7X2XSunKmgy6yHbEgbvY3qAPsK+k7nEI4aaVszheSIMNh4YaO3qrqfwufoyC&#10;zfnlVG4P7/nuOH4V7K1bxDpR6mkyvi5BeBr9v/ju3uswP0nm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i5DEAAAA3QAAAA8AAAAAAAAAAAAAAAAAmAIAAGRycy9k&#10;b3ducmV2LnhtbFBLBQYAAAAABAAEAPUAAACJAwAAAAA=&#10;" path="m489,796r-16,l473,818r1,20l474,842r1,16l489,858r,-62e" stroked="f">
                    <v:path arrowok="t" o:connecttype="custom" o:connectlocs="489,16397;473,16397;473,16419;474,16439;474,16443;475,16459;489,16459;489,16397" o:connectangles="0,0,0,0,0,0,0,0"/>
                  </v:shape>
                  <v:shape id="Freeform 298" o:spid="_x0000_s104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T5MQA&#10;AADdAAAADwAAAGRycy9kb3ducmV2LnhtbERPTWvCQBC9F/oflhF6azaKlRCzSqko4qGStEWPQ3ZM&#10;QrOzIbs16b/vCkJv83ifk61H04or9a6xrGAaxSCIS6sbrhR8fmyfExDOI2tsLZOCX3KwXj0+ZJhq&#10;O3BO18JXIoSwS1FB7X2XSunKmgy6yHbEgbvY3qAPsK+k7nEI4aaVszheSIMNh4YaO3qrqfwufoyC&#10;zfnlVG4P7/nuOH4V7K1bxDpR6mkyvi5BeBr9v/ju3uswP0nm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E+TEAAAA3QAAAA8AAAAAAAAAAAAAAAAAmAIAAGRycy9k&#10;b3ducmV2LnhtbFBLBQYAAAAABAAEAPUAAACJAwAAAAA=&#10;" path="m426,796r-46,l380,811r26,l406,812r-28,64l378,886r47,l425,871r-26,l399,870r27,-61l426,796e" stroked="f">
                    <v:path arrowok="t" o:connecttype="custom" o:connectlocs="426,16397;380,16397;380,16412;406,16412;406,16413;378,16477;378,16487;425,16487;425,16472;399,16472;399,16471;426,16410;426,16397" o:connectangles="0,0,0,0,0,0,0,0,0,0,0,0,0"/>
                  </v:shape>
                  <v:shape id="Freeform 299" o:spid="_x0000_s1045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2f8EA&#10;AADdAAAADwAAAGRycy9kb3ducmV2LnhtbERPTYvCMBC9L/gfwgje1lRBKdUooiiLhxWrosehGdti&#10;MylNVrv/3giCt3m8z5nOW1OJOzWutKxg0I9AEGdWl5wrOB7W3zEI55E1VpZJwT85mM86X1NMtH3w&#10;nu6pz0UIYZeggsL7OpHSZQUZdH1bEwfuahuDPsAml7rBRwg3lRxG0VgaLDk0FFjTsqDslv4ZBavL&#10;6Jytt7/7za49peytG0c6VqrXbRcTEJ5a/xG/3T86zI/jEby+C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itn/BAAAA3QAAAA8AAAAAAAAAAAAAAAAAmAIAAGRycy9kb3du&#10;cmV2LnhtbFBLBQYAAAAABAAEAPUAAACGAwAAAAA=&#10;" path="m367,796r-18,2l337,808r-8,20l327,862r11,18l358,887r6,l369,886r3,-2l370,871r-19,l343,863r,-44l352,811r18,l373,798r-2,-1l367,796e" stroked="f">
                    <v:path arrowok="t" o:connecttype="custom" o:connectlocs="367,16397;349,16399;337,16409;329,16429;327,16463;338,16481;358,16488;364,16488;369,16487;372,16485;370,16472;351,16472;343,16464;343,16420;352,16412;370,16412;373,16399;371,16398;367,16397" o:connectangles="0,0,0,0,0,0,0,0,0,0,0,0,0,0,0,0,0,0,0"/>
                  </v:shape>
                  <v:shape id="Freeform 300" o:spid="_x0000_s1046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oCMQA&#10;AADdAAAADwAAAGRycy9kb3ducmV2LnhtbERPTWvCQBC9F/wPywi9NRsFQ4hZpSgR6aHFVLHHITtN&#10;QrOzIbvG9N93C4Xe5vE+J99OphMjDa61rGARxSCIK6tbrhWc34unFITzyBo7y6TgmxxsN7OHHDNt&#10;73yisfS1CCHsMlTQeN9nUrqqIYMusj1x4D7tYNAHONRSD3gP4aaTyzhOpMGWQ0ODPe0aqr7Km1Gw&#10;/1hdq+Ll9XR4my4le+uSWKdKPc6n5zUIT5P/F/+5jzrMT9ME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KAjEAAAA3QAAAA8AAAAAAAAAAAAAAAAAmAIAAGRycy9k&#10;b3ducmV2LnhtbFBLBQYAAAAABAAEAPUAAACJAwAAAAA=&#10;" path="m370,870r-2,1l365,871r5,l370,870e" stroked="f">
                    <v:path arrowok="t" o:connecttype="custom" o:connectlocs="370,16471;368,16472;365,16472;370,16472;370,16471" o:connectangles="0,0,0,0,0"/>
                  </v:shape>
                  <v:shape id="Freeform 301" o:spid="_x0000_s1047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Nk8IA&#10;AADdAAAADwAAAGRycy9kb3ducmV2LnhtbERPTYvCMBC9L/gfwgje1lRh3VKNIorLsgcXq6LHoRnb&#10;YjMpTdT6740geJvH+5zJrDWVuFLjSssKBv0IBHFmdcm5gt129RmDcB5ZY2WZFNzJwWza+Zhgou2N&#10;N3RNfS5CCLsEFRTe14mULivIoOvbmjhwJ9sY9AE2udQN3kK4qeQwikbSYMmhocCaFgVl5/RiFCyP&#10;X4ds9bfe/Py3+5S9daNIx0r1uu18DMJT69/il/tXh/lx/A3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I2TwgAAAN0AAAAPAAAAAAAAAAAAAAAAAJgCAABkcnMvZG93&#10;bnJldi54bWxQSwUGAAAAAAQABAD1AAAAhwMAAAAA&#10;" path="m370,811r-5,l368,812r2,1l370,811e" stroked="f">
                    <v:path arrowok="t" o:connecttype="custom" o:connectlocs="370,16412;365,16412;368,16413;370,16414;370,16412" o:connectangles="0,0,0,0,0"/>
                  </v:shape>
                  <v:shape id="Freeform 302" o:spid="_x0000_s1048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Z4cYA&#10;AADdAAAADwAAAGRycy9kb3ducmV2LnhtbESPQWvCQBCF70L/wzKF3nTTQiVEN6G0WEoPirFFj0N2&#10;TEKzsyG71fjvnYPgbYb35r1vlsXoOnWiIbSeDTzPElDElbct1wZ+dqtpCipEZIudZzJwoQBF/jBZ&#10;Ymb9mbd0KmOtJIRDhgaaGPtM61A15DDMfE8s2tEPDqOsQ63tgGcJd51+SZK5dtiyNDTY03tD1V/5&#10;7wx8HF731ep7vf3cjL8lRx/miU2NeXoc3xagIo3xbr5df1nBT1PBlW9kBJ1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MZ4cYAAADdAAAADwAAAAAAAAAAAAAAAACYAgAAZHJz&#10;L2Rvd25yZXYueG1sUEsFBgAAAAAEAAQA9QAAAIsDAAAAAA==&#10;" path="m314,796r-18,l296,886r18,l314,796e" stroked="f">
                    <v:path arrowok="t" o:connecttype="custom" o:connectlocs="314,16397;296,16397;296,16487;314,16487;314,16397" o:connectangles="0,0,0,0,0"/>
                  </v:shape>
                  <v:shape id="Freeform 303" o:spid="_x0000_s1049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8esQA&#10;AADdAAAADwAAAGRycy9kb3ducmV2LnhtbERPTWvCQBC9C/0Pywi9mY0FQxqzSmlRxEPFtEWPQ3ZM&#10;QrOzIbs16b/vFgRv83ifk69H04or9a6xrGAexSCIS6sbrhR8fmxmKQjnkTW2lknBLzlYrx4mOWba&#10;Dnyka+ErEULYZaig9r7LpHRlTQZdZDviwF1sb9AH2FdS9ziEcNPKpzhOpMGGQ0ONHb3WVH4XP0bB&#10;23lxKjf79+P2MH4V7K1LYp0q9TgdX5YgPI3+Lr65dzrMT9Nn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vHrEAAAA3QAAAA8AAAAAAAAAAAAAAAAAmAIAAGRycy9k&#10;b3ducmV2LnhtbFBLBQYAAAAABAAEAPUAAACJAwAAAAA=&#10;" path="m245,796r-16,l229,886r15,l244,858r,-16l243,825r13,l245,796e" stroked="f">
                    <v:path arrowok="t" o:connecttype="custom" o:connectlocs="245,16397;229,16397;229,16487;244,16487;244,16459;244,16443;243,16426;256,16426;245,16397" o:connectangles="0,0,0,0,0,0,0,0,0"/>
                  </v:shape>
                  <v:shape id="Freeform 304" o:spid="_x0000_s105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DOsYA&#10;AADdAAAADwAAAGRycy9kb3ducmV2LnhtbESPQWvCQBCF70L/wzIFb2ajoMTUVaRFEQ8tpi3tcchO&#10;k9DsbMiuGv9951DwNsN78943q83gWnWhPjSeDUyTFBRx6W3DlYGP990kAxUissXWMxm4UYDN+mG0&#10;wtz6K5/oUsRKSQiHHA3UMXa51qGsyWFIfEcs2o/vHUZZ+0rbHq8S7lo9S9OFdtiwNNTY0XNN5W9x&#10;dgZevudf5e74etq/DZ8FRx8Wqc2MGT8O2ydQkYZ4N/9fH6zgZ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DOsYAAADdAAAADwAAAAAAAAAAAAAAAACYAgAAZHJz&#10;L2Rvd25yZXYueG1sUEsFBgAAAAAEAAQA9QAAAIsDAAAAAA==&#10;" path="m256,825r-13,l245,833r4,11l266,886r16,l282,858r-14,l265,850r-4,-12l258,831r-2,-6e" stroked="f">
                    <v:path arrowok="t" o:connecttype="custom" o:connectlocs="256,16426;243,16426;245,16434;249,16445;266,16487;282,16487;282,16459;268,16459;265,16451;261,16439;258,16432;256,16426" o:connectangles="0,0,0,0,0,0,0,0,0,0,0,0"/>
                  </v:shape>
                  <v:shape id="Freeform 305" o:spid="_x0000_s105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mocIA&#10;AADdAAAADwAAAGRycy9kb3ducmV2LnhtbERPTYvCMBC9L/gfwgje1lRBqdUooijLHlysih6HZmyL&#10;zaQ0Ubv/fiMseJvH+5zZojWVeFDjSssKBv0IBHFmdcm5guNh8xmDcB5ZY2WZFPySg8W88zHDRNsn&#10;7+mR+lyEEHYJKii8rxMpXVaQQde3NXHgrrYx6ANscqkbfIZwU8lhFI2lwZJDQ4E1rQrKbundKFhf&#10;Ruds873bb3/aU8reunGkY6V63XY5BeGp9W/xv/tLh/nxZACvb8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CahwgAAAN0AAAAPAAAAAAAAAAAAAAAAAJgCAABkcnMvZG93&#10;bnJldi54bWxQSwUGAAAAAAQABAD1AAAAhwMAAAAA&#10;" path="m282,796r-15,l267,818r,20l267,842r1,16l282,858r,-62e" stroked="f">
                    <v:path arrowok="t" o:connecttype="custom" o:connectlocs="282,16397;267,16397;267,16419;267,16439;267,16443;268,16459;282,16459;282,16397" o:connectangles="0,0,0,0,0,0,0,0"/>
                  </v:shape>
                  <v:shape id="Freeform 306" o:spid="_x0000_s105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41sQA&#10;AADdAAAADwAAAGRycy9kb3ducmV2LnhtbERPTWvCQBC9F/wPywje6kahIU1dRRRL6cGSqNjjkJ0m&#10;odnZsLtq+u+7QqG3ebzPWawG04krOd9aVjCbJiCIK6tbrhUcD7vHDIQPyBo7y6TghzyslqOHBeba&#10;3rigaxlqEUPY56igCaHPpfRVQwb91PbEkfuyzmCI0NVSO7zFcNPJeZKk0mDLsaHBnjYNVd/lxSjY&#10;fj6dq937vnj9GE4lB+vTRGdKTcbD+gVEoCH8i//cbzrOz57n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uNbEAAAA3QAAAA8AAAAAAAAAAAAAAAAAmAIAAGRycy9k&#10;b3ducmV2LnhtbFBLBQYAAAAABAAEAPUAAACJAwAAAAA=&#10;" path="m178,796r-17,l161,886r17,l178,848r36,l214,832r-36,l178,796e" stroked="f">
                    <v:path arrowok="t" o:connecttype="custom" o:connectlocs="178,16397;161,16397;161,16487;178,16487;178,16449;214,16449;214,16433;178,16433;178,16397" o:connectangles="0,0,0,0,0,0,0,0,0"/>
                  </v:shape>
                  <v:shape id="Freeform 307" o:spid="_x0000_s105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dTcQA&#10;AADdAAAADwAAAGRycy9kb3ducmV2LnhtbERPTWvCQBC9C/6HZQredNOKkqZuQmlRxIMlqdIeh+w0&#10;CWZnQ3bV+O+7BaG3ebzPWWWDacWFetdYVvA4i0AQl1Y3XCk4fK6nMQjnkTW2lknBjRxk6Xi0wkTb&#10;K+d0KXwlQgi7BBXU3neJlK6syaCb2Y44cD+2N+gD7Cupe7yGcNPKpyhaSoMNh4YaO3qrqTwVZ6Pg&#10;/XvxVa53+3zzMRwL9tYtIx0rNXkYXl9AeBr8v/ju3uowP36e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eHU3EAAAA3QAAAA8AAAAAAAAAAAAAAAAAmAIAAGRycy9k&#10;b3ducmV2LnhtbFBLBQYAAAAABAAEAPUAAACJAwAAAAA=&#10;" path="m214,848r-17,l197,886r17,l214,848e" stroked="f">
                    <v:path arrowok="t" o:connecttype="custom" o:connectlocs="214,16449;197,16449;197,16487;214,16487;214,16449" o:connectangles="0,0,0,0,0"/>
                  </v:shape>
                  <v:shape id="Freeform 308" o:spid="_x0000_s105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FOcQA&#10;AADdAAAADwAAAGRycy9kb3ducmV2LnhtbERPTWvCQBC9C/6HZQredNOikqZuQmlRxIMlqdIeh+w0&#10;CWZnQ3bV+O+7BaG3ebzPWWWDacWFetdYVvA4i0AQl1Y3XCk4fK6nMQjnkTW2lknBjRxk6Xi0wkTb&#10;K+d0KXwlQgi7BBXU3neJlK6syaCb2Y44cD+2N+gD7Cupe7yGcNPKpyhaSoMNh4YaO3qrqTwVZ6Pg&#10;/XvxVa53+3zzMRwL9tYtIx0rNXkYXl9AeBr8v/ju3uowP36e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hTnEAAAA3QAAAA8AAAAAAAAAAAAAAAAAmAIAAGRycy9k&#10;b3ducmV2LnhtbFBLBQYAAAAABAAEAPUAAACJAwAAAAA=&#10;" path="m214,796r-17,l197,832r17,l214,796e" stroked="f">
                    <v:path arrowok="t" o:connecttype="custom" o:connectlocs="214,16397;197,16397;197,16433;214,16433;214,16397" o:connectangles="0,0,0,0,0"/>
                  </v:shape>
                  <v:shape id="Freeform 309" o:spid="_x0000_s1055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gosIA&#10;AADdAAAADwAAAGRycy9kb3ducmV2LnhtbERPTYvCMBC9L/gfwgje1tQFpVajiOKy7MHFquhxaMa2&#10;2ExKE7X+eyMseJvH+5zpvDWVuFHjSssKBv0IBHFmdcm5gv1u/RmDcB5ZY2WZFDzIwXzW+Zhiou2d&#10;t3RLfS5CCLsEFRTe14mULivIoOvbmjhwZ9sY9AE2udQN3kO4qeRXFI2kwZJDQ4E1LQvKLunVKFid&#10;hsds/bvZfv+1h5S9daNIx0r1uu1iAsJT69/if/ePDvPj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yCiwgAAAN0AAAAPAAAAAAAAAAAAAAAAAJgCAABkcnMvZG93&#10;bnJldi54bWxQSwUGAAAAAAQABAD1AAAAhwMAAAAA&#10;" path="m147,796r-18,2l117,808r-8,20l107,862r11,18l138,887r6,l149,886r3,-2l150,871r-19,l123,863r,-44l132,811r18,l153,798r-2,-1l147,796e" stroked="f">
                    <v:path arrowok="t" o:connecttype="custom" o:connectlocs="147,16397;129,16399;117,16409;109,16429;107,16463;118,16481;138,16488;144,16488;149,16487;152,16485;150,16472;131,16472;123,16464;123,16420;132,16412;150,16412;153,16399;151,16398;147,16397" o:connectangles="0,0,0,0,0,0,0,0,0,0,0,0,0,0,0,0,0,0,0"/>
                  </v:shape>
                  <v:shape id="Freeform 310" o:spid="_x0000_s1056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+1cMA&#10;AADdAAAADwAAAGRycy9kb3ducmV2LnhtbERPTWvCQBC9F/wPywje6saCIaauQSyR0oPF2FKPQ3ZM&#10;gtnZkF01/fddoeBtHu9zltlgWnGl3jWWFcymEQji0uqGKwVfh/w5AeE8ssbWMin4JQfZavS0xFTb&#10;G+/pWvhKhBB2KSqove9SKV1Zk0E3tR1x4E62N+gD7Cupe7yFcNPKlyiKpcGGQ0ONHW1qKs/FxSh4&#10;O85/yvxjt99+Dt8Fe+viSCdKTcbD+hWEp8E/xP/udx3mJ4sY7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+1cMAAADdAAAADwAAAAAAAAAAAAAAAACYAgAAZHJzL2Rv&#10;d25yZXYueG1sUEsFBgAAAAAEAAQA9QAAAIgDAAAAAA==&#10;" path="m150,870r-2,1l145,871r5,l150,870e" stroked="f">
                    <v:path arrowok="t" o:connecttype="custom" o:connectlocs="150,16471;148,16472;145,16472;150,16472;150,16471" o:connectangles="0,0,0,0,0"/>
                  </v:shape>
                  <v:shape id="Freeform 311" o:spid="_x0000_s1057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bTsMA&#10;AADdAAAADwAAAGRycy9kb3ducmV2LnhtbERPTWvCQBC9F/wPyxS81U0Lapq6ilgU8aAkVdrjkJ0m&#10;wexsyK4a/70rCN7m8T5nMutMLc7UusqygvdBBII4t7riQsH+Z/kWg3AeWWNtmRRcycFs2nuZYKLt&#10;hVM6Z74QIYRdggpK75tESpeXZNANbEMcuH/bGvQBtoXULV5CuKnlRxSNpMGKQ0OJDS1Kyo/ZySj4&#10;/hv+5svNNl3tukPG3rpRpGOl+q/d/AuEp84/xQ/3Wof58ecY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bTsMAAADdAAAADwAAAAAAAAAAAAAAAACYAgAAZHJzL2Rv&#10;d25yZXYueG1sUEsFBgAAAAAEAAQA9QAAAIgDAAAAAA==&#10;" path="m150,811r-4,l148,812r2,1l150,811e" stroked="f">
                    <v:path arrowok="t" o:connecttype="custom" o:connectlocs="150,16412;146,16412;148,16413;150,16414;150,16412" o:connectangles="0,0,0,0,0"/>
                  </v:shape>
                  <v:shape id="Freeform 312" o:spid="_x0000_s1058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PPMYA&#10;AADdAAAADwAAAGRycy9kb3ducmV2LnhtbESPQWvCQBCF70L/wzIFb2ajoMTUVaRFEQ8tpi3tcchO&#10;k9DsbMiuGv9951DwNsN78943q83gWnWhPjSeDUyTFBRx6W3DlYGP990kAxUissXWMxm4UYDN+mG0&#10;wtz6K5/oUsRKSQiHHA3UMXa51qGsyWFIfEcs2o/vHUZZ+0rbHq8S7lo9S9OFdtiwNNTY0XNN5W9x&#10;dgZevudf5e74etq/DZ8FRx8Wqc2MGT8O2ydQkYZ4N/9fH6zgZ0v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qPPMYAAADdAAAADwAAAAAAAAAAAAAAAACYAgAAZHJz&#10;L2Rvd25yZXYueG1sUEsFBgAAAAAEAAQA9QAAAIsDAAAAAA==&#10;" path="m97,796r-39,l58,886r40,l98,871r-23,l75,847r20,l95,832r-20,l75,811r22,l97,796e" stroked="f">
                    <v:path arrowok="t" o:connecttype="custom" o:connectlocs="97,16397;58,16397;58,16487;98,16487;98,16472;75,16472;75,16448;95,16448;95,16433;75,16433;75,16412;97,16412;97,16397" o:connectangles="0,0,0,0,0,0,0,0,0,0,0,0,0"/>
                  </v:shape>
                  <v:shape id="Freeform 313" o:spid="_x0000_s1059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qp8IA&#10;AADdAAAADwAAAGRycy9kb3ducmV2LnhtbERPTYvCMBC9C/6HMII3TRWU2jWK7KKIhxWr4h6HZrYt&#10;20xKE7X++40geJvH+5z5sjWVuFHjSssKRsMIBHFmdcm5gtNxPYhBOI+ssbJMCh7kYLnoduaYaHvn&#10;A91Sn4sQwi5BBYX3dSKlywoy6Ia2Jg7cr20M+gCbXOoG7yHcVHIcRVNpsOTQUGBNnwVlf+nVKPj6&#10;mVyy9e77sNm355S9ddNIx0r1e+3qA4Sn1r/FL/dWh/nxbAb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iqnwgAAAN0AAAAPAAAAAAAAAAAAAAAAAJgCAABkcnMvZG93&#10;bnJldi54bWxQSwUGAAAAAAQABAD1AAAAhwMAAAAA&#10;" path="m33,812r-17,l16,886r17,l33,812e" stroked="f">
                    <v:path arrowok="t" o:connecttype="custom" o:connectlocs="33,16413;16,16413;16,16487;33,16487;33,16413" o:connectangles="0,0,0,0,0"/>
                  </v:shape>
                  <v:shape id="Freeform 314" o:spid="_x0000_s106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ZIMYA&#10;AADdAAAADwAAAGRycy9kb3ducmV2LnhtbESPQWvCQBCF74L/YRmhN92tULHRVUqLUnpoMSp6HLJj&#10;EszOhuxW03/fORR6m+G9ee+b5br3jbpRF+vAFh4nBhRxEVzNpYXDfjOeg4oJ2WETmCz8UIT1ajhY&#10;YubCnXd0y1OpJIRjhhaqlNpM61hU5DFOQkss2iV0HpOsXaldh3cJ942eGjPTHmuWhgpbeq2ouObf&#10;3sLb+elUbD4+d9uv/phzCnFm3Nzah1H/sgCVqE//5r/rdyf4z0b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ZIMYAAADdAAAADwAAAAAAAAAAAAAAAACYAgAAZHJz&#10;L2Rvd25yZXYueG1sUEsFBgAAAAAEAAQA9QAAAIsDAAAAAA==&#10;" path="m49,796l,796r,16l49,812r,-16e" stroked="f">
                    <v:path arrowok="t" o:connecttype="custom" o:connectlocs="49,16397;0,16397;0,16413;49,16413;49,16397" o:connectangles="0,0,0,0,0"/>
                  </v:shape>
                  <v:shape id="Freeform 315" o:spid="_x0000_s106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8u8QA&#10;AADdAAAADwAAAGRycy9kb3ducmV2LnhtbERPTWvCQBC9F/oflhF6a3YjVDR1DVKxiAfFtKU9Dtlp&#10;EpqdDdmtxn/vCoK3ebzPmeeDbcWRet841pAmCgRx6UzDlYbPj/XzFIQPyAZbx6ThTB7yxePDHDPj&#10;TnygYxEqEUPYZ6ihDqHLpPRlTRZ94jriyP263mKIsK+k6fEUw20rx0pNpMWGY0ONHb3VVP4V/1bD&#10;6uflu1xvd4f3/fBVcHB+osxU66fRsHwFEWgId/HNvTFx/kylcP0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vLvEAAAA3QAAAA8AAAAAAAAAAAAAAAAAmAIAAGRycy9k&#10;b3ducmV2LnhtbFBLBQYAAAAABAAEAPUAAACJAwAAAAA=&#10;" path="m633,647r-18,l616,712r8,19l646,738r16,-11l663,723r-26,l633,719r,-72e" stroked="f">
                    <v:path arrowok="t" o:connecttype="custom" o:connectlocs="633,16248;615,16248;616,16313;624,16332;646,16339;662,16328;663,16324;637,16324;633,16320;633,16248" o:connectangles="0,0,0,0,0,0,0,0,0,0"/>
                  </v:shape>
                  <v:shape id="Freeform 316" o:spid="_x0000_s106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izMQA&#10;AADdAAAADwAAAGRycy9kb3ducmV2LnhtbERPTWvCQBC9F/wPywi9NbsNVDS6htJiKT0ophU9Dtlp&#10;EpqdDdmtxn/vCoK3ebzPWeSDbcWRet841vCcKBDEpTMNVxp+vldPUxA+IBtsHZOGM3nIl6OHBWbG&#10;nXhLxyJUIoawz1BDHUKXSenLmiz6xHXEkft1vcUQYV9J0+MphttWpkpNpMWGY0ONHb3VVP4V/1bD&#10;++FlX66+1tuPzbArODg/UWaq9eN4eJ2DCDSEu/jm/jRx/kyl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5IszEAAAA3QAAAA8AAAAAAAAAAAAAAAAAmAIAAGRycy9k&#10;b3ducmV2LnhtbFBLBQYAAAAABAAEAPUAAACJAwAAAAA=&#10;" path="m667,647r-17,l650,719r-4,4l663,723r4,-20l667,647e" stroked="f">
                    <v:path arrowok="t" o:connecttype="custom" o:connectlocs="667,16248;650,16248;650,16320;646,16324;663,16324;667,16304;667,16248" o:connectangles="0,0,0,0,0,0,0"/>
                  </v:shape>
                  <v:shape id="Freeform 317" o:spid="_x0000_s106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HV8QA&#10;AADdAAAADwAAAGRycy9kb3ducmV2LnhtbERPTWvCQBC9F/wPywje6q6Vio3ZiFgspQeLaYseh+yY&#10;BLOzIbvV9N+7gtDbPN7npMveNuJMna8da5iMFQjiwpmaSw3fX5vHOQgfkA02jknDH3lYZoOHFBPj&#10;Lryjcx5KEUPYJ6ihCqFNpPRFRRb92LXEkTu6zmKIsCul6fASw20jn5SaSYs1x4YKW1pXVJzyX6vh&#10;9fC8LzYf293bZ/+Tc3B+psxc69GwXy1ABOrDv/jufjdx/ouawu2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1h1fEAAAA3QAAAA8AAAAAAAAAAAAAAAAAmAIAAGRycy9k&#10;b3ducmV2LnhtbFBLBQYAAAAABAAEAPUAAACJAwAAAAA=&#10;" path="m586,647r-17,l563,648r-6,1l557,737r17,l574,701r28,l599,697r-6,-2l602,690r2,-2l574,688r,-27l575,661r4,l606,661r-1,-2l594,649r-8,-2e" stroked="f">
                    <v:path arrowok="t" o:connecttype="custom" o:connectlocs="586,16248;569,16248;563,16249;557,16250;557,16338;574,16338;574,16302;602,16302;599,16298;593,16296;593,16296;602,16291;604,16289;574,16289;574,16262;575,16262;579,16262;606,16262;605,16260;594,16250;586,16248" o:connectangles="0,0,0,0,0,0,0,0,0,0,0,0,0,0,0,0,0,0,0,0,0"/>
                  </v:shape>
                  <v:shape id="Freeform 318" o:spid="_x0000_s106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fI8QA&#10;AADdAAAADwAAAGRycy9kb3ducmV2LnhtbERPTWvCQBC9F/wPywje6q7Fio3ZiFgspQeLaYseh+yY&#10;BLOzIbvV9N+7gtDbPN7npMveNuJMna8da5iMFQjiwpmaSw3fX5vHOQgfkA02jknDH3lYZoOHFBPj&#10;Lryjcx5KEUPYJ6ihCqFNpPRFRRb92LXEkTu6zmKIsCul6fASw20jn5SaSYs1x4YKW1pXVJzyX6vh&#10;9fC8LzYf293bZ/+Tc3B+psxc69GwXy1ABOrDv/jufjdx/ouawu2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HyPEAAAA3QAAAA8AAAAAAAAAAAAAAAAAmAIAAGRycy9k&#10;b3ducmV2LnhtbFBLBQYAAAAABAAEAPUAAACJAwAAAAA=&#10;" path="m602,701r-19,l586,704r1,11l589,725r2,9l592,737r18,l608,734r-2,-11l604,713r-2,-10l602,701e" stroked="f">
                    <v:path arrowok="t" o:connecttype="custom" o:connectlocs="602,16302;583,16302;586,16305;587,16316;589,16326;591,16335;592,16338;610,16338;608,16335;606,16324;604,16314;602,16304;602,16302" o:connectangles="0,0,0,0,0,0,0,0,0,0,0,0,0"/>
                  </v:shape>
                  <v:shape id="Freeform 319" o:spid="_x0000_s1065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6uMQA&#10;AADdAAAADwAAAGRycy9kb3ducmV2LnhtbERPTWvCQBC9F/wPywi9NbsVFBtdQ2mJiAeLaUWPQ3aa&#10;hGZnQ3ar8d+7QqG3ebzPWWaDbcWZet841vCcKBDEpTMNVxq+PvOnOQgfkA22jknDlTxkq9HDElPj&#10;LryncxEqEUPYp6ihDqFLpfRlTRZ94jriyH273mKIsK+k6fESw20rJ0rNpMWGY0ONHb3VVP4Uv1bD&#10;+2l6LPPtbr/+GA4FB+dnysy1fhwPrwsQgYbwL/5zb0yc/6Km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urjEAAAA3QAAAA8AAAAAAAAAAAAAAAAAmAIAAGRycy9k&#10;b3ducmV2LnhtbFBLBQYAAAAABAAEAPUAAACJAwAAAAA=&#10;" path="m606,661r-27,l586,661r3,5l589,682r-4,6l604,688r3,-6l607,665r-1,-4e" stroked="f">
                    <v:path arrowok="t" o:connecttype="custom" o:connectlocs="606,16262;579,16262;586,16262;589,16267;589,16283;585,16289;604,16289;607,16283;607,16266;606,16262" o:connectangles="0,0,0,0,0,0,0,0,0,0"/>
                  </v:shape>
                  <v:shape id="Freeform 320" o:spid="_x0000_s1066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kz8QA&#10;AADdAAAADwAAAGRycy9kb3ducmV2LnhtbERPTWvCQBC9C/0PyxR6090KBhvdhFJRxEPFtMUeh+w0&#10;Cc3OhuxW4793C4K3ebzPWeaDbcWJet841vA8USCIS2carjR8fqzHcxA+IBtsHZOGC3nIs4fRElPj&#10;znygUxEqEUPYp6ihDqFLpfRlTRb9xHXEkftxvcUQYV9J0+M5httWTpVKpMWGY0ONHb3VVP4Wf1bD&#10;6nt2LNe798NmP3wVHJxPlJlr/fQ4vC5ABBrCXXxzb02c/6IS+P8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JM/EAAAA3QAAAA8AAAAAAAAAAAAAAAAAmAIAAGRycy9k&#10;b3ducmV2LnhtbFBLBQYAAAAABAAEAPUAAACJAwAAAAA=&#10;" path="m505,652r-10,18l492,697r4,20l509,731r24,4l542,723r-28,l510,712r,-39l514,662r25,l531,654r-26,-2e" stroked="f">
                    <v:path arrowok="t" o:connecttype="custom" o:connectlocs="505,16253;495,16271;492,16298;496,16318;509,16332;533,16336;542,16324;514,16324;510,16313;510,16274;514,16263;539,16263;531,16255;505,16253" o:connectangles="0,0,0,0,0,0,0,0,0,0,0,0,0,0"/>
                  </v:shape>
                  <v:shape id="Freeform 321" o:spid="_x0000_s1067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6BVMQA&#10;AADdAAAADwAAAGRycy9kb3ducmV2LnhtbERPTWvCQBC9C/6HZYTedNdC1abZiFiU4qFi2tIeh+w0&#10;CWZnQ3bV9N+7BcHbPN7npMveNuJMna8da5hOFAjiwpmaSw2fH5vxAoQPyAYbx6Thjzwss+EgxcS4&#10;Cx/onIdSxBD2CWqoQmgTKX1RkUU/cS1x5H5dZzFE2JXSdHiJ4baRj0rNpMWaY0OFLa0rKo75yWp4&#10;/Xn6Lja798N233/lHJyfKbPQ+mHUr15ABOrDXXxzv5k4/1nN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gVTEAAAA3QAAAA8AAAAAAAAAAAAAAAAAmAIAAGRycy9k&#10;b3ducmV2LnhtbFBLBQYAAAAABAAEAPUAAACJAwAAAAA=&#10;" path="m539,662r-11,l531,676r,34l528,723r14,l545,720r4,-29l549,685r-5,-18l539,662e" stroked="f">
                    <v:path arrowok="t" o:connecttype="custom" o:connectlocs="539,16263;528,16263;531,16277;531,16311;528,16324;542,16324;545,16321;549,16292;549,16286;544,16268;539,16263" o:connectangles="0,0,0,0,0,0,0,0,0,0,0"/>
                  </v:shape>
                  <v:shape id="Freeform 322" o:spid="_x0000_s1068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VJsYA&#10;AADdAAAADwAAAGRycy9kb3ducmV2LnhtbESPQWvCQBCF74L/YRmhN92tULHRVUqLUnpoMSp6HLJj&#10;EszOhuxW03/fORR6m+G9ee+b5br3jbpRF+vAFh4nBhRxEVzNpYXDfjOeg4oJ2WETmCz8UIT1ajhY&#10;YubCnXd0y1OpJIRjhhaqlNpM61hU5DFOQkss2iV0HpOsXaldh3cJ942eGjPTHmuWhgpbeq2ouObf&#10;3sLb+elUbD4+d9uv/phzCnFm3Nzah1H/sgCVqE//5r/rdyf4z0Z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VJsYAAADdAAAADwAAAAAAAAAAAAAAAACYAgAAZHJz&#10;L2Rvd25yZXYueG1sUEsFBgAAAAAEAAQA9QAAAIsDAAAAAA==&#10;" path="m490,647r-45,l445,663r26,l442,727r,10l490,737r,-15l463,722r,-1l490,660r,-13e" stroked="f">
                    <v:path arrowok="t" o:connecttype="custom" o:connectlocs="490,16248;445,16248;445,16264;471,16264;471,16264;442,16328;442,16338;490,16338;490,16323;463,16323;463,16322;490,16261;490,16248" o:connectangles="0,0,0,0,0,0,0,0,0,0,0,0,0"/>
                  </v:shape>
                  <v:shape id="Freeform 323" o:spid="_x0000_s1069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wvcQA&#10;AADdAAAADwAAAGRycy9kb3ducmV2LnhtbERPTWvCQBC9F/wPywi9NbstVDS6htKSIh4sphU9Dtlp&#10;EpqdDdlV4793C4K3ebzPWWSDbcWJet841vCcKBDEpTMNVxp+vvOnKQgfkA22jknDhTxky9HDAlPj&#10;zrylUxEqEUPYp6ihDqFLpfRlTRZ94jriyP263mKIsK+k6fEcw20rX5SaSIsNx4YaO3qvqfwrjlbD&#10;x+F1X+brzfbza9gVHJyfKDPV+nE8vM1BBBrCXXxzr0ycP1Mz+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sL3EAAAA3QAAAA8AAAAAAAAAAAAAAAAAmAIAAGRycy9k&#10;b3ducmV2LnhtbFBLBQYAAAAABAAEAPUAAACJAwAAAAA=&#10;" path="m398,652r-11,18l384,697r4,20l401,731r24,4l434,723r-28,l402,712r,-39l406,662r25,l424,654r-26,-2e" stroked="f">
                    <v:path arrowok="t" o:connecttype="custom" o:connectlocs="398,16253;387,16271;384,16298;388,16318;401,16332;425,16336;434,16324;406,16324;402,16313;402,16274;406,16263;431,16263;424,16255;398,16253" o:connectangles="0,0,0,0,0,0,0,0,0,0,0,0,0,0"/>
                  </v:shape>
                  <v:shape id="Freeform 324" o:spid="_x0000_s107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P/cYA&#10;AADdAAAADwAAAGRycy9kb3ducmV2LnhtbESPQWvCQBCF70L/wzIFb7pRUDR1ldKiiAfF2NIeh+w0&#10;Cc3Ohuyq8d87B8HbDO/Ne98sVp2r1YXaUHk2MBomoIhzbysuDHyd1oMZqBCRLdaeycCNAqyWL70F&#10;ptZf+UiXLBZKQjikaKCMsUm1DnlJDsPQN8Si/fnWYZS1LbRt8SrhrtbjJJlqhxVLQ4kNfZSU/2dn&#10;Z+Dzd/KTr3f74+bQfWccfZgmdmZM/7V7fwMVqYtP8+N6awV/PhJ+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6P/cYAAADdAAAADwAAAAAAAAAAAAAAAACYAgAAZHJz&#10;L2Rvd25yZXYueG1sUEsFBgAAAAAEAAQA9QAAAIsDAAAAAA==&#10;" path="m431,662r-10,l423,676r,34l420,723r14,l437,720r4,-29l441,685r-4,-18l431,662e" stroked="f">
                    <v:path arrowok="t" o:connecttype="custom" o:connectlocs="431,16263;421,16263;423,16277;423,16311;420,16324;434,16324;437,16321;441,16292;441,16286;437,16268;431,16263" o:connectangles="0,0,0,0,0,0,0,0,0,0,0"/>
                  </v:shape>
                  <v:shape id="Freeform 325" o:spid="_x0000_s107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qZsIA&#10;AADdAAAADwAAAGRycy9kb3ducmV2LnhtbERPTYvCMBC9L/gfwgje1rQLilajiIuy7MHFquhxaMa2&#10;2ExKE7X+eyMseJvH+5zpvDWVuFHjSssK4n4EgjizuuRcwX63+hyBcB5ZY2WZFDzIwXzW+Zhiou2d&#10;t3RLfS5CCLsEFRTe14mULivIoOvbmjhwZ9sY9AE2udQN3kO4qeRXFA2lwZJDQ4E1LQvKLunVKPg+&#10;DY7Z6nezXf+1h5S9dcNIj5TqddvFBISn1r/F/+4fHeaP4xh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ipmwgAAAN0AAAAPAAAAAAAAAAAAAAAAAJgCAABkcnMvZG93&#10;bnJldi54bWxQSwUGAAAAAAQABAD1AAAAhwMAAAAA&#10;" path="m354,647r-18,l329,648r-4,1l325,737r4,l334,738r18,l361,735r6,-6l373,723r-30,l342,723r,-62l344,661r30,l368,655r-6,-5l354,647e" stroked="f">
                    <v:path arrowok="t" o:connecttype="custom" o:connectlocs="354,16248;336,16248;329,16249;325,16250;325,16338;329,16338;334,16339;352,16339;361,16336;367,16330;373,16324;343,16324;342,16324;342,16262;344,16262;374,16262;368,16256;362,16251;354,16248" o:connectangles="0,0,0,0,0,0,0,0,0,0,0,0,0,0,0,0,0,0,0"/>
                  </v:shape>
                  <v:shape id="Freeform 326" o:spid="_x0000_s107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0EcQA&#10;AADdAAAADwAAAGRycy9kb3ducmV2LnhtbERPTWvCQBC9C/6HZYTezEahYmM2Ulos4qHFtEWPQ3ZM&#10;QrOzIbtN4r93CwVv83ifk25H04ieOldbVrCIYhDEhdU1lwq+PnfzNQjnkTU2lknBlRxss+kkxUTb&#10;gY/U574UIYRdggoq79tESldUZNBFtiUO3MV2Bn2AXSl1h0MIN41cxvFKGqw5NFTY0ktFxU/+axS8&#10;nh9Pxe7wfnz7GL9z9tatYr1W6mE2Pm9AeBr9Xfzv3usw/2mxhL9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tBHEAAAA3QAAAA8AAAAAAAAAAAAAAAAAmAIAAGRycy9k&#10;b3ducmV2LnhtbFBLBQYAAAAABAAEAPUAAACJAwAAAAA=&#10;" path="m374,661r-18,l361,672r,43l354,723r19,l375,722r4,-13l379,674r-4,-12l374,661e" stroked="f">
                    <v:path arrowok="t" o:connecttype="custom" o:connectlocs="374,16262;356,16262;361,16273;361,16316;354,16324;373,16324;375,16323;379,16310;379,16275;375,16263;374,16262" o:connectangles="0,0,0,0,0,0,0,0,0,0,0"/>
                  </v:shape>
                  <v:shape id="Freeform 327" o:spid="_x0000_s107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RisQA&#10;AADdAAAADwAAAGRycy9kb3ducmV2LnhtbERPTWvCQBC9C/0PyxS8mY2VShpdRSxK6UExrehx2J0m&#10;odnZkF01/ffdgtDbPN7nzJe9bcSVOl87VjBOUhDE2pmaSwWfH5tRBsIHZIONY1LwQx6Wi4fBHHPj&#10;bnygaxFKEUPY56igCqHNpfS6Ios+cS1x5L5cZzFE2JXSdHiL4baRT2k6lRZrjg0VtrSuSH8XF6vg&#10;9fx80pv33WG7748FB+enqcmUGj72qxmIQH34F9/dbybOfxlP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EYrEAAAA3QAAAA8AAAAAAAAAAAAAAAAAmAIAAGRycy9k&#10;b3ducmV2LnhtbFBLBQYAAAAABAAEAPUAAACJAwAAAAA=&#10;" path="m268,647r-18,l243,648r-4,1l239,737r3,l248,738r18,l274,735r6,-6l287,723r-30,l256,723r,-62l257,661r31,l281,655r-5,-5l268,647e" stroked="f">
                    <v:path arrowok="t" o:connecttype="custom" o:connectlocs="268,16248;250,16248;243,16249;239,16250;239,16338;242,16338;248,16339;266,16339;274,16336;280,16330;287,16324;257,16324;256,16324;256,16262;257,16262;288,16262;281,16256;276,16251;268,16248" o:connectangles="0,0,0,0,0,0,0,0,0,0,0,0,0,0,0,0,0,0,0"/>
                  </v:shape>
                  <v:shape id="Freeform 328" o:spid="_x0000_s107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J/sQA&#10;AADdAAAADwAAAGRycy9kb3ducmV2LnhtbERPTWvCQBC9C/0PyxS8mY3FShpdRSxK6UExrehx2J0m&#10;odnZkF01/ffdgtDbPN7nzJe9bcSVOl87VjBOUhDE2pmaSwWfH5tRBsIHZIONY1LwQx6Wi4fBHHPj&#10;bnygaxFKEUPY56igCqHNpfS6Ios+cS1x5L5cZzFE2JXSdHiL4baRT2k6lRZrjg0VtrSuSH8XF6vg&#10;9fx80pv33WG7748FB+enqcmUGj72qxmIQH34F9/dbybOfxlP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if7EAAAA3QAAAA8AAAAAAAAAAAAAAAAAmAIAAGRycy9k&#10;b3ducmV2LnhtbFBLBQYAAAAABAAEAPUAAACJAwAAAAA=&#10;" path="m288,661r-18,l275,672r,43l268,723r19,l288,722r5,-13l293,674r-4,-12l288,661e" stroked="f">
                    <v:path arrowok="t" o:connecttype="custom" o:connectlocs="288,16262;270,16262;275,16273;275,16316;268,16324;287,16324;288,16323;293,16310;293,16275;289,16263;288,16262" o:connectangles="0,0,0,0,0,0,0,0,0,0,0"/>
                  </v:shape>
                  <v:shape id="Freeform 329" o:spid="_x0000_s1075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sZcQA&#10;AADdAAAADwAAAGRycy9kb3ducmV2LnhtbERPTWvCQBC9C/6HZYTezCaCYmM2obQopYcW0xY9Dtkx&#10;Cc3OhuxW4793CwVv83ifkxWj6cSZBtdaVpBEMQjiyuqWawVfn9v5GoTzyBo7y6TgSg6KfDrJMNX2&#10;wns6l74WIYRdigoa7/tUSlc1ZNBFticO3MkOBn2AQy31gJcQbjq5iOOVNNhyaGiwp+eGqp/y1yh4&#10;OS4P1fbtfb/7GL9L9tatYr1W6mE2Pm1AeBr9XfzvftVh/mOyhL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LGXEAAAA3QAAAA8AAAAAAAAAAAAAAAAAmAIAAGRycy9k&#10;b3ducmV2LnhtbFBLBQYAAAAABAAEAPUAAACJAwAAAAA=&#10;" path="m229,716r-17,l216,737r-2,2l211,745r,14l215,764r12,l232,763r3,-2l234,753r-9,l223,750r,-6l224,740r2,-3l233,737r-4,-21e" stroked="f">
                    <v:path arrowok="t" o:connecttype="custom" o:connectlocs="229,16317;212,16317;216,16338;214,16340;211,16346;211,16360;215,16365;227,16365;232,16364;235,16362;234,16354;225,16354;223,16351;223,16345;224,16341;226,16338;233,16338;229,16317" o:connectangles="0,0,0,0,0,0,0,0,0,0,0,0,0,0,0,0,0,0"/>
                  </v:shape>
                  <v:shape id="Freeform 330" o:spid="_x0000_s1076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yEsQA&#10;AADdAAAADwAAAGRycy9kb3ducmV2LnhtbERPTWvCQBC9F/wPywje6saCwaauIhal9GAxKvY4ZKdJ&#10;aHY27K5J+u+7QqG3ebzPWa4H04iOnK8tK5hNExDEhdU1lwrOp93jAoQPyBoby6TghzysV6OHJWba&#10;9nykLg+liCHsM1RQhdBmUvqiIoN+alviyH1ZZzBE6EqpHfYx3DTyKUlSabDm2FBhS9uKiu/8ZhS8&#10;fs6vxe79cNx/DJecg/VpohdKTcbD5gVEoCH8i//cbzrOf56l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shLEAAAA3QAAAA8AAAAAAAAAAAAAAAAAmAIAAGRycy9k&#10;b3ducmV2LnhtbFBLBQYAAAAABAAEAPUAAACJAwAAAAA=&#10;" path="m233,752r-1,1l230,753r4,l233,752e" stroked="f">
                    <v:path arrowok="t" o:connecttype="custom" o:connectlocs="233,16353;232,16354;230,16354;234,16354;233,16353" o:connectangles="0,0,0,0,0"/>
                  </v:shape>
                  <v:shape id="Freeform 331" o:spid="_x0000_s1077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XicMA&#10;AADdAAAADwAAAGRycy9kb3ducmV2LnhtbERPTYvCMBC9C/6HMAt701Rh1a1GEUURD4rdFT0OzWxb&#10;bCaliVr/vRGEvc3jfc5k1phS3Kh2hWUFvW4Egji1uuBMwe/PqjMC4TyyxtIyKXiQg9m03ZpgrO2d&#10;D3RLfCZCCLsYFeTeV7GULs3JoOvaijhwf7Y26AOsM6lrvIdwU8p+FA2kwYJDQ44VLXJKL8nVKFie&#10;v07pars7rPfNMWFv3SDSI6U+P5r5GISnxv+L3+6NDvO/e0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XicMAAADdAAAADwAAAAAAAAAAAAAAAACYAgAAZHJzL2Rv&#10;d25yZXYueG1sUEsFBgAAAAAEAAQA9QAAAIgDAAAAAA==&#10;" path="m215,647r-21,l175,737r17,l196,716r33,l226,703r-28,l201,684r1,-5l203,670r1,-6l218,664r-3,-17e" stroked="f">
                    <v:path arrowok="t" o:connecttype="custom" o:connectlocs="215,16248;194,16248;175,16338;192,16338;196,16317;229,16317;226,16304;198,16304;201,16285;202,16280;203,16271;204,16265;218,16265;215,16248" o:connectangles="0,0,0,0,0,0,0,0,0,0,0,0,0,0"/>
                  </v:shape>
                  <v:shape id="Freeform 332" o:spid="_x0000_s1078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D+8YA&#10;AADdAAAADwAAAGRycy9kb3ducmV2LnhtbESPQWvCQBCF70L/wzIFb7pRUDR1ldKiiAfF2NIeh+w0&#10;Cc3Ohuyq8d87B8HbDO/Ne98sVp2r1YXaUHk2MBomoIhzbysuDHyd1oMZqBCRLdaeycCNAqyWL70F&#10;ptZf+UiXLBZKQjikaKCMsUm1DnlJDsPQN8Si/fnWYZS1LbRt8SrhrtbjJJlqhxVLQ4kNfZSU/2dn&#10;Z+Dzd/KTr3f74+bQfWccfZgmdmZM/7V7fwMVqYtP8+N6awV/PhJ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iD+8YAAADdAAAADwAAAAAAAAAAAAAAAACYAgAAZHJz&#10;L2Rvd25yZXYueG1sUEsFBgAAAAAEAAQA9QAAAIsDAAAAAA==&#10;" path="m218,664r-13,l205,670r2,9l207,684r3,19l226,703r-8,-39e" stroked="f">
                    <v:path arrowok="t" o:connecttype="custom" o:connectlocs="218,16265;205,16265;205,16271;207,16280;207,16285;210,16304;226,16304;218,16265" o:connectangles="0,0,0,0,0,0,0,0"/>
                  </v:shape>
                  <v:shape id="Freeform 333" o:spid="_x0000_s1079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mYMQA&#10;AADdAAAADwAAAGRycy9kb3ducmV2LnhtbERPTWvCQBC9C/6HZYTezMZCg0ZXKS0p0kPFtEWPQ3ZM&#10;QrOzIbsm6b/vCkJv83ifs9mNphE9da62rGARxSCIC6trLhV8fWbzJQjnkTU2lknBLznYbaeTDaba&#10;DnykPvelCCHsUlRQed+mUrqiIoMusi1x4C62M+gD7EqpOxxCuGnkYxwn0mDNoaHCll4qKn7yq1Hw&#10;en46Fdn7x/HtMH7n7K1LYr1U6mE2Pq9BeBr9v/ju3uswf7VYwe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mDEAAAA3QAAAA8AAAAAAAAAAAAAAAAAmAIAAGRycy9k&#10;b3ducmV2LnhtbFBLBQYAAAAABAAEAPUAAACJAwAAAAA=&#10;" path="m172,647r-45,l127,663r26,l124,727r,10l172,737r,-15l145,722r,-1l172,660r,-13e" stroked="f">
                    <v:path arrowok="t" o:connecttype="custom" o:connectlocs="172,16248;127,16248;127,16264;153,16264;153,16264;124,16328;124,16338;172,16338;172,16323;145,16323;145,16322;172,16261;172,16248" o:connectangles="0,0,0,0,0,0,0,0,0,0,0,0,0"/>
                  </v:shape>
                  <v:shape id="Freeform 334" o:spid="_x0000_s1080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FQMYA&#10;AADdAAAADwAAAGRycy9kb3ducmV2LnhtbESPQWvCQBCF70L/wzJCb7pRqGjqKlJRioeKsaUeh+yY&#10;BLOzIbvV+O87B8HbDO/Ne9/Ml52r1ZXaUHk2MBomoIhzbysuDHwfN4MpqBCRLdaeycCdAiwXL705&#10;ptbf+EDXLBZKQjikaKCMsUm1DnlJDsPQN8SinX3rMMraFtq2eJNwV+txkky0w4qlocSGPkrKL9mf&#10;M7A+vf3mm93XYbvvfjKOPkwSOzXmtd+t3kFF6uLT/Lj+tII/Gwu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FQMYAAADdAAAADwAAAAAAAAAAAAAAAACYAgAAZHJz&#10;L2Rvd25yZXYueG1sUEsFBgAAAAAEAAQA9QAAAIsDAAAAAA==&#10;" path="m97,647r-17,l74,648r-6,1l68,737r17,l85,701r28,l110,697r-6,-2l113,690r2,-2l85,688r,-27l86,661r4,l117,661r-1,-2l105,649r-8,-2e" stroked="f">
                    <v:path arrowok="t" o:connecttype="custom" o:connectlocs="97,16248;80,16248;74,16249;68,16250;68,16338;85,16338;85,16302;113,16302;110,16298;104,16296;104,16296;113,16291;115,16289;85,16289;85,16262;86,16262;90,16262;117,16262;116,16260;105,16250;97,16248" o:connectangles="0,0,0,0,0,0,0,0,0,0,0,0,0,0,0,0,0,0,0,0,0"/>
                  </v:shape>
                  <v:shape id="Freeform 335" o:spid="_x0000_s1081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g28QA&#10;AADdAAAADwAAAGRycy9kb3ducmV2LnhtbERPTWvCQBC9C/6HZYTezEahYmM2Ulos4qHFtEWPQ3ZM&#10;QrOzIbtN4r93CwVv83ifk25H04ieOldbVrCIYhDEhdU1lwq+PnfzNQjnkTU2lknBlRxss+kkxUTb&#10;gY/U574UIYRdggoq79tESldUZNBFtiUO3MV2Bn2AXSl1h0MIN41cxvFKGqw5NFTY0ktFxU/+axS8&#10;nh9Pxe7wfnz7GL9z9tatYr1W6mE2Pm9AeBr9Xfzv3usw/2m5gL9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4NvEAAAA3QAAAA8AAAAAAAAAAAAAAAAAmAIAAGRycy9k&#10;b3ducmV2LnhtbFBLBQYAAAAABAAEAPUAAACJAwAAAAA=&#10;" path="m113,701r-19,l97,704r1,11l100,725r2,9l103,737r18,l119,734r-2,-11l115,713r-2,-10l113,701e" stroked="f">
                    <v:path arrowok="t" o:connecttype="custom" o:connectlocs="113,16302;94,16302;97,16305;98,16316;100,16326;102,16335;103,16338;121,16338;119,16335;117,16324;115,16314;113,16304;113,16302" o:connectangles="0,0,0,0,0,0,0,0,0,0,0,0,0"/>
                  </v:shape>
                  <v:shape id="Freeform 336" o:spid="_x0000_s1082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+rMQA&#10;AADdAAAADwAAAGRycy9kb3ducmV2LnhtbERPTWvCQBC9C/0PyxR6000DDTZ1E0qLRTwoRsUeh+w0&#10;Cc3OhuzWxH/vCkJv83ifs8hH04oz9a6xrOB5FoEgLq1uuFJw2C+ncxDOI2tsLZOCCznIs4fJAlNt&#10;B97RufCVCCHsUlRQe9+lUrqyJoNuZjviwP3Y3qAPsK+k7nEI4aaVcRQl0mDDoaHGjj5qKn+LP6Pg&#10;8/vlVC7Xm93XdjwW7K1LIj1X6ulxfH8D4Wn0/+K7e6XD/Nc4ht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fqzEAAAA3QAAAA8AAAAAAAAAAAAAAAAAmAIAAGRycy9k&#10;b3ducmV2LnhtbFBLBQYAAAAABAAEAPUAAACJAwAAAAA=&#10;" path="m117,661r-27,l97,661r3,5l100,682r-4,6l115,688r3,-6l118,665r-1,-4e" stroked="f">
                    <v:path arrowok="t" o:connecttype="custom" o:connectlocs="117,16262;90,16262;97,16262;100,16267;100,16283;96,16289;115,16289;118,16283;118,16266;117,16262" o:connectangles="0,0,0,0,0,0,0,0,0,0"/>
                  </v:shape>
                  <v:shape id="Freeform 337" o:spid="_x0000_s1083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bN8MA&#10;AADdAAAADwAAAGRycy9kb3ducmV2LnhtbERPTYvCMBC9L/gfwgje1lRlRatRRHFZPKxYFT0OzdgW&#10;m0lpslr/vREWvM3jfc503phS3Kh2hWUFvW4Egji1uuBMwWG//hyBcB5ZY2mZFDzIwXzW+phirO2d&#10;d3RLfCZCCLsYFeTeV7GULs3JoOvaijhwF1sb9AHWmdQ13kO4KWU/iobSYMGhIceKljml1+TPKFid&#10;v07pevO7+942x4S9dcNIj5TqtJvFBISnxr/F/+4fHeaP+w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DbN8MAAADdAAAADwAAAAAAAAAAAAAAAACYAgAAZHJzL2Rv&#10;d25yZXYueG1sUEsFBgAAAAAEAAQA9QAAAIgDAAAAAA==&#10;" path="m22,647r-17,l5,712r8,19l35,738,51,727r1,-4l26,723r-4,-4l22,647e" stroked="f">
                    <v:path arrowok="t" o:connecttype="custom" o:connectlocs="22,16248;5,16248;5,16313;13,16332;35,16339;51,16328;52,16324;26,16324;22,16320;22,16248" o:connectangles="0,0,0,0,0,0,0,0,0,0"/>
                  </v:shape>
                  <v:shape id="Freeform 338" o:spid="_x0000_s1084" style="position:absolute;left:485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DQ8MA&#10;AADdAAAADwAAAGRycy9kb3ducmV2LnhtbERPTYvCMBC9L/gfwgje1lRxRatRRHFZPKxYFT0OzdgW&#10;m0lpslr/vREWvM3jfc503phS3Kh2hWUFvW4Egji1uuBMwWG//hyBcB5ZY2mZFDzIwXzW+phirO2d&#10;d3RLfCZCCLsYFeTeV7GULs3JoOvaijhwF1sb9AHWmdQ13kO4KWU/iobSYMGhIceKljml1+TPKFid&#10;v07pevO7+942x4S9dcNIj5TqtJvFBISnxr/F/+4fHeaP+w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lDQ8MAAADdAAAADwAAAAAAAAAAAAAAAACYAgAAZHJzL2Rv&#10;d25yZXYueG1sUEsFBgAAAAAEAAQA9QAAAIgDAAAAAA==&#10;" path="m57,647r-18,l39,719r-3,4l52,723r5,-20l57,647e" stroked="f">
                    <v:path arrowok="t" o:connecttype="custom" o:connectlocs="57,16248;39,16248;39,16320;36,16324;52,16324;57,16304;57,16248" o:connectangles="0,0,0,0,0,0,0"/>
                  </v:shape>
                </v:group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24641FD8" wp14:editId="30266E92">
                <wp:simplePos x="0" y="0"/>
                <wp:positionH relativeFrom="page">
                  <wp:posOffset>161925</wp:posOffset>
                </wp:positionH>
                <wp:positionV relativeFrom="page">
                  <wp:posOffset>1342390</wp:posOffset>
                </wp:positionV>
                <wp:extent cx="7397750" cy="431800"/>
                <wp:effectExtent l="0" t="0" r="3175" b="0"/>
                <wp:wrapNone/>
                <wp:docPr id="1707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431800"/>
                          <a:chOff x="255" y="2114"/>
                          <a:chExt cx="11650" cy="680"/>
                        </a:xfrm>
                      </wpg:grpSpPr>
                      <wps:wsp>
                        <wps:cNvPr id="1708" name="Freeform 527"/>
                        <wps:cNvSpPr>
                          <a:spLocks/>
                        </wps:cNvSpPr>
                        <wps:spPr bwMode="auto">
                          <a:xfrm>
                            <a:off x="255" y="2114"/>
                            <a:ext cx="11650" cy="680"/>
                          </a:xfrm>
                          <a:custGeom>
                            <a:avLst/>
                            <a:gdLst>
                              <a:gd name="T0" fmla="+- 0 255 255"/>
                              <a:gd name="T1" fmla="*/ T0 w 11650"/>
                              <a:gd name="T2" fmla="+- 0 2794 2114"/>
                              <a:gd name="T3" fmla="*/ 2794 h 680"/>
                              <a:gd name="T4" fmla="+- 0 11906 255"/>
                              <a:gd name="T5" fmla="*/ T4 w 11650"/>
                              <a:gd name="T6" fmla="+- 0 2794 2114"/>
                              <a:gd name="T7" fmla="*/ 2794 h 680"/>
                              <a:gd name="T8" fmla="+- 0 11906 255"/>
                              <a:gd name="T9" fmla="*/ T8 w 11650"/>
                              <a:gd name="T10" fmla="+- 0 2114 2114"/>
                              <a:gd name="T11" fmla="*/ 2114 h 680"/>
                              <a:gd name="T12" fmla="+- 0 255 255"/>
                              <a:gd name="T13" fmla="*/ T12 w 11650"/>
                              <a:gd name="T14" fmla="+- 0 2114 2114"/>
                              <a:gd name="T15" fmla="*/ 2114 h 680"/>
                              <a:gd name="T16" fmla="+- 0 255 255"/>
                              <a:gd name="T17" fmla="*/ T16 w 11650"/>
                              <a:gd name="T18" fmla="+- 0 2794 2114"/>
                              <a:gd name="T19" fmla="*/ 279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0" h="680">
                                <a:moveTo>
                                  <a:pt x="0" y="680"/>
                                </a:moveTo>
                                <a:lnTo>
                                  <a:pt x="11651" y="680"/>
                                </a:lnTo>
                                <a:lnTo>
                                  <a:pt x="1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</a:path>
                            </a:pathLst>
                          </a:custGeom>
                          <a:solidFill>
                            <a:srgbClr val="006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45DE4" id="Group 526" o:spid="_x0000_s1026" style="position:absolute;margin-left:12.75pt;margin-top:105.7pt;width:582.5pt;height:34pt;z-index:-251696640;mso-position-horizontal-relative:page;mso-position-vertical-relative:page" coordorigin="255,2114" coordsize="1165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uOIAQAAHALAAAOAAAAZHJzL2Uyb0RvYy54bWykVm1v2zYQ/j5g/4HQxw2ORFmWLCFOsTZ1&#10;MCDtCtT7AbREvWCSqJGylXTYf9/xKNqyaydBFyAWJT483j0Pj3e3756amuy5VJVoVw698RzC21Rk&#10;VVusnD8369nSIapnbcZq0fKV88yV8+7u559uhy7hvihFnXFJwEirkqFbOWXfd4nrqrTkDVM3ouMt&#10;TOZCNqyHV1m4mWQDWG9q1/e80B2EzDopUq4UfL03k84d2s9znvZ/5LniPalXDvjW46/E363+de9u&#10;WVJI1pVVOrrBfsCLhlUtbHowdc96Rnay+s5UU6VSKJH3N6loXJHnVcoxBoiGemfRPEix6zCWIhmK&#10;7kATUHvG0w+bTT/vv0hSZaBd5EUOaVkDKuHGZOGHmp+hKxKAPcjua/dFmiBh+CjSvxRMu+fz+r0w&#10;YLIdPokMDLJdL5Cfp1w22gRETp5QhueDDPypJyl8jOZxFC1ArRTmgjldeqNOaQli6mX+YuEQmPQp&#10;DYyEaflxXE1paNeGS1zossRsi66Orum44MipI6vq/7H6tWQdR7GUpuvIKmSAYXUtOdcnGYiNDLGI&#10;tKyqKaWTGe2nAuZfJfN7ViyjL3DCknSn+gcuUBa2f1S9yYkMRih2Nrq/AUXypob0+HVGPAK76f8x&#10;gw4gakG/uGTjkYGYvUeb1pRvUcZUFAfkqGVxMDa3MDDma1BJRk0h0w6owKLQGKWxF17yDI6McV97&#10;FlzzLLSolz2DVDkYu+4ZSD9h7KpnsYVpz5bXPKNn/MPZv0ganUqgWb3MGj3T4IqcUwk21L/q3KkI&#10;uO0lRelUhRecO5PhinNTFTY0vOrcqQ6o10XnpkKcqgp3SGEzgpU2SdKndswSGBGma56H11wnlL6n&#10;NiAFXFObuc4SMAEonVJXwOZO2+Dd8CoYXNWWQey3mKYgI8IxX181ToFYhMdT62bZGLCE0npeVKVD&#10;oKhuzZXQsV7zpOPVQzJAiTFXc7lydBbrmUbs+UYgpj/Wg+O9fZyv2ylOWzLcHrEWYZ8dWjwibS2w&#10;8/ZpcJBcEPFbMOc7Ai06QBT4ELTmanKvKlFX2bqqax2qksX2Qy3JnummxAsXc3s+TmA1npVW6GVG&#10;Y/MFLvWRV329Y5PxT0z9wHvvx7N1uIxmwTpYzOLIW848Gr+PQy+Ig/v1v5pxGiRllWW8faxabhse&#10;Gryt9I2tl2lVsOXRqsYLf4Finnh/FqQHf+NZOoFBh9NmEB1LSs6yj+O4Z1Vtxu6px0gyhG2fSASU&#10;dVMhTU3fiuwZqqUUptmD5hQGpZDfHDJAo7dy1N87JrlD6t9bqPkxDQIQv8eXYBH58CKnM9vpDGtT&#10;MLVyegfSXQ8/9Kab3HWyKkrYiSIXrfgNWp680sUU/TNejS/QduAI2zqMZWxBdd84fUfUsVG++w8A&#10;AP//AwBQSwMEFAAGAAgAAAAhAPJtDA/hAAAACwEAAA8AAABkcnMvZG93bnJldi54bWxMj0FPwkAQ&#10;he8m/ofNmHiT7SJVqN0SQtQTIRFMiLelHdqG7mzTXdry7x1OeprMey9vvkmXo21Ej52vHWlQkwgE&#10;Uu6KmkoN3/uPpzkIHwwVpnGEGq7oYZnd36UmKdxAX9jvQim4hHxiNFQhtImUPq/QGj9xLRJ7J9dZ&#10;E3jtSll0ZuBy28hpFL1Ia2riC5VpcV1hft5drIbPwQyrZ/Xeb86n9fVnH28PG4VaPz6MqzcQAcfw&#10;F4YbPqNDxkxHd6HCi0bDNI45yVOpGYhbQC0ilo4svS5mILNU/v8h+wUAAP//AwBQSwECLQAUAAYA&#10;CAAAACEAtoM4kv4AAADhAQAAEwAAAAAAAAAAAAAAAAAAAAAAW0NvbnRlbnRfVHlwZXNdLnhtbFBL&#10;AQItABQABgAIAAAAIQA4/SH/1gAAAJQBAAALAAAAAAAAAAAAAAAAAC8BAABfcmVscy8ucmVsc1BL&#10;AQItABQABgAIAAAAIQCt5/uOIAQAAHALAAAOAAAAAAAAAAAAAAAAAC4CAABkcnMvZTJvRG9jLnht&#10;bFBLAQItABQABgAIAAAAIQDybQwP4QAAAAsBAAAPAAAAAAAAAAAAAAAAAHoGAABkcnMvZG93bnJl&#10;di54bWxQSwUGAAAAAAQABADzAAAAiAcAAAAA&#10;">
                <v:shape id="Freeform 527" o:spid="_x0000_s1027" style="position:absolute;left:255;top:2114;width:11650;height:680;visibility:visible;mso-wrap-style:square;v-text-anchor:top" coordsize="1165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eUMQA&#10;AADdAAAADwAAAGRycy9kb3ducmV2LnhtbESPQWsCMRCF7wX/QxihF9Fse2jLahQRCqW32ir0NmzG&#10;TXAzWTepxn/fOQjeZnhv3vtmsSqhU2cako9s4GlWgSJuovXcGvj5fp++gUoZ2WIXmQxcKcFqOXpY&#10;YG3jhb/ovM2tkhBONRpwOfe11qlxFDDNYk8s2iEOAbOsQ6vtgBcJD51+rqoXHdCzNDjsaeOoOW7/&#10;ggE8+OvOTgpO3En70v+mT7dPxjyOy3oOKlPJd/Pt+sMK/msluP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nlDEAAAA3QAAAA8AAAAAAAAAAAAAAAAAmAIAAGRycy9k&#10;b3ducmV2LnhtbFBLBQYAAAAABAAEAPUAAACJAwAAAAA=&#10;" path="m,680r11651,l11651,,,,,680e" fillcolor="#006533" stroked="f">
                  <v:path arrowok="t" o:connecttype="custom" o:connectlocs="0,2794;11651,2794;11651,2114;0,2114;0,2794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4D6CAD5B" wp14:editId="5D435F7D">
                <wp:simplePos x="0" y="0"/>
                <wp:positionH relativeFrom="page">
                  <wp:posOffset>2465070</wp:posOffset>
                </wp:positionH>
                <wp:positionV relativeFrom="page">
                  <wp:posOffset>190500</wp:posOffset>
                </wp:positionV>
                <wp:extent cx="5094605" cy="1080135"/>
                <wp:effectExtent l="0" t="0" r="3175" b="0"/>
                <wp:wrapNone/>
                <wp:docPr id="170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1080135"/>
                          <a:chOff x="3882" y="300"/>
                          <a:chExt cx="8023" cy="1701"/>
                        </a:xfrm>
                      </wpg:grpSpPr>
                      <wps:wsp>
                        <wps:cNvPr id="1706" name="Freeform 529"/>
                        <wps:cNvSpPr>
                          <a:spLocks/>
                        </wps:cNvSpPr>
                        <wps:spPr bwMode="auto">
                          <a:xfrm>
                            <a:off x="3882" y="300"/>
                            <a:ext cx="8023" cy="1701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8023"/>
                              <a:gd name="T2" fmla="+- 0 2001 300"/>
                              <a:gd name="T3" fmla="*/ 2001 h 1701"/>
                              <a:gd name="T4" fmla="+- 0 11906 3882"/>
                              <a:gd name="T5" fmla="*/ T4 w 8023"/>
                              <a:gd name="T6" fmla="+- 0 2001 300"/>
                              <a:gd name="T7" fmla="*/ 2001 h 1701"/>
                              <a:gd name="T8" fmla="+- 0 11906 3882"/>
                              <a:gd name="T9" fmla="*/ T8 w 8023"/>
                              <a:gd name="T10" fmla="+- 0 300 300"/>
                              <a:gd name="T11" fmla="*/ 300 h 1701"/>
                              <a:gd name="T12" fmla="+- 0 3882 3882"/>
                              <a:gd name="T13" fmla="*/ T12 w 8023"/>
                              <a:gd name="T14" fmla="+- 0 300 300"/>
                              <a:gd name="T15" fmla="*/ 300 h 1701"/>
                              <a:gd name="T16" fmla="+- 0 3882 3882"/>
                              <a:gd name="T17" fmla="*/ T16 w 8023"/>
                              <a:gd name="T18" fmla="+- 0 2001 300"/>
                              <a:gd name="T19" fmla="*/ 2001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23" h="1701">
                                <a:moveTo>
                                  <a:pt x="0" y="1701"/>
                                </a:moveTo>
                                <a:lnTo>
                                  <a:pt x="8024" y="1701"/>
                                </a:lnTo>
                                <a:lnTo>
                                  <a:pt x="8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86C25" id="Group 528" o:spid="_x0000_s1026" style="position:absolute;margin-left:194.1pt;margin-top:15pt;width:401.15pt;height:85.05pt;z-index:-251695616;mso-position-horizontal-relative:page;mso-position-vertical-relative:page" coordorigin="3882,300" coordsize="8023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QJJQQAAHELAAAOAAAAZHJzL2Uyb0RvYy54bWykVtuO2zYQfS/QfyD02MIrUpYvMtYbNNl4&#10;UWCTBoj7AbREXVBJVEnZ8qbov3c4FG3Zu9osUj9IpHk0nDmHnJnbd8eqJAehdCHrtcduqEdEHcuk&#10;qLO19+d2M1l6RLe8Tngpa7H2noT23t39/NNt16xEIHNZJkIRMFLrVdesvbxtm5Xv6zgXFdc3shE1&#10;LKZSVbyFqcr8RPEOrFelH1A69zupkkbJWGgN/97bRe8O7aepiNs/0lSLlpRrD3xr8anwuTNP/+6W&#10;rzLFm7yIezf4D3hR8aKGTU+m7nnLyV4Vz0xVRayklml7E8vKl2laxAJjgGgYvYrmQcl9g7Fkqy5r&#10;TjQBtVc8/bDZ+PPhiyJFAtot6MwjNa9AJdyYzIKl4adrshXAHlTztfmibJAwfJTxXxqW/et1M88s&#10;mOy6TzIBg3zfSuTnmKrKmIDIyRFleDrJII4tieHPGY3CuXEmhjVGl5RNZ1aoOAc1zXfT5TLwCCxP&#10;aa9hnH/sP1/SYNp/u6DMfOjzld0Xfe19M4HBmdNnWvX/o/VrzhuBamnD15nWuaN1o4QwRxmYjSyz&#10;iHS06iGngxXjpwbqv8vmc1Ycpa9wwlfxXrcPQqIu/PCoW3spEhih2kl/KrZwgdKqhPvx64RQYnbD&#10;h9UmO8GYg/3iky0lHcHde6POFsg3sAVXmZGTlmdTIKRFgSnE5ATOKYoKd+20Y+hg6BhjEZ2/6Bmc&#10;qZO5bTjiGcj1Bs8WDvW6Z5D+BsbGPYscznC2HPGMXQlAQQR3/s9ksCH/sE5e5oxdKjCu5lCDLQvG&#10;fLvUwOz7km9DBV7x7VKDcd+GKmzZfMy3SxXGDhsbinB12iCFZO5C8NzdkfhY95cERoSbmkcxzTVS&#10;mzS1BSkgSW2nfRYClLlRI2DgxoAXbwKDrwYMYtsE97ppBiIiHBMpBPMdOPCKcExTDm7ffcAKSut1&#10;UVUegaK6s/mg4a3hycRrhqRbezYL5VhrGPJUyYPYSsS053rgrjhseAaU9RAIpuDAgY8DrEO4d4Mm&#10;T0gsFGDSLbu3hcHVAmtvwTzbEWyaCLHOnKI2ZA3yqpZlkWyKsjSxapXtPpSKHLjpSmg0D52KF7AS&#10;D0stzWdWZPsPJPWeWJPescv4J2JBSN8H0WQzXy4m4SacTaIFXU4oi95HcxpG4f3mX0M5C1d5kSSi&#10;fixq4ToeFr6t9PW9l+1VsOcxskazYIZqXnh/FSSFX39UL2DQ4tQJ1oZc8ORjP255Udqxf+kxkgxh&#10;uzcSAWXdVkhb03cyeYJqqaTt9qA7hUEu1TePdNDprT39954r4ZHy9xpqfsTC0LSGOAlniwAmariy&#10;G67wOgZTa6/14L6b4YfWtpP7RhVZDjvZk13L36DnSQtTTNE/61U/gbYDR9jXYSx9D2oax+EcUedO&#10;+e4/AAAA//8DAFBLAwQUAAYACAAAACEAd8LhDuAAAAALAQAADwAAAGRycy9kb3ducmV2LnhtbEyP&#10;TUvDQBCG74L/YRnBm91NSyXGbEop6qkItoJ422anSWh2NmS3SfrvnZ7sbV7m4f3IV5NrxYB9aDxp&#10;SGYKBFLpbUOVhu/9+1MKIkRD1rSeUMMFA6yK+7vcZNaP9IXDLlaCTShkRkMdY5dJGcoanQkz3yHx&#10;7+h7ZyLLvpK2NyObu1bOlXqWzjTECbXpcFNjedqdnYaP0YzrRfI2bE/HzeV3v/z82Sao9ePDtH4F&#10;EXGK/zBc63N1KLjTwZ/JBtFqWKTpnFE+FG+6AsmLWoI4aODgBGSRy9sNxR8AAAD//wMAUEsBAi0A&#10;FAAGAAgAAAAhALaDOJL+AAAA4QEAABMAAAAAAAAAAAAAAAAAAAAAAFtDb250ZW50X1R5cGVzXS54&#10;bWxQSwECLQAUAAYACAAAACEAOP0h/9YAAACUAQAACwAAAAAAAAAAAAAAAAAvAQAAX3JlbHMvLnJl&#10;bHNQSwECLQAUAAYACAAAACEAyjb0CSUEAABxCwAADgAAAAAAAAAAAAAAAAAuAgAAZHJzL2Uyb0Rv&#10;Yy54bWxQSwECLQAUAAYACAAAACEAd8LhDuAAAAALAQAADwAAAAAAAAAAAAAAAAB/BgAAZHJzL2Rv&#10;d25yZXYueG1sUEsFBgAAAAAEAAQA8wAAAIwHAAAAAA==&#10;">
                <v:shape id="Freeform 529" o:spid="_x0000_s1027" style="position:absolute;left:3882;top:300;width:8023;height:1701;visibility:visible;mso-wrap-style:square;v-text-anchor:top" coordsize="802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iYsQA&#10;AADdAAAADwAAAGRycy9kb3ducmV2LnhtbERPTWsCMRC9F/wPYQRvNWsPq6xGKYpFBLFaEbyNm3F3&#10;62ayJFHXf98UCr3N433OZNaaWtzJ+cqygkE/AUGcW11xoeDwtXwdgfABWWNtmRQ8ycNs2nmZYKbt&#10;g3d034dCxBD2GSooQ2gyKX1ekkHftw1x5C7WGQwRukJqh48Ybmr5liSpNFhxbCixoXlJ+XV/MwrW&#10;Lh1s1qPtdXH6PrrleXX7eH6SUr1u+z4GEagN/+I/90rH+cMkhd9v4gl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omLEAAAA3QAAAA8AAAAAAAAAAAAAAAAAmAIAAGRycy9k&#10;b3ducmV2LnhtbFBLBQYAAAAABAAEAPUAAACJAwAAAAA=&#10;" path="m,1701r8024,l8024,,,,,1701e" fillcolor="#009641" stroked="f">
                  <v:path arrowok="t" o:connecttype="custom" o:connectlocs="0,2001;8024,2001;8024,300;0,300;0,2001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21888" behindDoc="1" locked="0" layoutInCell="1" allowOverlap="1" wp14:anchorId="7CB319AB" wp14:editId="7DECBE76">
            <wp:simplePos x="0" y="0"/>
            <wp:positionH relativeFrom="page">
              <wp:posOffset>1313815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22912" behindDoc="1" locked="0" layoutInCell="1" allowOverlap="1" wp14:anchorId="7E53B31E" wp14:editId="6C0B88A5">
            <wp:simplePos x="0" y="0"/>
            <wp:positionH relativeFrom="page">
              <wp:posOffset>161925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531" name="Obraz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800" w:rsidRPr="0060450A" w:rsidRDefault="008928EF">
      <w:pPr>
        <w:spacing w:after="0"/>
        <w:rPr>
          <w:b/>
          <w:bCs/>
        </w:rPr>
        <w:sectPr w:rsidR="00F02800" w:rsidRPr="0060450A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F4FCFA" wp14:editId="0E99FA42">
                <wp:simplePos x="0" y="0"/>
                <wp:positionH relativeFrom="column">
                  <wp:posOffset>-600075</wp:posOffset>
                </wp:positionH>
                <wp:positionV relativeFrom="paragraph">
                  <wp:posOffset>5090795</wp:posOffset>
                </wp:positionV>
                <wp:extent cx="6565900" cy="1343025"/>
                <wp:effectExtent l="0" t="0" r="0" b="9525"/>
                <wp:wrapNone/>
                <wp:docPr id="193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31E" w:rsidRDefault="0097331E" w:rsidP="008928E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737" w:right="-23" w:hanging="357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Urząd Dozoru Technicznego Oddział w Krakowie, ul. Rydla 50, 30-087 Kraków</w:t>
                            </w:r>
                            <w:r w:rsidRP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:rsidR="0070204A" w:rsidRPr="0097331E" w:rsidRDefault="0070204A" w:rsidP="008928EF">
                            <w:pPr>
                              <w:pStyle w:val="Regularny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737" w:right="-23" w:hanging="357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Cena udziału w konferencji wynosi:</w:t>
                            </w:r>
                          </w:p>
                          <w:p w:rsidR="000976E7" w:rsidRDefault="0097331E" w:rsidP="008928EF">
                            <w:pPr>
                              <w:pStyle w:val="Regularny"/>
                              <w:spacing w:line="360" w:lineRule="auto"/>
                              <w:ind w:right="-23" w:firstLine="700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350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zł + 23 % VAT od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uczestnika</w:t>
                            </w:r>
                            <w:r w:rsidR="0070204A" w:rsidRPr="001F57D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:rsidR="00003085" w:rsidRPr="000976E7" w:rsidRDefault="00003085" w:rsidP="008928EF">
                            <w:pPr>
                              <w:pStyle w:val="Regularny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right="-23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Cena obejmuje: materiały szkoleniowe, zaświadczenie o </w:t>
                            </w:r>
                            <w:r w:rsidR="00952D9C"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uczestnictwie w</w:t>
                            </w:r>
                            <w:r w:rsidRPr="001F57D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9733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l-PL"/>
                              </w:rPr>
                              <w:t>konferencji, przerwę kawową, obiad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4FCFA" id="Text Box 272" o:spid="_x0000_s1041" type="#_x0000_t202" style="position:absolute;margin-left:-47.25pt;margin-top:400.85pt;width:517pt;height:105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sK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UQYCdpBlx7Z3qA7uUfRLLIlGnqdgudDD75mDwZwd3R1fy/LrxoJuWyo2LBbpeTQMFpBiqG9&#10;6Z9dHXG0BVkPH2QFgejWSAe0r1Vn6wcVQYAOrXo6tccmU8JhPI2nSQCmEmzhhEyCaOpi0PR4vVfa&#10;vGOyQ3aRYQX9d/B0d6+NTYemRxcbTciCt63TQCsuDsBxPIHgcNXabBqupT+SIFnNV3PikSheeSTI&#10;c++2WBIvLsLZNJ/ky2Ue/rRxQ5I2vKqYsGGO8grJn7XvIPRRGCeBadnyysLZlLTarJetQjsK8i7c&#10;dyjImZt/mYYrAnB5QSmMSHAXJV4Rz2ceKcjUS2bB3AvC5C6JA5KQvLikdM8F+3dKaMhwMoU+Ojq/&#10;5Ra47zU3mnbcwABpeZfh+cmJplaDK1G51hrK23F9Vgqb/nMpoN3HRjvFWpGOcjX79d69j9hGt2pe&#10;y+oJJKwkCAzECMMPFo1U3zEaYJBkWH/bUsUwat8LeAZJSIidPG5DprMINurcsj63UFECVIYNRuNy&#10;acZpte0V3zQQaXx4Qt7C06m5E/VzVocHB8PCcTsMNjuNzvfO63n8Ln4BAAD//wMAUEsDBBQABgAI&#10;AAAAIQDASIT54AAAAAwBAAAPAAAAZHJzL2Rvd25yZXYueG1sTI/LTsMwEEX3SPyDNZXYtXb6gCaN&#10;UyEQW1AfILFz42kSEY+j2G3C3zOsYDkzR3fOzbeja8UV+9B40pDMFAik0tuGKg3Hw8t0DSJEQ9a0&#10;nlDDNwbYFrc3ucmsH2iH132sBIdQyIyGOsYukzKUNToTZr5D4tvZ985EHvtK2t4MHO5aOVfqXjrT&#10;EH+oTYdPNZZf+4vT8P56/vxYqrfq2a26wY9Kkkul1neT8XEDIuIY/2D41Wd1KNjp5C9kg2g1TNPl&#10;ilENa5U8gGAiXaS8OTGqksUcZJHL/yWKHwAAAP//AwBQSwECLQAUAAYACAAAACEAtoM4kv4AAADh&#10;AQAAEwAAAAAAAAAAAAAAAAAAAAAAW0NvbnRlbnRfVHlwZXNdLnhtbFBLAQItABQABgAIAAAAIQA4&#10;/SH/1gAAAJQBAAALAAAAAAAAAAAAAAAAAC8BAABfcmVscy8ucmVsc1BLAQItABQABgAIAAAAIQDV&#10;ChsKvAIAAMYFAAAOAAAAAAAAAAAAAAAAAC4CAABkcnMvZTJvRG9jLnhtbFBLAQItABQABgAIAAAA&#10;IQDASIT54AAAAAwBAAAPAAAAAAAAAAAAAAAAABYFAABkcnMvZG93bnJldi54bWxQSwUGAAAAAAQA&#10;BADzAAAAIwYAAAAA&#10;" filled="f" stroked="f">
                <v:textbox>
                  <w:txbxContent>
                    <w:p w:rsidR="0097331E" w:rsidRDefault="0097331E" w:rsidP="008928E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ind w:left="737" w:right="-23" w:hanging="357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Urząd Dozoru Technicznego Oddział w Krakowie, ul. Rydla 50, 30-087 Kraków</w:t>
                      </w:r>
                      <w:r w:rsidRP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:rsidR="0070204A" w:rsidRPr="0097331E" w:rsidRDefault="0070204A" w:rsidP="008928EF">
                      <w:pPr>
                        <w:pStyle w:val="Regularny"/>
                        <w:numPr>
                          <w:ilvl w:val="0"/>
                          <w:numId w:val="12"/>
                        </w:numPr>
                        <w:spacing w:line="360" w:lineRule="auto"/>
                        <w:ind w:left="737" w:right="-23" w:hanging="357"/>
                        <w:jc w:val="left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 w:rsidRP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Cena udziału w konferencji wynosi:</w:t>
                      </w:r>
                    </w:p>
                    <w:p w:rsidR="000976E7" w:rsidRDefault="0097331E" w:rsidP="008928EF">
                      <w:pPr>
                        <w:pStyle w:val="Regularny"/>
                        <w:spacing w:line="360" w:lineRule="auto"/>
                        <w:ind w:right="-23" w:firstLine="700"/>
                        <w:jc w:val="left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350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zł + 23 % VAT od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>uczestnika</w:t>
                      </w:r>
                      <w:r w:rsidR="0070204A" w:rsidRPr="001F57D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:rsidR="00003085" w:rsidRPr="000976E7" w:rsidRDefault="00003085" w:rsidP="008928EF">
                      <w:pPr>
                        <w:pStyle w:val="Regularny"/>
                        <w:numPr>
                          <w:ilvl w:val="0"/>
                          <w:numId w:val="16"/>
                        </w:numPr>
                        <w:spacing w:line="360" w:lineRule="auto"/>
                        <w:ind w:right="-23"/>
                        <w:jc w:val="left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  <w:lang w:val="pl-PL"/>
                        </w:rPr>
                      </w:pP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Cena obejmuje: materiały szkoleniowe, zaświadczenie o </w:t>
                      </w:r>
                      <w:r w:rsidR="00952D9C"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uczestnictwie w</w:t>
                      </w:r>
                      <w:r w:rsidRPr="001F57D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9733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l-PL"/>
                        </w:rPr>
                        <w:t>konferencji, przerwę kawową, obiad</w:t>
                      </w:r>
                    </w:p>
                  </w:txbxContent>
                </v:textbox>
              </v:shape>
            </w:pict>
          </mc:Fallback>
        </mc:AlternateContent>
      </w:r>
      <w:r w:rsidR="002066EF">
        <w:rPr>
          <w:b/>
          <w:bCs/>
          <w:noProof/>
          <w:lang w:val="pl-PL" w:eastAsia="pl-PL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8413716</wp:posOffset>
            </wp:positionV>
            <wp:extent cx="1789200" cy="831600"/>
            <wp:effectExtent l="0" t="0" r="1905" b="6985"/>
            <wp:wrapNone/>
            <wp:docPr id="1409" name="Obraz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8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800" w:rsidRDefault="002B6906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577E588" wp14:editId="73AD6BCB">
                <wp:simplePos x="0" y="0"/>
                <wp:positionH relativeFrom="page">
                  <wp:posOffset>3352801</wp:posOffset>
                </wp:positionH>
                <wp:positionV relativeFrom="page">
                  <wp:posOffset>1390650</wp:posOffset>
                </wp:positionV>
                <wp:extent cx="3914140" cy="338455"/>
                <wp:effectExtent l="0" t="0" r="10160" b="4445"/>
                <wp:wrapNone/>
                <wp:docPr id="1479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17D18" w:rsidRDefault="008E5807">
                            <w:pPr>
                              <w:spacing w:after="0" w:line="533" w:lineRule="exact"/>
                              <w:ind w:left="20" w:right="-94"/>
                              <w:rPr>
                                <w:b/>
                                <w:bCs/>
                                <w:color w:val="FFFFFF"/>
                                <w:position w:val="1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position w:val="1"/>
                                <w:sz w:val="40"/>
                                <w:szCs w:val="40"/>
                                <w:lang w:val="pl-PL"/>
                              </w:rPr>
                              <w:t xml:space="preserve">                                  HARMONOGRAM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E588" id="Text Box 789" o:spid="_x0000_s1041" type="#_x0000_t202" style="position:absolute;margin-left:264pt;margin-top:109.5pt;width:308.2pt;height:26.6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GLswIAALY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SOLGKMBG2hS4/sYNCdPKBFFNsS9Z1OwPOhA19zgANwd3R1dy+LrxoJuaqp2LJbpWRfM1pCiqG9&#10;6Z9dHXC0Bdn0H2QJgejOSAd0qFRr6wcVQYAOrXo6tccmU8DmNA5JSOCogLPpNCKzmQtBk/F2p7R5&#10;x2SLrJFiBe136HR/r43Nhiajiw0mZM6bxkmgERcb4DjsQGy4as9sFq6jP+IgXkfriHhkMl97JMgy&#10;7zZfEW+eh4tZNs1Wqyz8aeOGJKl5WTJhw4zqCsmfde+o80EXJ31p2fDSwtmUtNpuVo1Cewrqzt13&#10;LMiZm3+ZhisCcHlBKZyQ4G4Se/k8WngkJzMvXgSRF4TxXTwPSEyy/JLSPRfs3ymhPsXxbDIbxPRb&#10;boH7XnOjScsNzI+GtymOTk40sRJci9K11lDeDPZZKWz6z6WAdo+NdoK1Gh3Uag6bw/A8nNasmjey&#10;fAIJKwkKAzHC8AOjluo7Rj0MkhTrbzuqGEbNewHPwE6d0VCjsRkNKgq4mmKD0WCuzDCddp3i2xqQ&#10;h4cm5C08lYo7FT9ncXxgMBwcmeMgs9Pn/N95PY/b5S8AAAD//wMAUEsDBBQABgAIAAAAIQCpMfqx&#10;4QAAAAwBAAAPAAAAZHJzL2Rvd25yZXYueG1sTI9BT4NAEIXvJv6HzZh4swuItUWWpjF6MjFSPHhc&#10;YAqbsrPIblv8905PepuZ9/Lme/lmtoM44eSNIwXxIgKB1LjWUKfgs3q9W4HwQVOrB0eo4Ac9bIrr&#10;q1xnrTtTiadd6ASHkM+0gj6EMZPSNz1a7RduRGJt7yarA69TJ9tJnzncDjKJoqW02hB/6PWIzz02&#10;h93RKth+Uflivt/rj3JfmqpaR/S2PCh1ezNvn0AEnMOfGS74jA4FM9XuSK0Xg4KHZMVdgoIkXvNw&#10;ccRpmoKo+fSY3IMscvm/RPELAAD//wMAUEsBAi0AFAAGAAgAAAAhALaDOJL+AAAA4QEAABMAAAAA&#10;AAAAAAAAAAAAAAAAAFtDb250ZW50X1R5cGVzXS54bWxQSwECLQAUAAYACAAAACEAOP0h/9YAAACU&#10;AQAACwAAAAAAAAAAAAAAAAAvAQAAX3JlbHMvLnJlbHNQSwECLQAUAAYACAAAACEALIxhi7MCAAC2&#10;BQAADgAAAAAAAAAAAAAAAAAuAgAAZHJzL2Uyb0RvYy54bWxQSwECLQAUAAYACAAAACEAqTH6seEA&#10;AAAMAQAADwAAAAAAAAAAAAAAAAANBQAAZHJzL2Rvd25yZXYueG1sUEsFBgAAAAAEAAQA8wAAABsG&#10;AAAAAA==&#10;" filled="f" stroked="f">
                <v:textbox inset="0,0,0,0">
                  <w:txbxContent>
                    <w:p w:rsidR="00003085" w:rsidRPr="00F17D18" w:rsidRDefault="008E5807">
                      <w:pPr>
                        <w:spacing w:after="0" w:line="533" w:lineRule="exact"/>
                        <w:ind w:left="20" w:right="-94"/>
                        <w:rPr>
                          <w:b/>
                          <w:bCs/>
                          <w:color w:val="FFFFFF"/>
                          <w:position w:val="1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FFFFFF"/>
                          <w:position w:val="1"/>
                          <w:sz w:val="40"/>
                          <w:szCs w:val="40"/>
                          <w:lang w:val="pl-PL"/>
                        </w:rPr>
                        <w:t xml:space="preserve">                                  HARMONOGRAM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2619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5F0D3F55" wp14:editId="1A4391FF">
                <wp:simplePos x="0" y="0"/>
                <wp:positionH relativeFrom="margin">
                  <wp:posOffset>3514725</wp:posOffset>
                </wp:positionH>
                <wp:positionV relativeFrom="page">
                  <wp:posOffset>9782175</wp:posOffset>
                </wp:positionV>
                <wp:extent cx="1806575" cy="866775"/>
                <wp:effectExtent l="0" t="0" r="3175" b="9525"/>
                <wp:wrapNone/>
                <wp:docPr id="170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31E" w:rsidRPr="0097331E" w:rsidRDefault="0097331E" w:rsidP="0097331E">
                            <w:pPr>
                              <w:spacing w:after="0" w:line="240" w:lineRule="auto"/>
                              <w:ind w:right="-20" w:firstLine="110"/>
                              <w:jc w:val="right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Urząd Dozoru Technicznego</w:t>
                            </w:r>
                          </w:p>
                          <w:p w:rsidR="0097331E" w:rsidRPr="0097331E" w:rsidRDefault="0097331E" w:rsidP="0097331E">
                            <w:pPr>
                              <w:spacing w:after="0" w:line="240" w:lineRule="auto"/>
                              <w:ind w:right="-20" w:firstLine="110"/>
                              <w:jc w:val="right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Oddział w Krakowie</w:t>
                            </w:r>
                          </w:p>
                          <w:p w:rsidR="0097331E" w:rsidRPr="0097331E" w:rsidRDefault="0097331E" w:rsidP="0097331E">
                            <w:pPr>
                              <w:spacing w:after="0" w:line="240" w:lineRule="auto"/>
                              <w:ind w:right="-20" w:firstLine="110"/>
                              <w:jc w:val="right"/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ul. Rydla 50</w:t>
                            </w:r>
                          </w:p>
                          <w:p w:rsidR="00003085" w:rsidRPr="00CA4E65" w:rsidRDefault="0097331E" w:rsidP="0097331E">
                            <w:pPr>
                              <w:spacing w:after="0" w:line="240" w:lineRule="auto"/>
                              <w:ind w:right="-20" w:firstLine="110"/>
                              <w:jc w:val="right"/>
                              <w:rPr>
                                <w:lang w:val="pl-PL"/>
                              </w:rPr>
                            </w:pPr>
                            <w:r w:rsidRPr="0097331E">
                              <w:rPr>
                                <w:color w:val="FFFFFF"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30-087 Kraków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3F55" id="Text Box 533" o:spid="_x0000_s1042" type="#_x0000_t202" style="position:absolute;margin-left:276.75pt;margin-top:770.25pt;width:142.25pt;height:68.25pt;z-index:-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gmsg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3hwjTjro0iM9aHQnDiicz02Jhl6l4PnQg68+wAG4W7qqvxflV4W4WDWEb+mtlGJoKKkgRd/c&#10;dM+ujjjKgGyGD6KCQGSnhQU61LIz9YOKIECHVj2d2mOSKU3I2IvCRYhRCWdxFC3ANiFIOt3updLv&#10;qOiQMTIsof0WnezvlR5dJxcTjIuCtS3sk7TlFxuAOe5AbLhqzkwWtqM/Ei9Zx+s4cIJZtHYCL8+d&#10;22IVOFHhL8J8nq9Wuf/TxPWDtGFVRbkJM6nLD/6se0edj7o46UuJllUGzqSk5HazaiXaE1B3Yb9j&#10;Qc7c3Ms0bL2AywtK/izw7maJU0TxwgmKIHSShRc7np/cJZEXJEFeXFK6Z5z+OyU0ZDgJZ+Eopt9y&#10;8+z3mhtJO6ZhfrSsA0WcnEhqJLjmlW2tJqwd7bNSmPSfSwHtnhptBWs0OqpVHzaH8XlEJrxR80ZU&#10;TyBhKUBhoFMYfmA0Qn7HaIBBkmH1bUckxah9z+EZmKkzGXIyNpNBeAlXM6wxGs2VHqfTrpds2wDy&#10;+NC4uIWnUjOr4ucsjg8MhoMlcxxkZvqc/1uv53G7/AUAAP//AwBQSwMEFAAGAAgAAAAhAJnOFkDh&#10;AAAADQEAAA8AAABkcnMvZG93bnJldi54bWxMj8FOwzAQRO9I/IO1SNyoDSVpCHGqCsGpEiINB45O&#10;7CZW43WI3Tb8PdsT3HZ3RrNvivXsBnYyU7AeJdwvBDCDrdcWOwmf9dtdBixEhVoNHo2EHxNgXV5f&#10;FSrX/oyVOe1ixygEQ64k9DGOOeeh7Y1TYeFHg6Tt/eRUpHXquJ7UmcLdwB+ESLlTFulDr0bz0pv2&#10;sDs6CZsvrF7t93vzUe0rW9dPArfpQcrbm3nzDCyaOf6Z4YJP6FASU+OPqAMbJCTJMiErCcmjoIks&#10;2TKjeg2d0tVKAC8L/r9F+QsAAP//AwBQSwECLQAUAAYACAAAACEAtoM4kv4AAADhAQAAEwAAAAAA&#10;AAAAAAAAAAAAAAAAW0NvbnRlbnRfVHlwZXNdLnhtbFBLAQItABQABgAIAAAAIQA4/SH/1gAAAJQB&#10;AAALAAAAAAAAAAAAAAAAAC8BAABfcmVscy8ucmVsc1BLAQItABQABgAIAAAAIQAE3jgmsgIAALYF&#10;AAAOAAAAAAAAAAAAAAAAAC4CAABkcnMvZTJvRG9jLnhtbFBLAQItABQABgAIAAAAIQCZzhZA4QAA&#10;AA0BAAAPAAAAAAAAAAAAAAAAAAwFAABkcnMvZG93bnJldi54bWxQSwUGAAAAAAQABADzAAAAGgYA&#10;AAAA&#10;" filled="f" stroked="f">
                <v:textbox inset="0,0,0,0">
                  <w:txbxContent>
                    <w:p w:rsidR="0097331E" w:rsidRPr="0097331E" w:rsidRDefault="0097331E" w:rsidP="0097331E">
                      <w:pPr>
                        <w:spacing w:after="0" w:line="240" w:lineRule="auto"/>
                        <w:ind w:right="-20" w:firstLine="110"/>
                        <w:jc w:val="right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Urząd Dozoru Technicznego</w:t>
                      </w:r>
                    </w:p>
                    <w:p w:rsidR="0097331E" w:rsidRPr="0097331E" w:rsidRDefault="0097331E" w:rsidP="0097331E">
                      <w:pPr>
                        <w:spacing w:after="0" w:line="240" w:lineRule="auto"/>
                        <w:ind w:right="-20" w:firstLine="110"/>
                        <w:jc w:val="right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Oddział w Krakowie</w:t>
                      </w:r>
                    </w:p>
                    <w:p w:rsidR="0097331E" w:rsidRPr="0097331E" w:rsidRDefault="0097331E" w:rsidP="0097331E">
                      <w:pPr>
                        <w:spacing w:after="0" w:line="240" w:lineRule="auto"/>
                        <w:ind w:right="-20" w:firstLine="110"/>
                        <w:jc w:val="right"/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ul. Rydla 50</w:t>
                      </w:r>
                    </w:p>
                    <w:p w:rsidR="00003085" w:rsidRPr="00CA4E65" w:rsidRDefault="0097331E" w:rsidP="0097331E">
                      <w:pPr>
                        <w:spacing w:after="0" w:line="240" w:lineRule="auto"/>
                        <w:ind w:right="-20" w:firstLine="110"/>
                        <w:jc w:val="right"/>
                        <w:rPr>
                          <w:lang w:val="pl-PL"/>
                        </w:rPr>
                      </w:pPr>
                      <w:r w:rsidRPr="0097331E">
                        <w:rPr>
                          <w:color w:val="FFFFFF"/>
                          <w:position w:val="1"/>
                          <w:sz w:val="24"/>
                          <w:szCs w:val="24"/>
                          <w:lang w:val="pl-PL"/>
                        </w:rPr>
                        <w:t>30-087 Kraków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505FC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E1908EE" wp14:editId="51787969">
                <wp:simplePos x="0" y="0"/>
                <wp:positionH relativeFrom="margin">
                  <wp:align>right</wp:align>
                </wp:positionH>
                <wp:positionV relativeFrom="page">
                  <wp:posOffset>9799537</wp:posOffset>
                </wp:positionV>
                <wp:extent cx="2020570" cy="800119"/>
                <wp:effectExtent l="0" t="0" r="0" b="0"/>
                <wp:wrapNone/>
                <wp:docPr id="1701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0570" cy="800119"/>
                          <a:chOff x="5982" y="15476"/>
                          <a:chExt cx="3182" cy="1130"/>
                        </a:xfrm>
                      </wpg:grpSpPr>
                      <wps:wsp>
                        <wps:cNvPr id="1702" name="Freeform 535"/>
                        <wps:cNvSpPr>
                          <a:spLocks/>
                        </wps:cNvSpPr>
                        <wps:spPr bwMode="auto">
                          <a:xfrm>
                            <a:off x="5982" y="15476"/>
                            <a:ext cx="3182" cy="1130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3182"/>
                              <a:gd name="T2" fmla="+- 0 15476 15476"/>
                              <a:gd name="T3" fmla="*/ 15476 h 1130"/>
                              <a:gd name="T4" fmla="+- 0 9164 5982"/>
                              <a:gd name="T5" fmla="*/ T4 w 3182"/>
                              <a:gd name="T6" fmla="+- 0 15476 15476"/>
                              <a:gd name="T7" fmla="*/ 15476 h 1130"/>
                              <a:gd name="T8" fmla="+- 0 9164 5982"/>
                              <a:gd name="T9" fmla="*/ T8 w 3182"/>
                              <a:gd name="T10" fmla="+- 0 16606 15476"/>
                              <a:gd name="T11" fmla="*/ 16606 h 1130"/>
                              <a:gd name="T12" fmla="+- 0 5982 5982"/>
                              <a:gd name="T13" fmla="*/ T12 w 3182"/>
                              <a:gd name="T14" fmla="+- 0 16606 15476"/>
                              <a:gd name="T15" fmla="*/ 16606 h 1130"/>
                              <a:gd name="T16" fmla="+- 0 5982 5982"/>
                              <a:gd name="T17" fmla="*/ T16 w 3182"/>
                              <a:gd name="T18" fmla="+- 0 15476 15476"/>
                              <a:gd name="T19" fmla="*/ 15476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2" h="1130">
                                <a:moveTo>
                                  <a:pt x="0" y="0"/>
                                </a:moveTo>
                                <a:lnTo>
                                  <a:pt x="3182" y="0"/>
                                </a:lnTo>
                                <a:lnTo>
                                  <a:pt x="3182" y="1130"/>
                                </a:lnTo>
                                <a:lnTo>
                                  <a:pt x="0" y="1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306BF" id="Group 534" o:spid="_x0000_s1026" style="position:absolute;margin-left:107.9pt;margin-top:771.6pt;width:159.1pt;height:63pt;z-index:-251679232;mso-position-horizontal:right;mso-position-horizontal-relative:margin;mso-position-vertical-relative:page" coordorigin="5982,15476" coordsize="3182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JKHQQAAIcLAAAOAAAAZHJzL2Uyb0RvYy54bWykVm2PozYQ/l6p/8HiY6ssmBAS0GZPvdvL&#10;qtK2PenSH+CAeVEBU5uEbKv+947HOIF0k11d8wHszMN45nns8dx/ONYVOXCpStGsHXrnOYQ3iUjL&#10;Jl87v283s5VDVMealFWi4WvnhSvnw8P33933bcx9UYgq5ZKAk0bFfbt2iq5rY9dVScFrpu5Eyxsw&#10;ZkLWrIOpzN1Ush6815Xre17o9kKmrRQJVwr+fTRG5wH9ZxlPut+yTPGOVGsHYuvwKfG500/34Z7F&#10;uWRtUSZDGOwboqhZ2cCiJ1ePrGNkL8v/uKrLRAolsu4uEbUrsqxMOOYA2VDvIpsnKfYt5pLHfd6e&#10;aAJqL3j6ZrfJr4cvkpQpaLf0qEMaVoNKuDBZzAPNT9/mMcCeZPu1/SJNkjB8FskfCszupV3PcwMm&#10;u/4XkYJDtu8E8nPMZK1dQObkiDK8nGTgx44k8Kfv+d5iCWolYFt5HqWR0SkpQEz92SJa+Q4BK10E&#10;y9AaPw/fz6m26o8pnaPELovNwhjsEJzODDadOvOq/h+vXwvWcpRLacLOvEI0hteN5FzvZaB2YahF&#10;pOVVjUkdWXScCrh/k87XeLGs3mCFxcledU9coDTs8Kw6cy5SGKHg6ZDAFlTJ6gqOyI8z4hG9Hj6M&#10;BPkJBjvJwH5wydYjPcHVB6fWF9Ay8oVSkpGgZ29zCwRvBlYQKy0cudOqgcVhcBENg1eDW1iYDi64&#10;ElxoQejrRnBLC3wjOCiEo2yvBhdZmA5udSU4OpWBhqEXvk4dHSthcK9zR6dqXFd2LMaW+tcinGpx&#10;K8KxHDcjnEpyPcKxIlsaXotwKsgNhaH8nHfz5f6D0pLbY8IKe3KSYzMcHRgRpi9DD+tfK5QuYFuQ&#10;BerTdq4PDrgAlD5nV8DAkAYv3wWGYDUYhH+PawpyIhzr0ZuRUOAW4ViRLdy8h4Ql3LmXt610CNy2&#10;O1MlWtZpnnS+ekj6tWNqUzEUbG2pxYFvBWK6i4sCVjtbq2aMMn4gQFv1rdm+W3R2gtkiAi4twr4N&#10;Es4ZeHsnbLoo+NTpobynlDVTo1KrRFWmm7KqdKJK5rtPlSQHpnsVLwoDK+EEVuFOaYT+zChs/oE6&#10;P7CqKz72Hn9H1A+8j34024Sr5SzYBItZtPRWM49GH6PQC6LgcfOP3pc0iIsyTXnzXDbc9kE0eN99&#10;OHRkpoPBTkhrGi38BW75SfQXSXrwG/bpBAaNT5NCdiwuOEs/D+OOlZUZu9OIkWRI276RCLjrzbVp&#10;LvqdSF/gCpXC9IDQs8KgEPIvh/TQ/60d9eeeSe6Q6ucGGoGIBgGo3+EkWCx9mMixZTe2sCYBV2un&#10;c+Cw6+GnzjSZ+1aWeQErUeSiET9BJ5SV+n7F+ExUwwR6ERxht4e5DJ2pbifHc0Sd++eHfwEAAP//&#10;AwBQSwMEFAAGAAgAAAAhAO+Nbm3gAAAACgEAAA8AAABkcnMvZG93bnJldi54bWxMj09Lw0AQxe+C&#10;32EZwZvd/LGhxmxKKeqpCLaCeNtmp0lodjZkt0n67R1Pept5b3jze8V6tp0YcfCtIwXxIgKBVDnT&#10;Uq3g8/D6sALhgyajO0eo4Ioe1uXtTaFz4yb6wHEfasEh5HOtoAmhz6X0VYNW+4Xrkdg7ucHqwOtQ&#10;SzPoicNtJ5MoyqTVLfGHRve4bbA67y9Wwdukp00av4y782l7/T4s3792MSp1fzdvnkEEnMPfMfzi&#10;MzqUzHR0FzJedAq4SGB1+ZgmINhP4xUPR5ay7CkBWRbyf4XyBwAA//8DAFBLAQItABQABgAIAAAA&#10;IQC2gziS/gAAAOEBAAATAAAAAAAAAAAAAAAAAAAAAABbQ29udGVudF9UeXBlc10ueG1sUEsBAi0A&#10;FAAGAAgAAAAhADj9If/WAAAAlAEAAAsAAAAAAAAAAAAAAAAALwEAAF9yZWxzLy5yZWxzUEsBAi0A&#10;FAAGAAgAAAAhAN6QokodBAAAhwsAAA4AAAAAAAAAAAAAAAAALgIAAGRycy9lMm9Eb2MueG1sUEsB&#10;Ai0AFAAGAAgAAAAhAO+Nbm3gAAAACgEAAA8AAAAAAAAAAAAAAAAAdwYAAGRycy9kb3ducmV2Lnht&#10;bFBLBQYAAAAABAAEAPMAAACEBwAAAAA=&#10;">
                <v:shape id="Freeform 535" o:spid="_x0000_s1027" style="position:absolute;left:5982;top:15476;width:3182;height:1130;visibility:visible;mso-wrap-style:square;v-text-anchor:top" coordsize="318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vv8MA&#10;AADdAAAADwAAAGRycy9kb3ducmV2LnhtbERPTWvCQBC9F/oflil4KbqpitXUVcRS6DXaQ7wN2TGJ&#10;yc6G7BqTf+8WBG/zeJ+z3vamFh21rrSs4GMSgSDOrC45V/B3/BkvQTiPrLG2TAoGcrDdvL6sMdb2&#10;xgl1B5+LEMIuRgWF900spcsKMugmtiEO3Nm2Bn2AbS51i7cQbmo5jaKFNFhyaCiwoX1BWXW4GgWX&#10;+exdn8x3suqbFIfKWHe6pEqN3vrdFwhPvX+KH+5fHeZ/RlP4/y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vv8MAAADdAAAADwAAAAAAAAAAAAAAAACYAgAAZHJzL2Rv&#10;d25yZXYueG1sUEsFBgAAAAAEAAQA9QAAAIgDAAAAAA==&#10;" path="m,l3182,r,1130l,1130,,e" fillcolor="#009641" stroked="f">
                  <v:path arrowok="t" o:connecttype="custom" o:connectlocs="0,15476;3182,15476;3182,16606;0,16606;0,15476" o:connectangles="0,0,0,0,0"/>
                </v:shape>
                <w10:wrap anchorx="margin" anchory="page"/>
              </v:group>
            </w:pict>
          </mc:Fallback>
        </mc:AlternateContent>
      </w:r>
      <w:r w:rsidR="00D505F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5D6A12A" wp14:editId="65F190F0">
                <wp:simplePos x="0" y="0"/>
                <wp:positionH relativeFrom="page">
                  <wp:posOffset>1769272</wp:posOffset>
                </wp:positionH>
                <wp:positionV relativeFrom="page">
                  <wp:posOffset>1963479</wp:posOffset>
                </wp:positionV>
                <wp:extent cx="1492885" cy="228600"/>
                <wp:effectExtent l="0" t="0" r="3175" b="0"/>
                <wp:wrapNone/>
                <wp:docPr id="1485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17D18" w:rsidRDefault="008E5807">
                            <w:pPr>
                              <w:spacing w:after="0" w:line="312" w:lineRule="exact"/>
                              <w:ind w:left="20" w:right="-62"/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>12</w:t>
                            </w:r>
                            <w:r w:rsidR="00C70053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>czerwca</w:t>
                            </w:r>
                            <w:r w:rsidR="00003085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 xml:space="preserve"> 201</w:t>
                            </w:r>
                            <w:r w:rsidR="00C70053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>5</w:t>
                            </w:r>
                            <w:r w:rsidR="00D4116F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="00003085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>r.</w:t>
                            </w:r>
                            <w:r w:rsidR="00003085" w:rsidRPr="00F17D18">
                              <w:rPr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A12A" id="Text Box 781" o:spid="_x0000_s1043" type="#_x0000_t202" style="position:absolute;margin-left:139.3pt;margin-top:154.6pt;width:117.55pt;height:1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GCtAIAALY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Qu/iZIGRIB106Y6NBl3LEa2S0JZo6HUGnrc9+JoRDsDd0dX9jay+aiTkpiFiz66UkkPDCIUU3U3/&#10;7OqEoy3IbvggKQQiByMd0FirztYPKoIAHVp1f2qPTaayIeM0SmySFZxFUbIMXP98ks23e6XNOyY7&#10;ZI0cK2i/QyfHG22AB7jOLjaYkCVvWyeBVjzZAMdpB2LDVXtms3Ad/ZEG6TbZJrEXR8utFwdF4V2V&#10;m9hbluFqUbwpNpsi/GnjhnHWcEqZsGFmdYXxn3XvQeeTLk760rLl1MLZlLTa7zatQkcC6i7dZ7sF&#10;yZ+5+U/TcMfA5RmlMIqD6yj1ymWy8uIyXnjpKki8IEyv02UQp3FRPqV0wwX7d0poyHG6iBaTmH7L&#10;LXDfS24k67iB+dHyLsfJyYlkVoJbQV1rDeHtZJ+Vwqb/WAqo2NxoJ1ir0UmtZtyN0/NI5oewk/Qe&#10;JKwkKAx0CsMPjEaq7xgNMEhyrL8diGIYte8FPAM7dWZDzcZuNoio4GqODUaTuTHTdDr0iu8bQJ4e&#10;mpBX8FRq7lRs39SUBVCwCxgOjszDILPT53ztvB7H7foXAAAA//8DAFBLAwQUAAYACAAAACEAqvaY&#10;muEAAAALAQAADwAAAGRycy9kb3ducmV2LnhtbEyPwU7DMAyG70i8Q2QkbixZx7qtNJ0mBCckRFcO&#10;HNMma6M1Tmmyrbw95jSOtj/9/v58O7menc0YrEcJ85kAZrDx2mIr4bN6fVgDC1GhVr1HI+HHBNgW&#10;tze5yrS/YGnO+9gyCsGQKQldjEPGeWg641SY+cEg3Q5+dCrSOLZcj+pC4a7niRApd8oifejUYJ47&#10;0xz3Jydh94Xli/1+rz/KQ2mraiPwLT1KeX837Z6ARTPFKwx/+qQOBTnV/oQ6sF5CslqnhEpYiE0C&#10;jIjlfLECVtPmcZkAL3L+v0PxCwAA//8DAFBLAQItABQABgAIAAAAIQC2gziS/gAAAOEBAAATAAAA&#10;AAAAAAAAAAAAAAAAAABbQ29udGVudF9UeXBlc10ueG1sUEsBAi0AFAAGAAgAAAAhADj9If/WAAAA&#10;lAEAAAsAAAAAAAAAAAAAAAAALwEAAF9yZWxzLy5yZWxzUEsBAi0AFAAGAAgAAAAhAJuXYYK0AgAA&#10;tgUAAA4AAAAAAAAAAAAAAAAALgIAAGRycy9lMm9Eb2MueG1sUEsBAi0AFAAGAAgAAAAhAKr2mJrh&#10;AAAACwEAAA8AAAAAAAAAAAAAAAAADgUAAGRycy9kb3ducmV2LnhtbFBLBQYAAAAABAAEAPMAAAAc&#10;BgAAAAA=&#10;" filled="f" stroked="f">
                <v:textbox inset="0,0,0,0">
                  <w:txbxContent>
                    <w:p w:rsidR="00003085" w:rsidRPr="00F17D18" w:rsidRDefault="008E5807">
                      <w:pPr>
                        <w:spacing w:after="0" w:line="312" w:lineRule="exact"/>
                        <w:ind w:left="20" w:right="-62"/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>12</w:t>
                      </w:r>
                      <w:r w:rsidR="00C70053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>czerwca</w:t>
                      </w:r>
                      <w:r w:rsidR="00003085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 xml:space="preserve"> 201</w:t>
                      </w:r>
                      <w:r w:rsidR="00C70053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>5</w:t>
                      </w:r>
                      <w:r w:rsidR="00D4116F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 w:rsidR="00003085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>r.</w:t>
                      </w:r>
                      <w:r w:rsidR="00003085" w:rsidRPr="00F17D18">
                        <w:rPr>
                          <w:position w:val="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05F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7F52285E" wp14:editId="0DE38E8B">
                <wp:simplePos x="0" y="0"/>
                <wp:positionH relativeFrom="page">
                  <wp:posOffset>584200</wp:posOffset>
                </wp:positionH>
                <wp:positionV relativeFrom="page">
                  <wp:posOffset>1919989</wp:posOffset>
                </wp:positionV>
                <wp:extent cx="656590" cy="254000"/>
                <wp:effectExtent l="0" t="0" r="3810" b="3810"/>
                <wp:wrapNone/>
                <wp:docPr id="147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012AE2" w:rsidRDefault="008E5807">
                            <w:pPr>
                              <w:spacing w:after="0" w:line="395" w:lineRule="exact"/>
                              <w:ind w:left="20" w:right="-74"/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position w:val="1"/>
                                <w:sz w:val="32"/>
                                <w:szCs w:val="32"/>
                                <w:lang w:val="pl-PL"/>
                              </w:rPr>
                              <w:t xml:space="preserve">Dzień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2285E" id="Text Box 790" o:spid="_x0000_s1044" type="#_x0000_t202" style="position:absolute;margin-left:46pt;margin-top:151.2pt;width:51.7pt;height:20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M6twIAALUFAAAOAAAAZHJzL2Uyb0RvYy54bWysVNuOmzAQfa/Uf7D8znIpkICWrHZDqCpt&#10;L9JuP8ABE6yCTW0nsF313zs2IcluX6q2PFiDPZ45M+d4rm/GrkUHKhUTPMP+lYcR5aWoGN9l+Otj&#10;4SwxUprwirSC0ww/UYVvVm/fXA99SgPRiLaiEkEQrtKhz3CjdZ+6riob2hF1JXrK4bAWsiMafuXO&#10;rSQZIHrXuoHnxe4gZNVLUVKlYDefDvHKxq9rWurPda2oRm2GAZu2q7Tr1qzu6pqkO0n6hpVHGOQv&#10;UHSEcUh6CpUTTdBest9CdayUQolaX5Wic0Vds5LaGqAa33tVzUNDemprgeao/tQm9f/Clp8OXyRi&#10;FXAXLoArTjpg6ZGOGt2JES0S26KhVyl4PvTgq0c4AHdbrurvRflNIS7WDeE7eiulGBpKKoDom+a6&#10;F1cNKSpVJsh2+CgqSET2WthAYy070z/oCILoQNXTiR4DpoTNOIojwINKOAqi0PMsNpek8+VeKv2e&#10;ig4ZI8MS2LfByeFeaQOGpLOLycVFwdrWKqDlLzbAcdqB1HDVnBkQltDnxEs2y80ydMIg3jihl+fO&#10;bbEOnbjwF1H+Ll+vc/+nyeuHacOqinKTZhaXH/4ZeUeZT7I4yUuJllUmnIGk5G67biU6EBB3YT/b&#10;cjg5u7kvYdgmQC2vSvKD0LsLEqeIlwsnLMLISRbe0vH85C6JvTAJ8+JlSfeM038vCQ0ZTqIgmrR0&#10;Bv2qNmD6TPZFbSTtmIbx0bIuw8uTE0mNAje8stRqwtrJvmiFgX9uBdA9E231aiQ6iVWP23F6HYlp&#10;rdHvVlRPoGApQGEgRph9YDRC/sBogDmSYfV9TyTFqP3A4RWYoTMbcja2s0F4CVczrDGazLWehtO+&#10;l2zXQOTpnXFxCy+lZlbFZxTH9wWzwRZznGNm+Fz+W6/ztF39AgAA//8DAFBLAwQUAAYACAAAACEA&#10;LJ2Lut4AAAAKAQAADwAAAGRycy9kb3ducmV2LnhtbEyPQU/DMAyF70j8h8hI3FhCGRMtTacJwQkJ&#10;0ZUDx7Tx2mqNU5psK/8e7zRu9vPT8/fy9ewGccQp9J403C8UCKTG255aDV/V290TiBANWTN4Qg2/&#10;GGBdXF/lJrP+RCUet7EVHEIhMxq6GMdMytB06ExY+BGJbzs/ORN5nVppJ3PicDfIRKmVdKYn/tCZ&#10;EV86bPbbg9Ow+abytf/5qD/LXdlXVarofbXX+vZm3jyDiDjHixnO+IwOBTPV/kA2iEFDmnCVqOFB&#10;JUsQZ0P6yEPNypIVWeTyf4XiDwAA//8DAFBLAQItABQABgAIAAAAIQC2gziS/gAAAOEBAAATAAAA&#10;AAAAAAAAAAAAAAAAAABbQ29udGVudF9UeXBlc10ueG1sUEsBAi0AFAAGAAgAAAAhADj9If/WAAAA&#10;lAEAAAsAAAAAAAAAAAAAAAAALwEAAF9yZWxzLy5yZWxzUEsBAi0AFAAGAAgAAAAhAD7+4zq3AgAA&#10;tQUAAA4AAAAAAAAAAAAAAAAALgIAAGRycy9lMm9Eb2MueG1sUEsBAi0AFAAGAAgAAAAhACydi7re&#10;AAAACgEAAA8AAAAAAAAAAAAAAAAAEQUAAGRycy9kb3ducmV2LnhtbFBLBQYAAAAABAAEAPMAAAAc&#10;BgAAAAA=&#10;" filled="f" stroked="f">
                <v:textbox inset="0,0,0,0">
                  <w:txbxContent>
                    <w:p w:rsidR="00003085" w:rsidRPr="00012AE2" w:rsidRDefault="008E5807">
                      <w:pPr>
                        <w:spacing w:after="0" w:line="395" w:lineRule="exact"/>
                        <w:ind w:left="20" w:right="-74"/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008000"/>
                          <w:position w:val="1"/>
                          <w:sz w:val="32"/>
                          <w:szCs w:val="32"/>
                          <w:lang w:val="pl-PL"/>
                        </w:rPr>
                        <w:t xml:space="preserve">Dzień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0B8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DE02FA7" wp14:editId="4C910C9C">
                <wp:simplePos x="0" y="0"/>
                <wp:positionH relativeFrom="page">
                  <wp:posOffset>85060</wp:posOffset>
                </wp:positionH>
                <wp:positionV relativeFrom="page">
                  <wp:posOffset>308344</wp:posOffset>
                </wp:positionV>
                <wp:extent cx="4986670" cy="930910"/>
                <wp:effectExtent l="0" t="0" r="4445" b="2540"/>
                <wp:wrapNone/>
                <wp:docPr id="1484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7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 w:rsidP="00CF767A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682EE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  <w:t>KONFERENCJA</w:t>
                            </w:r>
                          </w:p>
                          <w:p w:rsidR="008E5807" w:rsidRPr="008E5807" w:rsidRDefault="008E5807" w:rsidP="008E5807">
                            <w:pPr>
                              <w:pStyle w:val="Regularny"/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8E580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WYBRANE ZAGADNIENIA DOTYCZACE POŁACZEŃ SPAWANYCH PRZY WYTWARZANIU I NAPRAWACH URZĄDZEŃ TECHNICZNYCH</w:t>
                            </w:r>
                          </w:p>
                          <w:p w:rsidR="00003085" w:rsidRPr="00F17D18" w:rsidRDefault="00003085" w:rsidP="0087619F">
                            <w:pPr>
                              <w:pStyle w:val="Regularny"/>
                              <w:spacing w:line="240" w:lineRule="auto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2FA7" id="Text Box 782" o:spid="_x0000_s1045" type="#_x0000_t202" style="position:absolute;margin-left:6.7pt;margin-top:24.3pt;width:392.65pt;height:73.3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ZXtQIAALY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IV&#10;cBfGIUacdMDSAx01uhUjWsaBadHQqxQi73uI1SM4INyWq/o7UX5XiIt1Q/iO3kgphoaSClL0zUn3&#10;2dEJRxmQ7fBJVHAR2WthgcZadqZ/0BEE6EDV44kek0wJm2ESR9ESXCX4kksv8S1/Lknn071U+gMV&#10;HTJGhiXQb9HJ4U5pkw1J5xBzGRcFa1srgZa/2IDAaQfuhqPGZ7KwjD4lXrKJN3HohEG0cUIvz52b&#10;Yh06UeEvF/llvl7n/i9zrx+mDasqys01s7r88M/YO+p80sVJX0q0rDJwJiUld9t1K9GBgLoL+9me&#10;g+cc5r5MwzYBanlVkh+E3m2QOEUUL52wCBdOsvRix/OT2yTywiTMi5cl3TFO/70kNACTi2Axiemc&#10;9KvaPPu9rY2kHdMwP1rWZTg+BZHUSHDDK0utJqyd7GetMOmfWwF0z0RbwRqNTmrV43a0zyOwWjNq&#10;3orqESQsBSgMxAjDD4xGyJ8YDTBIMqx+7ImkGLUfOTwDM3VmQ87GdjYIL+FohjVGk7nW03Ta95Lt&#10;GkCeHhoXN/BUamZVfM7i+MBgONhijoPMTJ/n/zbqPG5XvwEAAP//AwBQSwMEFAAGAAgAAAAhAIJQ&#10;1HneAAAACQEAAA8AAABkcnMvZG93bnJldi54bWxMj0FPg0AQhe8m/ofNmHizi7VSQJamMXoyMVI8&#10;eFzYKZCys8huW/z3jqd6fPle3nyTb2Y7iBNOvnek4H4RgUBqnOmpVfBZvd4lIHzQZPTgCBX8oIdN&#10;cX2V68y4M5V42oVW8Aj5TCvoQhgzKX3TodV+4UYkZns3WR04Tq00kz7zuB3kMopiaXVPfKHTIz53&#10;2Bx2R6tg+0XlS//9Xn+U+7KvqjSit/ig1O3NvH0CEXAOlzL86bM6FOxUuyMZLwbODytuKlglMQjm&#10;6zRZg6gZpI9LkEUu/39Q/AIAAP//AwBQSwECLQAUAAYACAAAACEAtoM4kv4AAADhAQAAEwAAAAAA&#10;AAAAAAAAAAAAAAAAW0NvbnRlbnRfVHlwZXNdLnhtbFBLAQItABQABgAIAAAAIQA4/SH/1gAAAJQB&#10;AAALAAAAAAAAAAAAAAAAAC8BAABfcmVscy8ucmVsc1BLAQItABQABgAIAAAAIQDaegZXtQIAALYF&#10;AAAOAAAAAAAAAAAAAAAAAC4CAABkcnMvZTJvRG9jLnhtbFBLAQItABQABgAIAAAAIQCCUNR53gAA&#10;AAkBAAAPAAAAAAAAAAAAAAAAAA8FAABkcnMvZG93bnJldi54bWxQSwUGAAAAAAQABADzAAAAGgYA&#10;AAAA&#10;" filled="f" stroked="f">
                <v:textbox inset="0,0,0,0">
                  <w:txbxContent>
                    <w:p w:rsidR="00003085" w:rsidRDefault="00003085" w:rsidP="00CF767A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l-PL"/>
                        </w:rPr>
                      </w:pPr>
                      <w:r w:rsidRPr="00682EE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l-PL"/>
                        </w:rPr>
                        <w:t>KONFERENCJA</w:t>
                      </w:r>
                    </w:p>
                    <w:p w:rsidR="008E5807" w:rsidRPr="008E5807" w:rsidRDefault="008E5807" w:rsidP="008E5807">
                      <w:pPr>
                        <w:pStyle w:val="Regularny"/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8E5807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l-PL"/>
                        </w:rPr>
                        <w:t>WYBRANE ZAGADNIENIA DOTYCZACE POŁACZEŃ SPAWANYCH PRZY WYTWARZANIU I NAPRAWACH URZĄDZEŃ TECHNICZNYCH</w:t>
                      </w:r>
                    </w:p>
                    <w:p w:rsidR="00003085" w:rsidRPr="00F17D18" w:rsidRDefault="00003085" w:rsidP="0087619F">
                      <w:pPr>
                        <w:pStyle w:val="Regularny"/>
                        <w:spacing w:line="240" w:lineRule="auto"/>
                        <w:rPr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739D88B9" wp14:editId="7D93090E">
                <wp:simplePos x="0" y="0"/>
                <wp:positionH relativeFrom="page">
                  <wp:posOffset>6673850</wp:posOffset>
                </wp:positionH>
                <wp:positionV relativeFrom="page">
                  <wp:posOffset>9791700</wp:posOffset>
                </wp:positionV>
                <wp:extent cx="730250" cy="800100"/>
                <wp:effectExtent l="0" t="0" r="0" b="0"/>
                <wp:wrapNone/>
                <wp:docPr id="1642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800100"/>
                          <a:chOff x="10510" y="15469"/>
                          <a:chExt cx="1150" cy="1151"/>
                        </a:xfrm>
                      </wpg:grpSpPr>
                      <wpg:grpSp>
                        <wpg:cNvPr id="1643" name="Group 537"/>
                        <wpg:cNvGrpSpPr>
                          <a:grpSpLocks/>
                        </wpg:cNvGrpSpPr>
                        <wpg:grpSpPr bwMode="auto">
                          <a:xfrm>
                            <a:off x="10520" y="15479"/>
                            <a:ext cx="1130" cy="1131"/>
                            <a:chOff x="10520" y="15479"/>
                            <a:chExt cx="1130" cy="1131"/>
                          </a:xfrm>
                        </wpg:grpSpPr>
                        <wps:wsp>
                          <wps:cNvPr id="1644" name="Freeform 538"/>
                          <wps:cNvSpPr>
                            <a:spLocks/>
                          </wps:cNvSpPr>
                          <wps:spPr bwMode="auto">
                            <a:xfrm>
                              <a:off x="10520" y="15479"/>
                              <a:ext cx="1130" cy="1131"/>
                            </a:xfrm>
                            <a:custGeom>
                              <a:avLst/>
                              <a:gdLst>
                                <a:gd name="T0" fmla="+- 0 11650 10520"/>
                                <a:gd name="T1" fmla="*/ T0 w 1130"/>
                                <a:gd name="T2" fmla="+- 0 16609 15479"/>
                                <a:gd name="T3" fmla="*/ 16609 h 1131"/>
                                <a:gd name="T4" fmla="+- 0 10520 10520"/>
                                <a:gd name="T5" fmla="*/ T4 w 1130"/>
                                <a:gd name="T6" fmla="+- 0 16609 15479"/>
                                <a:gd name="T7" fmla="*/ 16609 h 1131"/>
                                <a:gd name="T8" fmla="+- 0 10520 10520"/>
                                <a:gd name="T9" fmla="*/ T8 w 1130"/>
                                <a:gd name="T10" fmla="+- 0 15479 15479"/>
                                <a:gd name="T11" fmla="*/ 15479 h 1131"/>
                                <a:gd name="T12" fmla="+- 0 11650 10520"/>
                                <a:gd name="T13" fmla="*/ T12 w 1130"/>
                                <a:gd name="T14" fmla="+- 0 15479 15479"/>
                                <a:gd name="T15" fmla="*/ 15479 h 1131"/>
                                <a:gd name="T16" fmla="+- 0 11650 10520"/>
                                <a:gd name="T17" fmla="*/ T16 w 1130"/>
                                <a:gd name="T18" fmla="+- 0 16609 15479"/>
                                <a:gd name="T19" fmla="*/ 16609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1131">
                                  <a:moveTo>
                                    <a:pt x="1130" y="1130"/>
                                  </a:move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1130" y="1130"/>
                                  </a:lnTo>
                                </a:path>
                              </a:pathLst>
                            </a:custGeom>
                            <a:solidFill>
                              <a:srgbClr val="006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539"/>
                        <wpg:cNvGrpSpPr>
                          <a:grpSpLocks/>
                        </wpg:cNvGrpSpPr>
                        <wpg:grpSpPr bwMode="auto">
                          <a:xfrm>
                            <a:off x="10750" y="15601"/>
                            <a:ext cx="670" cy="887"/>
                            <a:chOff x="10750" y="15601"/>
                            <a:chExt cx="670" cy="887"/>
                          </a:xfrm>
                        </wpg:grpSpPr>
                        <wps:wsp>
                          <wps:cNvPr id="1646" name="Freeform 54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48 10750"/>
                                <a:gd name="T1" fmla="*/ T0 w 670"/>
                                <a:gd name="T2" fmla="+- 0 15701 15601"/>
                                <a:gd name="T3" fmla="*/ 15701 h 887"/>
                                <a:gd name="T4" fmla="+- 0 10775 10750"/>
                                <a:gd name="T5" fmla="*/ T4 w 670"/>
                                <a:gd name="T6" fmla="+- 0 15701 15601"/>
                                <a:gd name="T7" fmla="*/ 15701 h 887"/>
                                <a:gd name="T8" fmla="+- 0 11020 10750"/>
                                <a:gd name="T9" fmla="*/ T8 w 670"/>
                                <a:gd name="T10" fmla="+- 0 16161 15601"/>
                                <a:gd name="T11" fmla="*/ 16161 h 887"/>
                                <a:gd name="T12" fmla="+- 0 11084 10750"/>
                                <a:gd name="T13" fmla="*/ T12 w 670"/>
                                <a:gd name="T14" fmla="+- 0 16193 15601"/>
                                <a:gd name="T15" fmla="*/ 16193 h 887"/>
                                <a:gd name="T16" fmla="+- 0 11103 10750"/>
                                <a:gd name="T17" fmla="*/ T16 w 670"/>
                                <a:gd name="T18" fmla="+- 0 16189 15601"/>
                                <a:gd name="T19" fmla="*/ 16189 h 887"/>
                                <a:gd name="T20" fmla="+- 0 11123 10750"/>
                                <a:gd name="T21" fmla="*/ T20 w 670"/>
                                <a:gd name="T22" fmla="+- 0 16180 15601"/>
                                <a:gd name="T23" fmla="*/ 16180 h 887"/>
                                <a:gd name="T24" fmla="+- 0 11132 10750"/>
                                <a:gd name="T25" fmla="*/ T24 w 670"/>
                                <a:gd name="T26" fmla="+- 0 16171 15601"/>
                                <a:gd name="T27" fmla="*/ 16171 h 887"/>
                                <a:gd name="T28" fmla="+- 0 11098 10750"/>
                                <a:gd name="T29" fmla="*/ T28 w 670"/>
                                <a:gd name="T30" fmla="+- 0 16171 15601"/>
                                <a:gd name="T31" fmla="*/ 16171 h 887"/>
                                <a:gd name="T32" fmla="+- 0 11073 10750"/>
                                <a:gd name="T33" fmla="*/ T32 w 670"/>
                                <a:gd name="T34" fmla="+- 0 16171 15601"/>
                                <a:gd name="T35" fmla="*/ 16171 h 887"/>
                                <a:gd name="T36" fmla="+- 0 11053 10750"/>
                                <a:gd name="T37" fmla="*/ T36 w 670"/>
                                <a:gd name="T38" fmla="+- 0 16165 15601"/>
                                <a:gd name="T39" fmla="*/ 16165 h 887"/>
                                <a:gd name="T40" fmla="+- 0 11039 10750"/>
                                <a:gd name="T41" fmla="*/ T40 w 670"/>
                                <a:gd name="T42" fmla="+- 0 16154 15601"/>
                                <a:gd name="T43" fmla="*/ 16154 h 887"/>
                                <a:gd name="T44" fmla="+- 0 10848 10750"/>
                                <a:gd name="T45" fmla="*/ T44 w 670"/>
                                <a:gd name="T46" fmla="+- 0 15701 15601"/>
                                <a:gd name="T47" fmla="*/ 157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8" y="100"/>
                                  </a:moveTo>
                                  <a:lnTo>
                                    <a:pt x="25" y="100"/>
                                  </a:lnTo>
                                  <a:lnTo>
                                    <a:pt x="270" y="560"/>
                                  </a:lnTo>
                                  <a:lnTo>
                                    <a:pt x="334" y="592"/>
                                  </a:lnTo>
                                  <a:lnTo>
                                    <a:pt x="353" y="588"/>
                                  </a:lnTo>
                                  <a:lnTo>
                                    <a:pt x="373" y="579"/>
                                  </a:lnTo>
                                  <a:lnTo>
                                    <a:pt x="382" y="570"/>
                                  </a:lnTo>
                                  <a:lnTo>
                                    <a:pt x="348" y="570"/>
                                  </a:lnTo>
                                  <a:lnTo>
                                    <a:pt x="323" y="570"/>
                                  </a:lnTo>
                                  <a:lnTo>
                                    <a:pt x="303" y="564"/>
                                  </a:lnTo>
                                  <a:lnTo>
                                    <a:pt x="289" y="553"/>
                                  </a:lnTo>
                                  <a:lnTo>
                                    <a:pt x="98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54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400 10750"/>
                                <a:gd name="T1" fmla="*/ T0 w 670"/>
                                <a:gd name="T2" fmla="+- 0 15701 15601"/>
                                <a:gd name="T3" fmla="*/ 15701 h 887"/>
                                <a:gd name="T4" fmla="+- 0 11357 10750"/>
                                <a:gd name="T5" fmla="*/ T4 w 670"/>
                                <a:gd name="T6" fmla="+- 0 15701 15601"/>
                                <a:gd name="T7" fmla="*/ 15701 h 887"/>
                                <a:gd name="T8" fmla="+- 0 11128 10750"/>
                                <a:gd name="T9" fmla="*/ T8 w 670"/>
                                <a:gd name="T10" fmla="+- 0 16146 15601"/>
                                <a:gd name="T11" fmla="*/ 16146 h 887"/>
                                <a:gd name="T12" fmla="+- 0 11116 10750"/>
                                <a:gd name="T13" fmla="*/ T12 w 670"/>
                                <a:gd name="T14" fmla="+- 0 16161 15601"/>
                                <a:gd name="T15" fmla="*/ 16161 h 887"/>
                                <a:gd name="T16" fmla="+- 0 11098 10750"/>
                                <a:gd name="T17" fmla="*/ T16 w 670"/>
                                <a:gd name="T18" fmla="+- 0 16171 15601"/>
                                <a:gd name="T19" fmla="*/ 16171 h 887"/>
                                <a:gd name="T20" fmla="+- 0 11132 10750"/>
                                <a:gd name="T21" fmla="*/ T20 w 670"/>
                                <a:gd name="T22" fmla="+- 0 16171 15601"/>
                                <a:gd name="T23" fmla="*/ 16171 h 887"/>
                                <a:gd name="T24" fmla="+- 0 11136 10750"/>
                                <a:gd name="T25" fmla="*/ T24 w 670"/>
                                <a:gd name="T26" fmla="+- 0 16168 15601"/>
                                <a:gd name="T27" fmla="*/ 16168 h 887"/>
                                <a:gd name="T28" fmla="+- 0 11400 10750"/>
                                <a:gd name="T29" fmla="*/ T28 w 670"/>
                                <a:gd name="T30" fmla="+- 0 15701 15601"/>
                                <a:gd name="T31" fmla="*/ 157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50" y="100"/>
                                  </a:moveTo>
                                  <a:lnTo>
                                    <a:pt x="607" y="100"/>
                                  </a:lnTo>
                                  <a:lnTo>
                                    <a:pt x="378" y="545"/>
                                  </a:lnTo>
                                  <a:lnTo>
                                    <a:pt x="366" y="560"/>
                                  </a:lnTo>
                                  <a:lnTo>
                                    <a:pt x="348" y="570"/>
                                  </a:lnTo>
                                  <a:lnTo>
                                    <a:pt x="382" y="570"/>
                                  </a:lnTo>
                                  <a:lnTo>
                                    <a:pt x="386" y="567"/>
                                  </a:lnTo>
                                  <a:lnTo>
                                    <a:pt x="650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54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81 10750"/>
                                <a:gd name="T1" fmla="*/ T0 w 670"/>
                                <a:gd name="T2" fmla="+- 0 15649 15601"/>
                                <a:gd name="T3" fmla="*/ 15649 h 887"/>
                                <a:gd name="T4" fmla="+- 0 11053 10750"/>
                                <a:gd name="T5" fmla="*/ T4 w 670"/>
                                <a:gd name="T6" fmla="+- 0 16130 15601"/>
                                <a:gd name="T7" fmla="*/ 16130 h 887"/>
                                <a:gd name="T8" fmla="+- 0 11073 10750"/>
                                <a:gd name="T9" fmla="*/ T8 w 670"/>
                                <a:gd name="T10" fmla="+- 0 16059 15601"/>
                                <a:gd name="T11" fmla="*/ 16059 h 887"/>
                                <a:gd name="T12" fmla="+- 0 11054 10750"/>
                                <a:gd name="T13" fmla="*/ T12 w 670"/>
                                <a:gd name="T14" fmla="+- 0 16059 15601"/>
                                <a:gd name="T15" fmla="*/ 16059 h 887"/>
                                <a:gd name="T16" fmla="+- 0 10948 10750"/>
                                <a:gd name="T17" fmla="*/ T16 w 670"/>
                                <a:gd name="T18" fmla="+- 0 15689 15601"/>
                                <a:gd name="T19" fmla="*/ 15689 h 887"/>
                                <a:gd name="T20" fmla="+- 0 11120 10750"/>
                                <a:gd name="T21" fmla="*/ T20 w 670"/>
                                <a:gd name="T22" fmla="+- 0 15689 15601"/>
                                <a:gd name="T23" fmla="*/ 15689 h 887"/>
                                <a:gd name="T24" fmla="+- 0 11107 10750"/>
                                <a:gd name="T25" fmla="*/ T24 w 670"/>
                                <a:gd name="T26" fmla="+- 0 15677 15601"/>
                                <a:gd name="T27" fmla="*/ 15677 h 887"/>
                                <a:gd name="T28" fmla="+- 0 11089 10750"/>
                                <a:gd name="T29" fmla="*/ T28 w 670"/>
                                <a:gd name="T30" fmla="+- 0 15666 15601"/>
                                <a:gd name="T31" fmla="*/ 15666 h 887"/>
                                <a:gd name="T32" fmla="+- 0 11068 10750"/>
                                <a:gd name="T33" fmla="*/ T32 w 670"/>
                                <a:gd name="T34" fmla="+- 0 15658 15601"/>
                                <a:gd name="T35" fmla="*/ 15658 h 887"/>
                                <a:gd name="T36" fmla="+- 0 11045 10750"/>
                                <a:gd name="T37" fmla="*/ T36 w 670"/>
                                <a:gd name="T38" fmla="+- 0 15652 15601"/>
                                <a:gd name="T39" fmla="*/ 15652 h 887"/>
                                <a:gd name="T40" fmla="+- 0 11021 10750"/>
                                <a:gd name="T41" fmla="*/ T40 w 670"/>
                                <a:gd name="T42" fmla="+- 0 15650 15601"/>
                                <a:gd name="T43" fmla="*/ 15650 h 887"/>
                                <a:gd name="T44" fmla="+- 0 10881 10750"/>
                                <a:gd name="T45" fmla="*/ T44 w 670"/>
                                <a:gd name="T46" fmla="+- 0 15649 15601"/>
                                <a:gd name="T47" fmla="*/ 1564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31" y="48"/>
                                  </a:moveTo>
                                  <a:lnTo>
                                    <a:pt x="303" y="529"/>
                                  </a:lnTo>
                                  <a:lnTo>
                                    <a:pt x="323" y="458"/>
                                  </a:lnTo>
                                  <a:lnTo>
                                    <a:pt x="304" y="45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370" y="88"/>
                                  </a:lnTo>
                                  <a:lnTo>
                                    <a:pt x="357" y="76"/>
                                  </a:lnTo>
                                  <a:lnTo>
                                    <a:pt x="339" y="65"/>
                                  </a:lnTo>
                                  <a:lnTo>
                                    <a:pt x="318" y="5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131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54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784 10750"/>
                                <a:gd name="T1" fmla="*/ T0 w 670"/>
                                <a:gd name="T2" fmla="+- 0 15601 15601"/>
                                <a:gd name="T3" fmla="*/ 15601 h 887"/>
                                <a:gd name="T4" fmla="+- 0 10801 10750"/>
                                <a:gd name="T5" fmla="*/ T4 w 670"/>
                                <a:gd name="T6" fmla="+- 0 15632 15601"/>
                                <a:gd name="T7" fmla="*/ 15632 h 887"/>
                                <a:gd name="T8" fmla="+- 0 11221 10750"/>
                                <a:gd name="T9" fmla="*/ T8 w 670"/>
                                <a:gd name="T10" fmla="+- 0 15632 15601"/>
                                <a:gd name="T11" fmla="*/ 15632 h 887"/>
                                <a:gd name="T12" fmla="+- 0 11081 10750"/>
                                <a:gd name="T13" fmla="*/ T12 w 670"/>
                                <a:gd name="T14" fmla="+- 0 16127 15601"/>
                                <a:gd name="T15" fmla="*/ 16127 h 887"/>
                                <a:gd name="T16" fmla="+- 0 11111 10750"/>
                                <a:gd name="T17" fmla="*/ T16 w 670"/>
                                <a:gd name="T18" fmla="+- 0 16126 15601"/>
                                <a:gd name="T19" fmla="*/ 16126 h 887"/>
                                <a:gd name="T20" fmla="+- 0 11296 10750"/>
                                <a:gd name="T21" fmla="*/ T20 w 670"/>
                                <a:gd name="T22" fmla="+- 0 15632 15601"/>
                                <a:gd name="T23" fmla="*/ 15632 h 887"/>
                                <a:gd name="T24" fmla="+- 0 11375 10750"/>
                                <a:gd name="T25" fmla="*/ T24 w 670"/>
                                <a:gd name="T26" fmla="+- 0 15632 15601"/>
                                <a:gd name="T27" fmla="*/ 15632 h 887"/>
                                <a:gd name="T28" fmla="+- 0 11390 10750"/>
                                <a:gd name="T29" fmla="*/ T28 w 670"/>
                                <a:gd name="T30" fmla="+- 0 15601 15601"/>
                                <a:gd name="T31" fmla="*/ 15601 h 887"/>
                                <a:gd name="T32" fmla="+- 0 10784 10750"/>
                                <a:gd name="T33" fmla="*/ T32 w 670"/>
                                <a:gd name="T34" fmla="+- 0 15601 15601"/>
                                <a:gd name="T35" fmla="*/ 1560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4" y="0"/>
                                  </a:moveTo>
                                  <a:lnTo>
                                    <a:pt x="51" y="31"/>
                                  </a:lnTo>
                                  <a:lnTo>
                                    <a:pt x="471" y="31"/>
                                  </a:lnTo>
                                  <a:lnTo>
                                    <a:pt x="331" y="526"/>
                                  </a:lnTo>
                                  <a:lnTo>
                                    <a:pt x="361" y="525"/>
                                  </a:lnTo>
                                  <a:lnTo>
                                    <a:pt x="546" y="31"/>
                                  </a:lnTo>
                                  <a:lnTo>
                                    <a:pt x="625" y="31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54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20 10750"/>
                                <a:gd name="T1" fmla="*/ T0 w 670"/>
                                <a:gd name="T2" fmla="+- 0 15689 15601"/>
                                <a:gd name="T3" fmla="*/ 15689 h 887"/>
                                <a:gd name="T4" fmla="+- 0 10948 10750"/>
                                <a:gd name="T5" fmla="*/ T4 w 670"/>
                                <a:gd name="T6" fmla="+- 0 15689 15601"/>
                                <a:gd name="T7" fmla="*/ 15689 h 887"/>
                                <a:gd name="T8" fmla="+- 0 11018 10750"/>
                                <a:gd name="T9" fmla="*/ T8 w 670"/>
                                <a:gd name="T10" fmla="+- 0 15689 15601"/>
                                <a:gd name="T11" fmla="*/ 15689 h 887"/>
                                <a:gd name="T12" fmla="+- 0 11042 10750"/>
                                <a:gd name="T13" fmla="*/ T12 w 670"/>
                                <a:gd name="T14" fmla="+- 0 15695 15601"/>
                                <a:gd name="T15" fmla="*/ 15695 h 887"/>
                                <a:gd name="T16" fmla="+- 0 11092 10750"/>
                                <a:gd name="T17" fmla="*/ T16 w 670"/>
                                <a:gd name="T18" fmla="+- 0 15756 15601"/>
                                <a:gd name="T19" fmla="*/ 15756 h 887"/>
                                <a:gd name="T20" fmla="+- 0 11095 10750"/>
                                <a:gd name="T21" fmla="*/ T20 w 670"/>
                                <a:gd name="T22" fmla="+- 0 15797 15601"/>
                                <a:gd name="T23" fmla="*/ 15797 h 887"/>
                                <a:gd name="T24" fmla="+- 0 11094 10750"/>
                                <a:gd name="T25" fmla="*/ T24 w 670"/>
                                <a:gd name="T26" fmla="+- 0 15818 15601"/>
                                <a:gd name="T27" fmla="*/ 15818 h 887"/>
                                <a:gd name="T28" fmla="+- 0 11086 10750"/>
                                <a:gd name="T29" fmla="*/ T28 w 670"/>
                                <a:gd name="T30" fmla="+- 0 15883 15601"/>
                                <a:gd name="T31" fmla="*/ 15883 h 887"/>
                                <a:gd name="T32" fmla="+- 0 11073 10750"/>
                                <a:gd name="T33" fmla="*/ T32 w 670"/>
                                <a:gd name="T34" fmla="+- 0 15961 15601"/>
                                <a:gd name="T35" fmla="*/ 15961 h 887"/>
                                <a:gd name="T36" fmla="+- 0 11058 10750"/>
                                <a:gd name="T37" fmla="*/ T36 w 670"/>
                                <a:gd name="T38" fmla="+- 0 16039 15601"/>
                                <a:gd name="T39" fmla="*/ 16039 h 887"/>
                                <a:gd name="T40" fmla="+- 0 11054 10750"/>
                                <a:gd name="T41" fmla="*/ T40 w 670"/>
                                <a:gd name="T42" fmla="+- 0 16059 15601"/>
                                <a:gd name="T43" fmla="*/ 16059 h 887"/>
                                <a:gd name="T44" fmla="+- 0 11073 10750"/>
                                <a:gd name="T45" fmla="*/ T44 w 670"/>
                                <a:gd name="T46" fmla="+- 0 16059 15601"/>
                                <a:gd name="T47" fmla="*/ 16059 h 887"/>
                                <a:gd name="T48" fmla="+- 0 11099 10750"/>
                                <a:gd name="T49" fmla="*/ T48 w 670"/>
                                <a:gd name="T50" fmla="+- 0 15970 15601"/>
                                <a:gd name="T51" fmla="*/ 15970 h 887"/>
                                <a:gd name="T52" fmla="+- 0 11130 10750"/>
                                <a:gd name="T53" fmla="*/ T52 w 670"/>
                                <a:gd name="T54" fmla="+- 0 15862 15601"/>
                                <a:gd name="T55" fmla="*/ 15862 h 887"/>
                                <a:gd name="T56" fmla="+- 0 11143 10750"/>
                                <a:gd name="T57" fmla="*/ T56 w 670"/>
                                <a:gd name="T58" fmla="+- 0 15797 15601"/>
                                <a:gd name="T59" fmla="*/ 15797 h 887"/>
                                <a:gd name="T60" fmla="+- 0 11145 10750"/>
                                <a:gd name="T61" fmla="*/ T60 w 670"/>
                                <a:gd name="T62" fmla="+- 0 15761 15601"/>
                                <a:gd name="T63" fmla="*/ 15761 h 887"/>
                                <a:gd name="T64" fmla="+- 0 11144 10750"/>
                                <a:gd name="T65" fmla="*/ T64 w 670"/>
                                <a:gd name="T66" fmla="+- 0 15743 15601"/>
                                <a:gd name="T67" fmla="*/ 15743 h 887"/>
                                <a:gd name="T68" fmla="+- 0 11140 10750"/>
                                <a:gd name="T69" fmla="*/ T68 w 670"/>
                                <a:gd name="T70" fmla="+- 0 15724 15601"/>
                                <a:gd name="T71" fmla="*/ 15724 h 887"/>
                                <a:gd name="T72" fmla="+- 0 11133 10750"/>
                                <a:gd name="T73" fmla="*/ T72 w 670"/>
                                <a:gd name="T74" fmla="+- 0 15706 15601"/>
                                <a:gd name="T75" fmla="*/ 15706 h 887"/>
                                <a:gd name="T76" fmla="+- 0 11122 10750"/>
                                <a:gd name="T77" fmla="*/ T76 w 670"/>
                                <a:gd name="T78" fmla="+- 0 15690 15601"/>
                                <a:gd name="T79" fmla="*/ 15690 h 887"/>
                                <a:gd name="T80" fmla="+- 0 11120 10750"/>
                                <a:gd name="T81" fmla="*/ T80 w 670"/>
                                <a:gd name="T82" fmla="+- 0 15689 15601"/>
                                <a:gd name="T83" fmla="*/ 1568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8"/>
                                  </a:moveTo>
                                  <a:lnTo>
                                    <a:pt x="198" y="88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92" y="94"/>
                                  </a:lnTo>
                                  <a:lnTo>
                                    <a:pt x="342" y="155"/>
                                  </a:lnTo>
                                  <a:lnTo>
                                    <a:pt x="345" y="196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36" y="282"/>
                                  </a:lnTo>
                                  <a:lnTo>
                                    <a:pt x="323" y="360"/>
                                  </a:lnTo>
                                  <a:lnTo>
                                    <a:pt x="308" y="438"/>
                                  </a:lnTo>
                                  <a:lnTo>
                                    <a:pt x="304" y="458"/>
                                  </a:lnTo>
                                  <a:lnTo>
                                    <a:pt x="323" y="458"/>
                                  </a:lnTo>
                                  <a:lnTo>
                                    <a:pt x="349" y="369"/>
                                  </a:lnTo>
                                  <a:lnTo>
                                    <a:pt x="380" y="26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395" y="160"/>
                                  </a:lnTo>
                                  <a:lnTo>
                                    <a:pt x="394" y="142"/>
                                  </a:lnTo>
                                  <a:lnTo>
                                    <a:pt x="390" y="123"/>
                                  </a:lnTo>
                                  <a:lnTo>
                                    <a:pt x="383" y="105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70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545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77 10750"/>
                                <a:gd name="T1" fmla="*/ T0 w 670"/>
                                <a:gd name="T2" fmla="+- 0 16402 15601"/>
                                <a:gd name="T3" fmla="*/ 16402 h 887"/>
                                <a:gd name="T4" fmla="+- 0 11367 10750"/>
                                <a:gd name="T5" fmla="*/ T4 w 670"/>
                                <a:gd name="T6" fmla="+- 0 16420 15601"/>
                                <a:gd name="T7" fmla="*/ 16420 h 887"/>
                                <a:gd name="T8" fmla="+- 0 11364 10750"/>
                                <a:gd name="T9" fmla="*/ T8 w 670"/>
                                <a:gd name="T10" fmla="+- 0 16447 15601"/>
                                <a:gd name="T11" fmla="*/ 16447 h 887"/>
                                <a:gd name="T12" fmla="+- 0 11368 10750"/>
                                <a:gd name="T13" fmla="*/ T12 w 670"/>
                                <a:gd name="T14" fmla="+- 0 16467 15601"/>
                                <a:gd name="T15" fmla="*/ 16467 h 887"/>
                                <a:gd name="T16" fmla="+- 0 11380 10750"/>
                                <a:gd name="T17" fmla="*/ T16 w 670"/>
                                <a:gd name="T18" fmla="+- 0 16481 15601"/>
                                <a:gd name="T19" fmla="*/ 16481 h 887"/>
                                <a:gd name="T20" fmla="+- 0 11405 10750"/>
                                <a:gd name="T21" fmla="*/ T20 w 670"/>
                                <a:gd name="T22" fmla="+- 0 16485 15601"/>
                                <a:gd name="T23" fmla="*/ 16485 h 887"/>
                                <a:gd name="T24" fmla="+- 0 11414 10750"/>
                                <a:gd name="T25" fmla="*/ T24 w 670"/>
                                <a:gd name="T26" fmla="+- 0 16473 15601"/>
                                <a:gd name="T27" fmla="*/ 16473 h 887"/>
                                <a:gd name="T28" fmla="+- 0 11385 10750"/>
                                <a:gd name="T29" fmla="*/ T28 w 670"/>
                                <a:gd name="T30" fmla="+- 0 16473 15601"/>
                                <a:gd name="T31" fmla="*/ 16473 h 887"/>
                                <a:gd name="T32" fmla="+- 0 11382 10750"/>
                                <a:gd name="T33" fmla="*/ T32 w 670"/>
                                <a:gd name="T34" fmla="+- 0 16462 15601"/>
                                <a:gd name="T35" fmla="*/ 16462 h 887"/>
                                <a:gd name="T36" fmla="+- 0 11382 10750"/>
                                <a:gd name="T37" fmla="*/ T36 w 670"/>
                                <a:gd name="T38" fmla="+- 0 16423 15601"/>
                                <a:gd name="T39" fmla="*/ 16423 h 887"/>
                                <a:gd name="T40" fmla="+- 0 11385 10750"/>
                                <a:gd name="T41" fmla="*/ T40 w 670"/>
                                <a:gd name="T42" fmla="+- 0 16411 15601"/>
                                <a:gd name="T43" fmla="*/ 16411 h 887"/>
                                <a:gd name="T44" fmla="+- 0 11411 10750"/>
                                <a:gd name="T45" fmla="*/ T44 w 670"/>
                                <a:gd name="T46" fmla="+- 0 16411 15601"/>
                                <a:gd name="T47" fmla="*/ 16411 h 887"/>
                                <a:gd name="T48" fmla="+- 0 11403 10750"/>
                                <a:gd name="T49" fmla="*/ T48 w 670"/>
                                <a:gd name="T50" fmla="+- 0 16404 15601"/>
                                <a:gd name="T51" fmla="*/ 16404 h 887"/>
                                <a:gd name="T52" fmla="+- 0 11377 10750"/>
                                <a:gd name="T53" fmla="*/ T52 w 670"/>
                                <a:gd name="T54" fmla="+- 0 16402 15601"/>
                                <a:gd name="T55" fmla="*/ 164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27" y="801"/>
                                  </a:moveTo>
                                  <a:lnTo>
                                    <a:pt x="617" y="819"/>
                                  </a:lnTo>
                                  <a:lnTo>
                                    <a:pt x="614" y="846"/>
                                  </a:lnTo>
                                  <a:lnTo>
                                    <a:pt x="618" y="866"/>
                                  </a:lnTo>
                                  <a:lnTo>
                                    <a:pt x="630" y="880"/>
                                  </a:lnTo>
                                  <a:lnTo>
                                    <a:pt x="655" y="884"/>
                                  </a:lnTo>
                                  <a:lnTo>
                                    <a:pt x="664" y="872"/>
                                  </a:lnTo>
                                  <a:lnTo>
                                    <a:pt x="635" y="872"/>
                                  </a:lnTo>
                                  <a:lnTo>
                                    <a:pt x="632" y="861"/>
                                  </a:lnTo>
                                  <a:lnTo>
                                    <a:pt x="632" y="822"/>
                                  </a:lnTo>
                                  <a:lnTo>
                                    <a:pt x="635" y="810"/>
                                  </a:lnTo>
                                  <a:lnTo>
                                    <a:pt x="661" y="810"/>
                                  </a:lnTo>
                                  <a:lnTo>
                                    <a:pt x="653" y="803"/>
                                  </a:lnTo>
                                  <a:lnTo>
                                    <a:pt x="627" y="8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546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411 10750"/>
                                <a:gd name="T1" fmla="*/ T0 w 670"/>
                                <a:gd name="T2" fmla="+- 0 16411 15601"/>
                                <a:gd name="T3" fmla="*/ 16411 h 887"/>
                                <a:gd name="T4" fmla="+- 0 11400 10750"/>
                                <a:gd name="T5" fmla="*/ T4 w 670"/>
                                <a:gd name="T6" fmla="+- 0 16411 15601"/>
                                <a:gd name="T7" fmla="*/ 16411 h 887"/>
                                <a:gd name="T8" fmla="+- 0 11403 10750"/>
                                <a:gd name="T9" fmla="*/ T8 w 670"/>
                                <a:gd name="T10" fmla="+- 0 16426 15601"/>
                                <a:gd name="T11" fmla="*/ 16426 h 887"/>
                                <a:gd name="T12" fmla="+- 0 11403 10750"/>
                                <a:gd name="T13" fmla="*/ T12 w 670"/>
                                <a:gd name="T14" fmla="+- 0 16459 15601"/>
                                <a:gd name="T15" fmla="*/ 16459 h 887"/>
                                <a:gd name="T16" fmla="+- 0 11400 10750"/>
                                <a:gd name="T17" fmla="*/ T16 w 670"/>
                                <a:gd name="T18" fmla="+- 0 16473 15601"/>
                                <a:gd name="T19" fmla="*/ 16473 h 887"/>
                                <a:gd name="T20" fmla="+- 0 11414 10750"/>
                                <a:gd name="T21" fmla="*/ T20 w 670"/>
                                <a:gd name="T22" fmla="+- 0 16473 15601"/>
                                <a:gd name="T23" fmla="*/ 16473 h 887"/>
                                <a:gd name="T24" fmla="+- 0 11416 10750"/>
                                <a:gd name="T25" fmla="*/ T24 w 670"/>
                                <a:gd name="T26" fmla="+- 0 16469 15601"/>
                                <a:gd name="T27" fmla="*/ 16469 h 887"/>
                                <a:gd name="T28" fmla="+- 0 11421 10750"/>
                                <a:gd name="T29" fmla="*/ T28 w 670"/>
                                <a:gd name="T30" fmla="+- 0 16440 15601"/>
                                <a:gd name="T31" fmla="*/ 16440 h 887"/>
                                <a:gd name="T32" fmla="+- 0 11420 10750"/>
                                <a:gd name="T33" fmla="*/ T32 w 670"/>
                                <a:gd name="T34" fmla="+- 0 16435 15601"/>
                                <a:gd name="T35" fmla="*/ 16435 h 887"/>
                                <a:gd name="T36" fmla="+- 0 11416 10750"/>
                                <a:gd name="T37" fmla="*/ T36 w 670"/>
                                <a:gd name="T38" fmla="+- 0 16417 15601"/>
                                <a:gd name="T39" fmla="*/ 16417 h 887"/>
                                <a:gd name="T40" fmla="+- 0 11411 10750"/>
                                <a:gd name="T41" fmla="*/ T40 w 670"/>
                                <a:gd name="T42" fmla="+- 0 16411 15601"/>
                                <a:gd name="T43" fmla="*/ 1641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61" y="810"/>
                                  </a:moveTo>
                                  <a:lnTo>
                                    <a:pt x="650" y="810"/>
                                  </a:lnTo>
                                  <a:lnTo>
                                    <a:pt x="653" y="825"/>
                                  </a:lnTo>
                                  <a:lnTo>
                                    <a:pt x="653" y="858"/>
                                  </a:lnTo>
                                  <a:lnTo>
                                    <a:pt x="650" y="872"/>
                                  </a:lnTo>
                                  <a:lnTo>
                                    <a:pt x="664" y="872"/>
                                  </a:lnTo>
                                  <a:lnTo>
                                    <a:pt x="666" y="868"/>
                                  </a:lnTo>
                                  <a:lnTo>
                                    <a:pt x="671" y="839"/>
                                  </a:lnTo>
                                  <a:lnTo>
                                    <a:pt x="670" y="834"/>
                                  </a:lnTo>
                                  <a:lnTo>
                                    <a:pt x="666" y="816"/>
                                  </a:lnTo>
                                  <a:lnTo>
                                    <a:pt x="661" y="8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547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45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320 10750"/>
                                <a:gd name="T5" fmla="*/ T4 w 670"/>
                                <a:gd name="T6" fmla="+- 0 16401 15601"/>
                                <a:gd name="T7" fmla="*/ 16401 h 887"/>
                                <a:gd name="T8" fmla="+- 0 11306 10750"/>
                                <a:gd name="T9" fmla="*/ T8 w 670"/>
                                <a:gd name="T10" fmla="+- 0 16416 15601"/>
                                <a:gd name="T11" fmla="*/ 16416 h 887"/>
                                <a:gd name="T12" fmla="+- 0 11300 10750"/>
                                <a:gd name="T13" fmla="*/ T12 w 670"/>
                                <a:gd name="T14" fmla="+- 0 16443 15601"/>
                                <a:gd name="T15" fmla="*/ 16443 h 887"/>
                                <a:gd name="T16" fmla="+- 0 11300 10750"/>
                                <a:gd name="T17" fmla="*/ T16 w 670"/>
                                <a:gd name="T18" fmla="+- 0 16458 15601"/>
                                <a:gd name="T19" fmla="*/ 16458 h 887"/>
                                <a:gd name="T20" fmla="+- 0 11304 10750"/>
                                <a:gd name="T21" fmla="*/ T20 w 670"/>
                                <a:gd name="T22" fmla="+- 0 16471 15601"/>
                                <a:gd name="T23" fmla="*/ 16471 h 887"/>
                                <a:gd name="T24" fmla="+- 0 11312 10750"/>
                                <a:gd name="T25" fmla="*/ T24 w 670"/>
                                <a:gd name="T26" fmla="+- 0 16479 15601"/>
                                <a:gd name="T27" fmla="*/ 16479 h 887"/>
                                <a:gd name="T28" fmla="+- 0 11318 10750"/>
                                <a:gd name="T29" fmla="*/ T28 w 670"/>
                                <a:gd name="T30" fmla="+- 0 16485 15601"/>
                                <a:gd name="T31" fmla="*/ 16485 h 887"/>
                                <a:gd name="T32" fmla="+- 0 11326 10750"/>
                                <a:gd name="T33" fmla="*/ T32 w 670"/>
                                <a:gd name="T34" fmla="+- 0 16488 15601"/>
                                <a:gd name="T35" fmla="*/ 16488 h 887"/>
                                <a:gd name="T36" fmla="+- 0 11343 10750"/>
                                <a:gd name="T37" fmla="*/ T36 w 670"/>
                                <a:gd name="T38" fmla="+- 0 16488 15601"/>
                                <a:gd name="T39" fmla="*/ 16488 h 887"/>
                                <a:gd name="T40" fmla="+- 0 11351 10750"/>
                                <a:gd name="T41" fmla="*/ T40 w 670"/>
                                <a:gd name="T42" fmla="+- 0 16486 15601"/>
                                <a:gd name="T43" fmla="*/ 16486 h 887"/>
                                <a:gd name="T44" fmla="+- 0 11354 10750"/>
                                <a:gd name="T45" fmla="*/ T44 w 670"/>
                                <a:gd name="T46" fmla="+- 0 16484 15601"/>
                                <a:gd name="T47" fmla="*/ 16484 h 887"/>
                                <a:gd name="T48" fmla="+- 0 11354 10750"/>
                                <a:gd name="T49" fmla="*/ T48 w 670"/>
                                <a:gd name="T50" fmla="+- 0 16473 15601"/>
                                <a:gd name="T51" fmla="*/ 16473 h 887"/>
                                <a:gd name="T52" fmla="+- 0 11327 10750"/>
                                <a:gd name="T53" fmla="*/ T52 w 670"/>
                                <a:gd name="T54" fmla="+- 0 16473 15601"/>
                                <a:gd name="T55" fmla="*/ 16473 h 887"/>
                                <a:gd name="T56" fmla="+- 0 11319 10750"/>
                                <a:gd name="T57" fmla="*/ T56 w 670"/>
                                <a:gd name="T58" fmla="+- 0 16465 15601"/>
                                <a:gd name="T59" fmla="*/ 16465 h 887"/>
                                <a:gd name="T60" fmla="+- 0 11319 10750"/>
                                <a:gd name="T61" fmla="*/ T60 w 670"/>
                                <a:gd name="T62" fmla="+- 0 16420 15601"/>
                                <a:gd name="T63" fmla="*/ 16420 h 887"/>
                                <a:gd name="T64" fmla="+- 0 11328 10750"/>
                                <a:gd name="T65" fmla="*/ T64 w 670"/>
                                <a:gd name="T66" fmla="+- 0 16412 15601"/>
                                <a:gd name="T67" fmla="*/ 16412 h 887"/>
                                <a:gd name="T68" fmla="+- 0 11350 10750"/>
                                <a:gd name="T69" fmla="*/ T68 w 670"/>
                                <a:gd name="T70" fmla="+- 0 16412 15601"/>
                                <a:gd name="T71" fmla="*/ 16412 h 887"/>
                                <a:gd name="T72" fmla="+- 0 11353 10750"/>
                                <a:gd name="T73" fmla="*/ T72 w 670"/>
                                <a:gd name="T74" fmla="+- 0 16399 15601"/>
                                <a:gd name="T75" fmla="*/ 16399 h 887"/>
                                <a:gd name="T76" fmla="+- 0 11350 10750"/>
                                <a:gd name="T77" fmla="*/ T76 w 670"/>
                                <a:gd name="T78" fmla="+- 0 16398 15601"/>
                                <a:gd name="T79" fmla="*/ 16398 h 887"/>
                                <a:gd name="T80" fmla="+- 0 11345 10750"/>
                                <a:gd name="T81" fmla="*/ T80 w 670"/>
                                <a:gd name="T82" fmla="+- 0 16397 15601"/>
                                <a:gd name="T83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95" y="796"/>
                                  </a:moveTo>
                                  <a:lnTo>
                                    <a:pt x="570" y="800"/>
                                  </a:lnTo>
                                  <a:lnTo>
                                    <a:pt x="556" y="815"/>
                                  </a:lnTo>
                                  <a:lnTo>
                                    <a:pt x="550" y="842"/>
                                  </a:lnTo>
                                  <a:lnTo>
                                    <a:pt x="550" y="857"/>
                                  </a:lnTo>
                                  <a:lnTo>
                                    <a:pt x="554" y="870"/>
                                  </a:lnTo>
                                  <a:lnTo>
                                    <a:pt x="562" y="878"/>
                                  </a:lnTo>
                                  <a:lnTo>
                                    <a:pt x="568" y="884"/>
                                  </a:lnTo>
                                  <a:lnTo>
                                    <a:pt x="576" y="887"/>
                                  </a:lnTo>
                                  <a:lnTo>
                                    <a:pt x="593" y="887"/>
                                  </a:lnTo>
                                  <a:lnTo>
                                    <a:pt x="601" y="885"/>
                                  </a:lnTo>
                                  <a:lnTo>
                                    <a:pt x="604" y="883"/>
                                  </a:lnTo>
                                  <a:lnTo>
                                    <a:pt x="604" y="872"/>
                                  </a:lnTo>
                                  <a:lnTo>
                                    <a:pt x="577" y="872"/>
                                  </a:lnTo>
                                  <a:lnTo>
                                    <a:pt x="569" y="864"/>
                                  </a:lnTo>
                                  <a:lnTo>
                                    <a:pt x="569" y="819"/>
                                  </a:lnTo>
                                  <a:lnTo>
                                    <a:pt x="578" y="811"/>
                                  </a:lnTo>
                                  <a:lnTo>
                                    <a:pt x="600" y="811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00" y="797"/>
                                  </a:lnTo>
                                  <a:lnTo>
                                    <a:pt x="595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548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54 10750"/>
                                <a:gd name="T1" fmla="*/ T0 w 670"/>
                                <a:gd name="T2" fmla="+- 0 16437 15601"/>
                                <a:gd name="T3" fmla="*/ 16437 h 887"/>
                                <a:gd name="T4" fmla="+- 0 11330 10750"/>
                                <a:gd name="T5" fmla="*/ T4 w 670"/>
                                <a:gd name="T6" fmla="+- 0 16437 15601"/>
                                <a:gd name="T7" fmla="*/ 16437 h 887"/>
                                <a:gd name="T8" fmla="+- 0 11330 10750"/>
                                <a:gd name="T9" fmla="*/ T8 w 670"/>
                                <a:gd name="T10" fmla="+- 0 16451 15601"/>
                                <a:gd name="T11" fmla="*/ 16451 h 887"/>
                                <a:gd name="T12" fmla="+- 0 11339 10750"/>
                                <a:gd name="T13" fmla="*/ T12 w 670"/>
                                <a:gd name="T14" fmla="+- 0 16451 15601"/>
                                <a:gd name="T15" fmla="*/ 16451 h 887"/>
                                <a:gd name="T16" fmla="+- 0 11339 10750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11338 10750"/>
                                <a:gd name="T21" fmla="*/ T20 w 670"/>
                                <a:gd name="T22" fmla="+- 0 16473 15601"/>
                                <a:gd name="T23" fmla="*/ 16473 h 887"/>
                                <a:gd name="T24" fmla="+- 0 11327 10750"/>
                                <a:gd name="T25" fmla="*/ T24 w 670"/>
                                <a:gd name="T26" fmla="+- 0 16473 15601"/>
                                <a:gd name="T27" fmla="*/ 16473 h 887"/>
                                <a:gd name="T28" fmla="+- 0 11354 10750"/>
                                <a:gd name="T29" fmla="*/ T28 w 670"/>
                                <a:gd name="T30" fmla="+- 0 16473 15601"/>
                                <a:gd name="T31" fmla="*/ 16473 h 887"/>
                                <a:gd name="T32" fmla="+- 0 11354 10750"/>
                                <a:gd name="T33" fmla="*/ T32 w 670"/>
                                <a:gd name="T34" fmla="+- 0 16437 15601"/>
                                <a:gd name="T35" fmla="*/ 1643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4" y="836"/>
                                  </a:moveTo>
                                  <a:lnTo>
                                    <a:pt x="580" y="836"/>
                                  </a:lnTo>
                                  <a:lnTo>
                                    <a:pt x="580" y="850"/>
                                  </a:lnTo>
                                  <a:lnTo>
                                    <a:pt x="589" y="850"/>
                                  </a:lnTo>
                                  <a:lnTo>
                                    <a:pt x="589" y="871"/>
                                  </a:lnTo>
                                  <a:lnTo>
                                    <a:pt x="588" y="872"/>
                                  </a:lnTo>
                                  <a:lnTo>
                                    <a:pt x="577" y="872"/>
                                  </a:lnTo>
                                  <a:lnTo>
                                    <a:pt x="604" y="872"/>
                                  </a:lnTo>
                                  <a:lnTo>
                                    <a:pt x="604" y="8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549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50 10750"/>
                                <a:gd name="T1" fmla="*/ T0 w 670"/>
                                <a:gd name="T2" fmla="+- 0 16412 15601"/>
                                <a:gd name="T3" fmla="*/ 16412 h 887"/>
                                <a:gd name="T4" fmla="+- 0 11344 10750"/>
                                <a:gd name="T5" fmla="*/ T4 w 670"/>
                                <a:gd name="T6" fmla="+- 0 16412 15601"/>
                                <a:gd name="T7" fmla="*/ 16412 h 887"/>
                                <a:gd name="T8" fmla="+- 0 11347 10750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11350 10750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11350 10750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0" y="811"/>
                                  </a:moveTo>
                                  <a:lnTo>
                                    <a:pt x="594" y="811"/>
                                  </a:lnTo>
                                  <a:lnTo>
                                    <a:pt x="597" y="812"/>
                                  </a:lnTo>
                                  <a:lnTo>
                                    <a:pt x="600" y="813"/>
                                  </a:lnTo>
                                  <a:lnTo>
                                    <a:pt x="60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55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93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254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254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1294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1294 10750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11271 10750"/>
                                <a:gd name="T21" fmla="*/ T20 w 670"/>
                                <a:gd name="T22" fmla="+- 0 16472 15601"/>
                                <a:gd name="T23" fmla="*/ 16472 h 887"/>
                                <a:gd name="T24" fmla="+- 0 11271 10750"/>
                                <a:gd name="T25" fmla="*/ T24 w 670"/>
                                <a:gd name="T26" fmla="+- 0 16448 15601"/>
                                <a:gd name="T27" fmla="*/ 16448 h 887"/>
                                <a:gd name="T28" fmla="+- 0 11291 10750"/>
                                <a:gd name="T29" fmla="*/ T28 w 670"/>
                                <a:gd name="T30" fmla="+- 0 16448 15601"/>
                                <a:gd name="T31" fmla="*/ 16448 h 887"/>
                                <a:gd name="T32" fmla="+- 0 11291 10750"/>
                                <a:gd name="T33" fmla="*/ T32 w 670"/>
                                <a:gd name="T34" fmla="+- 0 16433 15601"/>
                                <a:gd name="T35" fmla="*/ 16433 h 887"/>
                                <a:gd name="T36" fmla="+- 0 11271 10750"/>
                                <a:gd name="T37" fmla="*/ T36 w 670"/>
                                <a:gd name="T38" fmla="+- 0 16433 15601"/>
                                <a:gd name="T39" fmla="*/ 16433 h 887"/>
                                <a:gd name="T40" fmla="+- 0 11271 10750"/>
                                <a:gd name="T41" fmla="*/ T40 w 670"/>
                                <a:gd name="T42" fmla="+- 0 16412 15601"/>
                                <a:gd name="T43" fmla="*/ 16412 h 887"/>
                                <a:gd name="T44" fmla="+- 0 11293 10750"/>
                                <a:gd name="T45" fmla="*/ T44 w 670"/>
                                <a:gd name="T46" fmla="+- 0 16412 15601"/>
                                <a:gd name="T47" fmla="*/ 16412 h 887"/>
                                <a:gd name="T48" fmla="+- 0 11293 10750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43" y="796"/>
                                  </a:moveTo>
                                  <a:lnTo>
                                    <a:pt x="504" y="796"/>
                                  </a:lnTo>
                                  <a:lnTo>
                                    <a:pt x="504" y="886"/>
                                  </a:lnTo>
                                  <a:lnTo>
                                    <a:pt x="544" y="886"/>
                                  </a:lnTo>
                                  <a:lnTo>
                                    <a:pt x="544" y="871"/>
                                  </a:lnTo>
                                  <a:lnTo>
                                    <a:pt x="521" y="871"/>
                                  </a:lnTo>
                                  <a:lnTo>
                                    <a:pt x="521" y="847"/>
                                  </a:lnTo>
                                  <a:lnTo>
                                    <a:pt x="541" y="847"/>
                                  </a:lnTo>
                                  <a:lnTo>
                                    <a:pt x="541" y="832"/>
                                  </a:lnTo>
                                  <a:lnTo>
                                    <a:pt x="521" y="832"/>
                                  </a:lnTo>
                                  <a:lnTo>
                                    <a:pt x="521" y="811"/>
                                  </a:lnTo>
                                  <a:lnTo>
                                    <a:pt x="543" y="811"/>
                                  </a:lnTo>
                                  <a:lnTo>
                                    <a:pt x="543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55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02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186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186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1201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1201 10750"/>
                                <a:gd name="T17" fmla="*/ T16 w 670"/>
                                <a:gd name="T18" fmla="+- 0 16459 15601"/>
                                <a:gd name="T19" fmla="*/ 16459 h 887"/>
                                <a:gd name="T20" fmla="+- 0 11201 10750"/>
                                <a:gd name="T21" fmla="*/ T20 w 670"/>
                                <a:gd name="T22" fmla="+- 0 16442 15601"/>
                                <a:gd name="T23" fmla="*/ 16442 h 887"/>
                                <a:gd name="T24" fmla="+- 0 11200 10750"/>
                                <a:gd name="T25" fmla="*/ T24 w 670"/>
                                <a:gd name="T26" fmla="+- 0 16426 15601"/>
                                <a:gd name="T27" fmla="*/ 16426 h 887"/>
                                <a:gd name="T28" fmla="+- 0 11213 10750"/>
                                <a:gd name="T29" fmla="*/ T28 w 670"/>
                                <a:gd name="T30" fmla="+- 0 16426 15601"/>
                                <a:gd name="T31" fmla="*/ 16426 h 887"/>
                                <a:gd name="T32" fmla="+- 0 11202 10750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52" y="796"/>
                                  </a:moveTo>
                                  <a:lnTo>
                                    <a:pt x="436" y="796"/>
                                  </a:lnTo>
                                  <a:lnTo>
                                    <a:pt x="436" y="886"/>
                                  </a:lnTo>
                                  <a:lnTo>
                                    <a:pt x="451" y="886"/>
                                  </a:lnTo>
                                  <a:lnTo>
                                    <a:pt x="451" y="858"/>
                                  </a:lnTo>
                                  <a:lnTo>
                                    <a:pt x="451" y="841"/>
                                  </a:lnTo>
                                  <a:lnTo>
                                    <a:pt x="450" y="825"/>
                                  </a:lnTo>
                                  <a:lnTo>
                                    <a:pt x="463" y="825"/>
                                  </a:lnTo>
                                  <a:lnTo>
                                    <a:pt x="452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55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13 10750"/>
                                <a:gd name="T1" fmla="*/ T0 w 670"/>
                                <a:gd name="T2" fmla="+- 0 16426 15601"/>
                                <a:gd name="T3" fmla="*/ 16426 h 887"/>
                                <a:gd name="T4" fmla="+- 0 11200 10750"/>
                                <a:gd name="T5" fmla="*/ T4 w 670"/>
                                <a:gd name="T6" fmla="+- 0 16426 15601"/>
                                <a:gd name="T7" fmla="*/ 16426 h 887"/>
                                <a:gd name="T8" fmla="+- 0 11202 10750"/>
                                <a:gd name="T9" fmla="*/ T8 w 670"/>
                                <a:gd name="T10" fmla="+- 0 16434 15601"/>
                                <a:gd name="T11" fmla="*/ 16434 h 887"/>
                                <a:gd name="T12" fmla="+- 0 11206 10750"/>
                                <a:gd name="T13" fmla="*/ T12 w 670"/>
                                <a:gd name="T14" fmla="+- 0 16445 15601"/>
                                <a:gd name="T15" fmla="*/ 16445 h 887"/>
                                <a:gd name="T16" fmla="+- 0 11223 10750"/>
                                <a:gd name="T17" fmla="*/ T16 w 670"/>
                                <a:gd name="T18" fmla="+- 0 16487 15601"/>
                                <a:gd name="T19" fmla="*/ 16487 h 887"/>
                                <a:gd name="T20" fmla="+- 0 11239 10750"/>
                                <a:gd name="T21" fmla="*/ T20 w 670"/>
                                <a:gd name="T22" fmla="+- 0 16487 15601"/>
                                <a:gd name="T23" fmla="*/ 16487 h 887"/>
                                <a:gd name="T24" fmla="+- 0 11239 10750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11225 10750"/>
                                <a:gd name="T29" fmla="*/ T28 w 670"/>
                                <a:gd name="T30" fmla="+- 0 16459 15601"/>
                                <a:gd name="T31" fmla="*/ 16459 h 887"/>
                                <a:gd name="T32" fmla="+- 0 11223 10750"/>
                                <a:gd name="T33" fmla="*/ T32 w 670"/>
                                <a:gd name="T34" fmla="+- 0 16451 15601"/>
                                <a:gd name="T35" fmla="*/ 16451 h 887"/>
                                <a:gd name="T36" fmla="+- 0 11218 10750"/>
                                <a:gd name="T37" fmla="*/ T36 w 670"/>
                                <a:gd name="T38" fmla="+- 0 16439 15601"/>
                                <a:gd name="T39" fmla="*/ 16439 h 887"/>
                                <a:gd name="T40" fmla="+- 0 11216 10750"/>
                                <a:gd name="T41" fmla="*/ T40 w 670"/>
                                <a:gd name="T42" fmla="+- 0 16432 15601"/>
                                <a:gd name="T43" fmla="*/ 16432 h 887"/>
                                <a:gd name="T44" fmla="+- 0 11213 10750"/>
                                <a:gd name="T45" fmla="*/ T44 w 670"/>
                                <a:gd name="T46" fmla="+- 0 16426 15601"/>
                                <a:gd name="T47" fmla="*/ 1642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63" y="825"/>
                                  </a:moveTo>
                                  <a:lnTo>
                                    <a:pt x="450" y="825"/>
                                  </a:lnTo>
                                  <a:lnTo>
                                    <a:pt x="452" y="833"/>
                                  </a:lnTo>
                                  <a:lnTo>
                                    <a:pt x="456" y="844"/>
                                  </a:lnTo>
                                  <a:lnTo>
                                    <a:pt x="473" y="886"/>
                                  </a:lnTo>
                                  <a:lnTo>
                                    <a:pt x="489" y="886"/>
                                  </a:lnTo>
                                  <a:lnTo>
                                    <a:pt x="489" y="858"/>
                                  </a:lnTo>
                                  <a:lnTo>
                                    <a:pt x="475" y="858"/>
                                  </a:lnTo>
                                  <a:lnTo>
                                    <a:pt x="473" y="850"/>
                                  </a:lnTo>
                                  <a:lnTo>
                                    <a:pt x="468" y="838"/>
                                  </a:lnTo>
                                  <a:lnTo>
                                    <a:pt x="466" y="831"/>
                                  </a:lnTo>
                                  <a:lnTo>
                                    <a:pt x="463" y="8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55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39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224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224 10750"/>
                                <a:gd name="T9" fmla="*/ T8 w 670"/>
                                <a:gd name="T10" fmla="+- 0 16419 15601"/>
                                <a:gd name="T11" fmla="*/ 16419 h 887"/>
                                <a:gd name="T12" fmla="+- 0 11224 10750"/>
                                <a:gd name="T13" fmla="*/ T12 w 670"/>
                                <a:gd name="T14" fmla="+- 0 16439 15601"/>
                                <a:gd name="T15" fmla="*/ 16439 h 887"/>
                                <a:gd name="T16" fmla="+- 0 11225 10750"/>
                                <a:gd name="T17" fmla="*/ T16 w 670"/>
                                <a:gd name="T18" fmla="+- 0 16442 15601"/>
                                <a:gd name="T19" fmla="*/ 16442 h 887"/>
                                <a:gd name="T20" fmla="+- 0 11225 10750"/>
                                <a:gd name="T21" fmla="*/ T20 w 670"/>
                                <a:gd name="T22" fmla="+- 0 16459 15601"/>
                                <a:gd name="T23" fmla="*/ 16459 h 887"/>
                                <a:gd name="T24" fmla="+- 0 11239 10750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11239 10750"/>
                                <a:gd name="T29" fmla="*/ T28 w 670"/>
                                <a:gd name="T30" fmla="+- 0 16397 15601"/>
                                <a:gd name="T3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89" y="796"/>
                                  </a:moveTo>
                                  <a:lnTo>
                                    <a:pt x="474" y="796"/>
                                  </a:lnTo>
                                  <a:lnTo>
                                    <a:pt x="474" y="818"/>
                                  </a:lnTo>
                                  <a:lnTo>
                                    <a:pt x="474" y="838"/>
                                  </a:lnTo>
                                  <a:lnTo>
                                    <a:pt x="475" y="841"/>
                                  </a:lnTo>
                                  <a:lnTo>
                                    <a:pt x="475" y="858"/>
                                  </a:lnTo>
                                  <a:lnTo>
                                    <a:pt x="489" y="858"/>
                                  </a:lnTo>
                                  <a:lnTo>
                                    <a:pt x="489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55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76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131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131 10750"/>
                                <a:gd name="T9" fmla="*/ T8 w 670"/>
                                <a:gd name="T10" fmla="+- 0 16412 15601"/>
                                <a:gd name="T11" fmla="*/ 16412 h 887"/>
                                <a:gd name="T12" fmla="+- 0 11156 10750"/>
                                <a:gd name="T13" fmla="*/ T12 w 670"/>
                                <a:gd name="T14" fmla="+- 0 16412 15601"/>
                                <a:gd name="T15" fmla="*/ 16412 h 887"/>
                                <a:gd name="T16" fmla="+- 0 11156 10750"/>
                                <a:gd name="T17" fmla="*/ T16 w 670"/>
                                <a:gd name="T18" fmla="+- 0 16413 15601"/>
                                <a:gd name="T19" fmla="*/ 16413 h 887"/>
                                <a:gd name="T20" fmla="+- 0 11128 10750"/>
                                <a:gd name="T21" fmla="*/ T20 w 670"/>
                                <a:gd name="T22" fmla="+- 0 16477 15601"/>
                                <a:gd name="T23" fmla="*/ 16477 h 887"/>
                                <a:gd name="T24" fmla="+- 0 11128 10750"/>
                                <a:gd name="T25" fmla="*/ T24 w 670"/>
                                <a:gd name="T26" fmla="+- 0 16487 15601"/>
                                <a:gd name="T27" fmla="*/ 16487 h 887"/>
                                <a:gd name="T28" fmla="+- 0 11176 10750"/>
                                <a:gd name="T29" fmla="*/ T28 w 670"/>
                                <a:gd name="T30" fmla="+- 0 16487 15601"/>
                                <a:gd name="T31" fmla="*/ 16487 h 887"/>
                                <a:gd name="T32" fmla="+- 0 11176 10750"/>
                                <a:gd name="T33" fmla="*/ T32 w 670"/>
                                <a:gd name="T34" fmla="+- 0 16472 15601"/>
                                <a:gd name="T35" fmla="*/ 16472 h 887"/>
                                <a:gd name="T36" fmla="+- 0 11149 10750"/>
                                <a:gd name="T37" fmla="*/ T36 w 670"/>
                                <a:gd name="T38" fmla="+- 0 16472 15601"/>
                                <a:gd name="T39" fmla="*/ 16472 h 887"/>
                                <a:gd name="T40" fmla="+- 0 11149 10750"/>
                                <a:gd name="T41" fmla="*/ T40 w 670"/>
                                <a:gd name="T42" fmla="+- 0 16471 15601"/>
                                <a:gd name="T43" fmla="*/ 16471 h 887"/>
                                <a:gd name="T44" fmla="+- 0 11176 10750"/>
                                <a:gd name="T45" fmla="*/ T44 w 670"/>
                                <a:gd name="T46" fmla="+- 0 16410 15601"/>
                                <a:gd name="T47" fmla="*/ 16410 h 887"/>
                                <a:gd name="T48" fmla="+- 0 11176 10750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26" y="796"/>
                                  </a:moveTo>
                                  <a:lnTo>
                                    <a:pt x="381" y="796"/>
                                  </a:lnTo>
                                  <a:lnTo>
                                    <a:pt x="381" y="811"/>
                                  </a:lnTo>
                                  <a:lnTo>
                                    <a:pt x="406" y="811"/>
                                  </a:lnTo>
                                  <a:lnTo>
                                    <a:pt x="406" y="812"/>
                                  </a:lnTo>
                                  <a:lnTo>
                                    <a:pt x="378" y="876"/>
                                  </a:lnTo>
                                  <a:lnTo>
                                    <a:pt x="378" y="886"/>
                                  </a:lnTo>
                                  <a:lnTo>
                                    <a:pt x="426" y="886"/>
                                  </a:lnTo>
                                  <a:lnTo>
                                    <a:pt x="426" y="871"/>
                                  </a:lnTo>
                                  <a:lnTo>
                                    <a:pt x="399" y="871"/>
                                  </a:lnTo>
                                  <a:lnTo>
                                    <a:pt x="399" y="870"/>
                                  </a:lnTo>
                                  <a:lnTo>
                                    <a:pt x="426" y="809"/>
                                  </a:lnTo>
                                  <a:lnTo>
                                    <a:pt x="426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555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17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100 10750"/>
                                <a:gd name="T5" fmla="*/ T4 w 670"/>
                                <a:gd name="T6" fmla="+- 0 16399 15601"/>
                                <a:gd name="T7" fmla="*/ 16399 h 887"/>
                                <a:gd name="T8" fmla="+- 0 11087 10750"/>
                                <a:gd name="T9" fmla="*/ T8 w 670"/>
                                <a:gd name="T10" fmla="+- 0 16409 15601"/>
                                <a:gd name="T11" fmla="*/ 16409 h 887"/>
                                <a:gd name="T12" fmla="+- 0 11079 10750"/>
                                <a:gd name="T13" fmla="*/ T12 w 670"/>
                                <a:gd name="T14" fmla="+- 0 16429 15601"/>
                                <a:gd name="T15" fmla="*/ 16429 h 887"/>
                                <a:gd name="T16" fmla="+- 0 11077 10750"/>
                                <a:gd name="T17" fmla="*/ T16 w 670"/>
                                <a:gd name="T18" fmla="+- 0 16463 15601"/>
                                <a:gd name="T19" fmla="*/ 16463 h 887"/>
                                <a:gd name="T20" fmla="+- 0 11089 10750"/>
                                <a:gd name="T21" fmla="*/ T20 w 670"/>
                                <a:gd name="T22" fmla="+- 0 16481 15601"/>
                                <a:gd name="T23" fmla="*/ 16481 h 887"/>
                                <a:gd name="T24" fmla="+- 0 11109 10750"/>
                                <a:gd name="T25" fmla="*/ T24 w 670"/>
                                <a:gd name="T26" fmla="+- 0 16488 15601"/>
                                <a:gd name="T27" fmla="*/ 16488 h 887"/>
                                <a:gd name="T28" fmla="+- 0 11115 10750"/>
                                <a:gd name="T29" fmla="*/ T28 w 670"/>
                                <a:gd name="T30" fmla="+- 0 16488 15601"/>
                                <a:gd name="T31" fmla="*/ 16488 h 887"/>
                                <a:gd name="T32" fmla="+- 0 11120 10750"/>
                                <a:gd name="T33" fmla="*/ T32 w 670"/>
                                <a:gd name="T34" fmla="+- 0 16487 15601"/>
                                <a:gd name="T35" fmla="*/ 16487 h 887"/>
                                <a:gd name="T36" fmla="+- 0 11122 10750"/>
                                <a:gd name="T37" fmla="*/ T36 w 670"/>
                                <a:gd name="T38" fmla="+- 0 16485 15601"/>
                                <a:gd name="T39" fmla="*/ 16485 h 887"/>
                                <a:gd name="T40" fmla="+- 0 11121 10750"/>
                                <a:gd name="T41" fmla="*/ T40 w 670"/>
                                <a:gd name="T42" fmla="+- 0 16472 15601"/>
                                <a:gd name="T43" fmla="*/ 16472 h 887"/>
                                <a:gd name="T44" fmla="+- 0 11101 10750"/>
                                <a:gd name="T45" fmla="*/ T44 w 670"/>
                                <a:gd name="T46" fmla="+- 0 16472 15601"/>
                                <a:gd name="T47" fmla="*/ 16472 h 887"/>
                                <a:gd name="T48" fmla="+- 0 11093 10750"/>
                                <a:gd name="T49" fmla="*/ T48 w 670"/>
                                <a:gd name="T50" fmla="+- 0 16464 15601"/>
                                <a:gd name="T51" fmla="*/ 16464 h 887"/>
                                <a:gd name="T52" fmla="+- 0 11093 10750"/>
                                <a:gd name="T53" fmla="*/ T52 w 670"/>
                                <a:gd name="T54" fmla="+- 0 16420 15601"/>
                                <a:gd name="T55" fmla="*/ 16420 h 887"/>
                                <a:gd name="T56" fmla="+- 0 11102 10750"/>
                                <a:gd name="T57" fmla="*/ T56 w 670"/>
                                <a:gd name="T58" fmla="+- 0 16412 15601"/>
                                <a:gd name="T59" fmla="*/ 16412 h 887"/>
                                <a:gd name="T60" fmla="+- 0 11120 10750"/>
                                <a:gd name="T61" fmla="*/ T60 w 670"/>
                                <a:gd name="T62" fmla="+- 0 16412 15601"/>
                                <a:gd name="T63" fmla="*/ 16412 h 887"/>
                                <a:gd name="T64" fmla="+- 0 11123 10750"/>
                                <a:gd name="T65" fmla="*/ T64 w 670"/>
                                <a:gd name="T66" fmla="+- 0 16399 15601"/>
                                <a:gd name="T67" fmla="*/ 16399 h 887"/>
                                <a:gd name="T68" fmla="+- 0 11121 10750"/>
                                <a:gd name="T69" fmla="*/ T68 w 670"/>
                                <a:gd name="T70" fmla="+- 0 16398 15601"/>
                                <a:gd name="T71" fmla="*/ 16398 h 887"/>
                                <a:gd name="T72" fmla="+- 0 11117 10750"/>
                                <a:gd name="T73" fmla="*/ T72 w 670"/>
                                <a:gd name="T74" fmla="+- 0 16397 15601"/>
                                <a:gd name="T7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67" y="796"/>
                                  </a:moveTo>
                                  <a:lnTo>
                                    <a:pt x="350" y="798"/>
                                  </a:lnTo>
                                  <a:lnTo>
                                    <a:pt x="337" y="808"/>
                                  </a:lnTo>
                                  <a:lnTo>
                                    <a:pt x="329" y="828"/>
                                  </a:lnTo>
                                  <a:lnTo>
                                    <a:pt x="327" y="862"/>
                                  </a:lnTo>
                                  <a:lnTo>
                                    <a:pt x="339" y="880"/>
                                  </a:lnTo>
                                  <a:lnTo>
                                    <a:pt x="359" y="887"/>
                                  </a:lnTo>
                                  <a:lnTo>
                                    <a:pt x="365" y="887"/>
                                  </a:lnTo>
                                  <a:lnTo>
                                    <a:pt x="370" y="886"/>
                                  </a:lnTo>
                                  <a:lnTo>
                                    <a:pt x="372" y="884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1" y="871"/>
                                  </a:lnTo>
                                  <a:lnTo>
                                    <a:pt x="343" y="863"/>
                                  </a:lnTo>
                                  <a:lnTo>
                                    <a:pt x="343" y="819"/>
                                  </a:lnTo>
                                  <a:lnTo>
                                    <a:pt x="352" y="811"/>
                                  </a:lnTo>
                                  <a:lnTo>
                                    <a:pt x="370" y="811"/>
                                  </a:lnTo>
                                  <a:lnTo>
                                    <a:pt x="373" y="798"/>
                                  </a:lnTo>
                                  <a:lnTo>
                                    <a:pt x="371" y="797"/>
                                  </a:lnTo>
                                  <a:lnTo>
                                    <a:pt x="36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556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20 10750"/>
                                <a:gd name="T1" fmla="*/ T0 w 670"/>
                                <a:gd name="T2" fmla="+- 0 16471 15601"/>
                                <a:gd name="T3" fmla="*/ 16471 h 887"/>
                                <a:gd name="T4" fmla="+- 0 11118 10750"/>
                                <a:gd name="T5" fmla="*/ T4 w 670"/>
                                <a:gd name="T6" fmla="+- 0 16472 15601"/>
                                <a:gd name="T7" fmla="*/ 16472 h 887"/>
                                <a:gd name="T8" fmla="+- 0 11115 10750"/>
                                <a:gd name="T9" fmla="*/ T8 w 670"/>
                                <a:gd name="T10" fmla="+- 0 16472 15601"/>
                                <a:gd name="T11" fmla="*/ 16472 h 887"/>
                                <a:gd name="T12" fmla="+- 0 11121 10750"/>
                                <a:gd name="T13" fmla="*/ T12 w 670"/>
                                <a:gd name="T14" fmla="+- 0 16472 15601"/>
                                <a:gd name="T15" fmla="*/ 16472 h 887"/>
                                <a:gd name="T16" fmla="+- 0 11120 10750"/>
                                <a:gd name="T17" fmla="*/ T16 w 670"/>
                                <a:gd name="T18" fmla="+- 0 16471 15601"/>
                                <a:gd name="T19" fmla="*/ 1647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70"/>
                                  </a:moveTo>
                                  <a:lnTo>
                                    <a:pt x="368" y="871"/>
                                  </a:lnTo>
                                  <a:lnTo>
                                    <a:pt x="365" y="871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70" y="8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557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20 10750"/>
                                <a:gd name="T1" fmla="*/ T0 w 670"/>
                                <a:gd name="T2" fmla="+- 0 16412 15601"/>
                                <a:gd name="T3" fmla="*/ 16412 h 887"/>
                                <a:gd name="T4" fmla="+- 0 11116 10750"/>
                                <a:gd name="T5" fmla="*/ T4 w 670"/>
                                <a:gd name="T6" fmla="+- 0 16412 15601"/>
                                <a:gd name="T7" fmla="*/ 16412 h 887"/>
                                <a:gd name="T8" fmla="+- 0 11118 10750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11120 10750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11120 10750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0" y="811"/>
                                  </a:moveTo>
                                  <a:lnTo>
                                    <a:pt x="366" y="811"/>
                                  </a:lnTo>
                                  <a:lnTo>
                                    <a:pt x="368" y="812"/>
                                  </a:lnTo>
                                  <a:lnTo>
                                    <a:pt x="370" y="813"/>
                                  </a:lnTo>
                                  <a:lnTo>
                                    <a:pt x="37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558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064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047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047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1064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1064 10750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14" y="796"/>
                                  </a:moveTo>
                                  <a:lnTo>
                                    <a:pt x="297" y="796"/>
                                  </a:lnTo>
                                  <a:lnTo>
                                    <a:pt x="297" y="886"/>
                                  </a:lnTo>
                                  <a:lnTo>
                                    <a:pt x="314" y="886"/>
                                  </a:lnTo>
                                  <a:lnTo>
                                    <a:pt x="314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559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95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979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0979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994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994 10750"/>
                                <a:gd name="T17" fmla="*/ T16 w 670"/>
                                <a:gd name="T18" fmla="+- 0 16459 15601"/>
                                <a:gd name="T19" fmla="*/ 16459 h 887"/>
                                <a:gd name="T20" fmla="+- 0 10994 10750"/>
                                <a:gd name="T21" fmla="*/ T20 w 670"/>
                                <a:gd name="T22" fmla="+- 0 16442 15601"/>
                                <a:gd name="T23" fmla="*/ 16442 h 887"/>
                                <a:gd name="T24" fmla="+- 0 10993 10750"/>
                                <a:gd name="T25" fmla="*/ T24 w 670"/>
                                <a:gd name="T26" fmla="+- 0 16426 15601"/>
                                <a:gd name="T27" fmla="*/ 16426 h 887"/>
                                <a:gd name="T28" fmla="+- 0 11006 10750"/>
                                <a:gd name="T29" fmla="*/ T28 w 670"/>
                                <a:gd name="T30" fmla="+- 0 16426 15601"/>
                                <a:gd name="T31" fmla="*/ 16426 h 887"/>
                                <a:gd name="T32" fmla="+- 0 10995 10750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45" y="796"/>
                                  </a:moveTo>
                                  <a:lnTo>
                                    <a:pt x="229" y="796"/>
                                  </a:lnTo>
                                  <a:lnTo>
                                    <a:pt x="229" y="886"/>
                                  </a:lnTo>
                                  <a:lnTo>
                                    <a:pt x="244" y="886"/>
                                  </a:lnTo>
                                  <a:lnTo>
                                    <a:pt x="244" y="858"/>
                                  </a:lnTo>
                                  <a:lnTo>
                                    <a:pt x="244" y="841"/>
                                  </a:lnTo>
                                  <a:lnTo>
                                    <a:pt x="243" y="825"/>
                                  </a:lnTo>
                                  <a:lnTo>
                                    <a:pt x="256" y="825"/>
                                  </a:lnTo>
                                  <a:lnTo>
                                    <a:pt x="245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56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006 10750"/>
                                <a:gd name="T1" fmla="*/ T0 w 670"/>
                                <a:gd name="T2" fmla="+- 0 16426 15601"/>
                                <a:gd name="T3" fmla="*/ 16426 h 887"/>
                                <a:gd name="T4" fmla="+- 0 10993 10750"/>
                                <a:gd name="T5" fmla="*/ T4 w 670"/>
                                <a:gd name="T6" fmla="+- 0 16426 15601"/>
                                <a:gd name="T7" fmla="*/ 16426 h 887"/>
                                <a:gd name="T8" fmla="+- 0 10996 10750"/>
                                <a:gd name="T9" fmla="*/ T8 w 670"/>
                                <a:gd name="T10" fmla="+- 0 16434 15601"/>
                                <a:gd name="T11" fmla="*/ 16434 h 887"/>
                                <a:gd name="T12" fmla="+- 0 11000 10750"/>
                                <a:gd name="T13" fmla="*/ T12 w 670"/>
                                <a:gd name="T14" fmla="+- 0 16445 15601"/>
                                <a:gd name="T15" fmla="*/ 16445 h 887"/>
                                <a:gd name="T16" fmla="+- 0 11016 10750"/>
                                <a:gd name="T17" fmla="*/ T16 w 670"/>
                                <a:gd name="T18" fmla="+- 0 16487 15601"/>
                                <a:gd name="T19" fmla="*/ 16487 h 887"/>
                                <a:gd name="T20" fmla="+- 0 11032 10750"/>
                                <a:gd name="T21" fmla="*/ T20 w 670"/>
                                <a:gd name="T22" fmla="+- 0 16487 15601"/>
                                <a:gd name="T23" fmla="*/ 16487 h 887"/>
                                <a:gd name="T24" fmla="+- 0 11032 10750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11018 10750"/>
                                <a:gd name="T29" fmla="*/ T28 w 670"/>
                                <a:gd name="T30" fmla="+- 0 16459 15601"/>
                                <a:gd name="T31" fmla="*/ 16459 h 887"/>
                                <a:gd name="T32" fmla="+- 0 11016 10750"/>
                                <a:gd name="T33" fmla="*/ T32 w 670"/>
                                <a:gd name="T34" fmla="+- 0 16451 15601"/>
                                <a:gd name="T35" fmla="*/ 16451 h 887"/>
                                <a:gd name="T36" fmla="+- 0 11012 10750"/>
                                <a:gd name="T37" fmla="*/ T36 w 670"/>
                                <a:gd name="T38" fmla="+- 0 16439 15601"/>
                                <a:gd name="T39" fmla="*/ 16439 h 887"/>
                                <a:gd name="T40" fmla="+- 0 11009 10750"/>
                                <a:gd name="T41" fmla="*/ T40 w 670"/>
                                <a:gd name="T42" fmla="+- 0 16432 15601"/>
                                <a:gd name="T43" fmla="*/ 16432 h 887"/>
                                <a:gd name="T44" fmla="+- 0 11006 10750"/>
                                <a:gd name="T45" fmla="*/ T44 w 670"/>
                                <a:gd name="T46" fmla="+- 0 16426 15601"/>
                                <a:gd name="T47" fmla="*/ 16426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56" y="825"/>
                                  </a:moveTo>
                                  <a:lnTo>
                                    <a:pt x="243" y="825"/>
                                  </a:lnTo>
                                  <a:lnTo>
                                    <a:pt x="246" y="833"/>
                                  </a:lnTo>
                                  <a:lnTo>
                                    <a:pt x="250" y="844"/>
                                  </a:lnTo>
                                  <a:lnTo>
                                    <a:pt x="266" y="886"/>
                                  </a:lnTo>
                                  <a:lnTo>
                                    <a:pt x="282" y="886"/>
                                  </a:lnTo>
                                  <a:lnTo>
                                    <a:pt x="282" y="858"/>
                                  </a:lnTo>
                                  <a:lnTo>
                                    <a:pt x="268" y="858"/>
                                  </a:lnTo>
                                  <a:lnTo>
                                    <a:pt x="266" y="850"/>
                                  </a:lnTo>
                                  <a:lnTo>
                                    <a:pt x="262" y="838"/>
                                  </a:lnTo>
                                  <a:lnTo>
                                    <a:pt x="259" y="831"/>
                                  </a:lnTo>
                                  <a:lnTo>
                                    <a:pt x="256" y="8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56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032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1017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1017 10750"/>
                                <a:gd name="T9" fmla="*/ T8 w 670"/>
                                <a:gd name="T10" fmla="+- 0 16419 15601"/>
                                <a:gd name="T11" fmla="*/ 16419 h 887"/>
                                <a:gd name="T12" fmla="+- 0 11018 10750"/>
                                <a:gd name="T13" fmla="*/ T12 w 670"/>
                                <a:gd name="T14" fmla="+- 0 16439 15601"/>
                                <a:gd name="T15" fmla="*/ 16439 h 887"/>
                                <a:gd name="T16" fmla="+- 0 11018 10750"/>
                                <a:gd name="T17" fmla="*/ T16 w 670"/>
                                <a:gd name="T18" fmla="+- 0 16442 15601"/>
                                <a:gd name="T19" fmla="*/ 16442 h 887"/>
                                <a:gd name="T20" fmla="+- 0 11019 10750"/>
                                <a:gd name="T21" fmla="*/ T20 w 670"/>
                                <a:gd name="T22" fmla="+- 0 16459 15601"/>
                                <a:gd name="T23" fmla="*/ 16459 h 887"/>
                                <a:gd name="T24" fmla="+- 0 11032 10750"/>
                                <a:gd name="T25" fmla="*/ T24 w 670"/>
                                <a:gd name="T26" fmla="+- 0 16459 15601"/>
                                <a:gd name="T27" fmla="*/ 16459 h 887"/>
                                <a:gd name="T28" fmla="+- 0 11032 10750"/>
                                <a:gd name="T29" fmla="*/ T28 w 670"/>
                                <a:gd name="T30" fmla="+- 0 16397 15601"/>
                                <a:gd name="T3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82" y="796"/>
                                  </a:moveTo>
                                  <a:lnTo>
                                    <a:pt x="267" y="796"/>
                                  </a:lnTo>
                                  <a:lnTo>
                                    <a:pt x="267" y="818"/>
                                  </a:lnTo>
                                  <a:lnTo>
                                    <a:pt x="268" y="838"/>
                                  </a:lnTo>
                                  <a:lnTo>
                                    <a:pt x="268" y="841"/>
                                  </a:lnTo>
                                  <a:lnTo>
                                    <a:pt x="269" y="858"/>
                                  </a:lnTo>
                                  <a:lnTo>
                                    <a:pt x="282" y="858"/>
                                  </a:lnTo>
                                  <a:lnTo>
                                    <a:pt x="282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56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29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911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0911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929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929 10750"/>
                                <a:gd name="T17" fmla="*/ T16 w 670"/>
                                <a:gd name="T18" fmla="+- 0 16449 15601"/>
                                <a:gd name="T19" fmla="*/ 16449 h 887"/>
                                <a:gd name="T20" fmla="+- 0 10964 10750"/>
                                <a:gd name="T21" fmla="*/ T20 w 670"/>
                                <a:gd name="T22" fmla="+- 0 16449 15601"/>
                                <a:gd name="T23" fmla="*/ 16449 h 887"/>
                                <a:gd name="T24" fmla="+- 0 10964 10750"/>
                                <a:gd name="T25" fmla="*/ T24 w 670"/>
                                <a:gd name="T26" fmla="+- 0 16433 15601"/>
                                <a:gd name="T27" fmla="*/ 16433 h 887"/>
                                <a:gd name="T28" fmla="+- 0 10929 10750"/>
                                <a:gd name="T29" fmla="*/ T28 w 670"/>
                                <a:gd name="T30" fmla="+- 0 16433 15601"/>
                                <a:gd name="T31" fmla="*/ 16433 h 887"/>
                                <a:gd name="T32" fmla="+- 0 10929 10750"/>
                                <a:gd name="T33" fmla="*/ T32 w 670"/>
                                <a:gd name="T34" fmla="+- 0 16397 15601"/>
                                <a:gd name="T3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79" y="796"/>
                                  </a:moveTo>
                                  <a:lnTo>
                                    <a:pt x="161" y="796"/>
                                  </a:lnTo>
                                  <a:lnTo>
                                    <a:pt x="161" y="886"/>
                                  </a:lnTo>
                                  <a:lnTo>
                                    <a:pt x="179" y="886"/>
                                  </a:lnTo>
                                  <a:lnTo>
                                    <a:pt x="179" y="848"/>
                                  </a:lnTo>
                                  <a:lnTo>
                                    <a:pt x="214" y="848"/>
                                  </a:lnTo>
                                  <a:lnTo>
                                    <a:pt x="214" y="832"/>
                                  </a:lnTo>
                                  <a:lnTo>
                                    <a:pt x="179" y="832"/>
                                  </a:lnTo>
                                  <a:lnTo>
                                    <a:pt x="179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56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64 10750"/>
                                <a:gd name="T1" fmla="*/ T0 w 670"/>
                                <a:gd name="T2" fmla="+- 0 16449 15601"/>
                                <a:gd name="T3" fmla="*/ 16449 h 887"/>
                                <a:gd name="T4" fmla="+- 0 10947 10750"/>
                                <a:gd name="T5" fmla="*/ T4 w 670"/>
                                <a:gd name="T6" fmla="+- 0 16449 15601"/>
                                <a:gd name="T7" fmla="*/ 16449 h 887"/>
                                <a:gd name="T8" fmla="+- 0 10947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964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964 10750"/>
                                <a:gd name="T17" fmla="*/ T16 w 670"/>
                                <a:gd name="T18" fmla="+- 0 16449 15601"/>
                                <a:gd name="T19" fmla="*/ 1644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4" y="848"/>
                                  </a:moveTo>
                                  <a:lnTo>
                                    <a:pt x="197" y="848"/>
                                  </a:lnTo>
                                  <a:lnTo>
                                    <a:pt x="197" y="886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56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64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947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0947 10750"/>
                                <a:gd name="T9" fmla="*/ T8 w 670"/>
                                <a:gd name="T10" fmla="+- 0 16433 15601"/>
                                <a:gd name="T11" fmla="*/ 16433 h 887"/>
                                <a:gd name="T12" fmla="+- 0 10964 10750"/>
                                <a:gd name="T13" fmla="*/ T12 w 670"/>
                                <a:gd name="T14" fmla="+- 0 16433 15601"/>
                                <a:gd name="T15" fmla="*/ 16433 h 887"/>
                                <a:gd name="T16" fmla="+- 0 10964 10750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4" y="796"/>
                                  </a:moveTo>
                                  <a:lnTo>
                                    <a:pt x="197" y="796"/>
                                  </a:lnTo>
                                  <a:lnTo>
                                    <a:pt x="197" y="832"/>
                                  </a:lnTo>
                                  <a:lnTo>
                                    <a:pt x="214" y="832"/>
                                  </a:lnTo>
                                  <a:lnTo>
                                    <a:pt x="214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565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97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880 10750"/>
                                <a:gd name="T5" fmla="*/ T4 w 670"/>
                                <a:gd name="T6" fmla="+- 0 16399 15601"/>
                                <a:gd name="T7" fmla="*/ 16399 h 887"/>
                                <a:gd name="T8" fmla="+- 0 10868 10750"/>
                                <a:gd name="T9" fmla="*/ T8 w 670"/>
                                <a:gd name="T10" fmla="+- 0 16409 15601"/>
                                <a:gd name="T11" fmla="*/ 16409 h 887"/>
                                <a:gd name="T12" fmla="+- 0 10859 10750"/>
                                <a:gd name="T13" fmla="*/ T12 w 670"/>
                                <a:gd name="T14" fmla="+- 0 16429 15601"/>
                                <a:gd name="T15" fmla="*/ 16429 h 887"/>
                                <a:gd name="T16" fmla="+- 0 10857 10750"/>
                                <a:gd name="T17" fmla="*/ T16 w 670"/>
                                <a:gd name="T18" fmla="+- 0 16463 15601"/>
                                <a:gd name="T19" fmla="*/ 16463 h 887"/>
                                <a:gd name="T20" fmla="+- 0 10869 10750"/>
                                <a:gd name="T21" fmla="*/ T20 w 670"/>
                                <a:gd name="T22" fmla="+- 0 16481 15601"/>
                                <a:gd name="T23" fmla="*/ 16481 h 887"/>
                                <a:gd name="T24" fmla="+- 0 10889 10750"/>
                                <a:gd name="T25" fmla="*/ T24 w 670"/>
                                <a:gd name="T26" fmla="+- 0 16488 15601"/>
                                <a:gd name="T27" fmla="*/ 16488 h 887"/>
                                <a:gd name="T28" fmla="+- 0 10895 10750"/>
                                <a:gd name="T29" fmla="*/ T28 w 670"/>
                                <a:gd name="T30" fmla="+- 0 16488 15601"/>
                                <a:gd name="T31" fmla="*/ 16488 h 887"/>
                                <a:gd name="T32" fmla="+- 0 10900 10750"/>
                                <a:gd name="T33" fmla="*/ T32 w 670"/>
                                <a:gd name="T34" fmla="+- 0 16487 15601"/>
                                <a:gd name="T35" fmla="*/ 16487 h 887"/>
                                <a:gd name="T36" fmla="+- 0 10902 10750"/>
                                <a:gd name="T37" fmla="*/ T36 w 670"/>
                                <a:gd name="T38" fmla="+- 0 16485 15601"/>
                                <a:gd name="T39" fmla="*/ 16485 h 887"/>
                                <a:gd name="T40" fmla="+- 0 10901 10750"/>
                                <a:gd name="T41" fmla="*/ T40 w 670"/>
                                <a:gd name="T42" fmla="+- 0 16472 15601"/>
                                <a:gd name="T43" fmla="*/ 16472 h 887"/>
                                <a:gd name="T44" fmla="+- 0 10881 10750"/>
                                <a:gd name="T45" fmla="*/ T44 w 670"/>
                                <a:gd name="T46" fmla="+- 0 16472 15601"/>
                                <a:gd name="T47" fmla="*/ 16472 h 887"/>
                                <a:gd name="T48" fmla="+- 0 10873 10750"/>
                                <a:gd name="T49" fmla="*/ T48 w 670"/>
                                <a:gd name="T50" fmla="+- 0 16464 15601"/>
                                <a:gd name="T51" fmla="*/ 16464 h 887"/>
                                <a:gd name="T52" fmla="+- 0 10873 10750"/>
                                <a:gd name="T53" fmla="*/ T52 w 670"/>
                                <a:gd name="T54" fmla="+- 0 16420 15601"/>
                                <a:gd name="T55" fmla="*/ 16420 h 887"/>
                                <a:gd name="T56" fmla="+- 0 10882 10750"/>
                                <a:gd name="T57" fmla="*/ T56 w 670"/>
                                <a:gd name="T58" fmla="+- 0 16412 15601"/>
                                <a:gd name="T59" fmla="*/ 16412 h 887"/>
                                <a:gd name="T60" fmla="+- 0 10900 10750"/>
                                <a:gd name="T61" fmla="*/ T60 w 670"/>
                                <a:gd name="T62" fmla="+- 0 16412 15601"/>
                                <a:gd name="T63" fmla="*/ 16412 h 887"/>
                                <a:gd name="T64" fmla="+- 0 10903 10750"/>
                                <a:gd name="T65" fmla="*/ T64 w 670"/>
                                <a:gd name="T66" fmla="+- 0 16399 15601"/>
                                <a:gd name="T67" fmla="*/ 16399 h 887"/>
                                <a:gd name="T68" fmla="+- 0 10901 10750"/>
                                <a:gd name="T69" fmla="*/ T68 w 670"/>
                                <a:gd name="T70" fmla="+- 0 16398 15601"/>
                                <a:gd name="T71" fmla="*/ 16398 h 887"/>
                                <a:gd name="T72" fmla="+- 0 10897 10750"/>
                                <a:gd name="T73" fmla="*/ T72 w 670"/>
                                <a:gd name="T74" fmla="+- 0 16397 15601"/>
                                <a:gd name="T75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47" y="796"/>
                                  </a:moveTo>
                                  <a:lnTo>
                                    <a:pt x="130" y="798"/>
                                  </a:lnTo>
                                  <a:lnTo>
                                    <a:pt x="118" y="808"/>
                                  </a:lnTo>
                                  <a:lnTo>
                                    <a:pt x="109" y="828"/>
                                  </a:lnTo>
                                  <a:lnTo>
                                    <a:pt x="107" y="862"/>
                                  </a:lnTo>
                                  <a:lnTo>
                                    <a:pt x="119" y="880"/>
                                  </a:lnTo>
                                  <a:lnTo>
                                    <a:pt x="139" y="887"/>
                                  </a:lnTo>
                                  <a:lnTo>
                                    <a:pt x="145" y="887"/>
                                  </a:lnTo>
                                  <a:lnTo>
                                    <a:pt x="150" y="886"/>
                                  </a:lnTo>
                                  <a:lnTo>
                                    <a:pt x="152" y="884"/>
                                  </a:lnTo>
                                  <a:lnTo>
                                    <a:pt x="151" y="871"/>
                                  </a:lnTo>
                                  <a:lnTo>
                                    <a:pt x="131" y="871"/>
                                  </a:lnTo>
                                  <a:lnTo>
                                    <a:pt x="123" y="863"/>
                                  </a:lnTo>
                                  <a:lnTo>
                                    <a:pt x="123" y="819"/>
                                  </a:lnTo>
                                  <a:lnTo>
                                    <a:pt x="132" y="811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3" y="798"/>
                                  </a:lnTo>
                                  <a:lnTo>
                                    <a:pt x="151" y="797"/>
                                  </a:lnTo>
                                  <a:lnTo>
                                    <a:pt x="14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566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00 10750"/>
                                <a:gd name="T1" fmla="*/ T0 w 670"/>
                                <a:gd name="T2" fmla="+- 0 16471 15601"/>
                                <a:gd name="T3" fmla="*/ 16471 h 887"/>
                                <a:gd name="T4" fmla="+- 0 10898 10750"/>
                                <a:gd name="T5" fmla="*/ T4 w 670"/>
                                <a:gd name="T6" fmla="+- 0 16472 15601"/>
                                <a:gd name="T7" fmla="*/ 16472 h 887"/>
                                <a:gd name="T8" fmla="+- 0 10895 10750"/>
                                <a:gd name="T9" fmla="*/ T8 w 670"/>
                                <a:gd name="T10" fmla="+- 0 16472 15601"/>
                                <a:gd name="T11" fmla="*/ 16472 h 887"/>
                                <a:gd name="T12" fmla="+- 0 10901 10750"/>
                                <a:gd name="T13" fmla="*/ T12 w 670"/>
                                <a:gd name="T14" fmla="+- 0 16472 15601"/>
                                <a:gd name="T15" fmla="*/ 16472 h 887"/>
                                <a:gd name="T16" fmla="+- 0 10900 10750"/>
                                <a:gd name="T17" fmla="*/ T16 w 670"/>
                                <a:gd name="T18" fmla="+- 0 16471 15601"/>
                                <a:gd name="T19" fmla="*/ 1647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50" y="870"/>
                                  </a:moveTo>
                                  <a:lnTo>
                                    <a:pt x="148" y="871"/>
                                  </a:lnTo>
                                  <a:lnTo>
                                    <a:pt x="145" y="871"/>
                                  </a:lnTo>
                                  <a:lnTo>
                                    <a:pt x="151" y="871"/>
                                  </a:lnTo>
                                  <a:lnTo>
                                    <a:pt x="150" y="8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567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00 10750"/>
                                <a:gd name="T1" fmla="*/ T0 w 670"/>
                                <a:gd name="T2" fmla="+- 0 16412 15601"/>
                                <a:gd name="T3" fmla="*/ 16412 h 887"/>
                                <a:gd name="T4" fmla="+- 0 10896 10750"/>
                                <a:gd name="T5" fmla="*/ T4 w 670"/>
                                <a:gd name="T6" fmla="+- 0 16412 15601"/>
                                <a:gd name="T7" fmla="*/ 16412 h 887"/>
                                <a:gd name="T8" fmla="+- 0 10898 10750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10900 10750"/>
                                <a:gd name="T13" fmla="*/ T12 w 670"/>
                                <a:gd name="T14" fmla="+- 0 16414 15601"/>
                                <a:gd name="T15" fmla="*/ 16414 h 887"/>
                                <a:gd name="T16" fmla="+- 0 10900 10750"/>
                                <a:gd name="T17" fmla="*/ T16 w 670"/>
                                <a:gd name="T18" fmla="+- 0 16412 15601"/>
                                <a:gd name="T19" fmla="*/ 1641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50" y="811"/>
                                  </a:moveTo>
                                  <a:lnTo>
                                    <a:pt x="146" y="811"/>
                                  </a:lnTo>
                                  <a:lnTo>
                                    <a:pt x="148" y="812"/>
                                  </a:lnTo>
                                  <a:lnTo>
                                    <a:pt x="150" y="813"/>
                                  </a:lnTo>
                                  <a:lnTo>
                                    <a:pt x="15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568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47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808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0808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848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848 10750"/>
                                <a:gd name="T17" fmla="*/ T16 w 670"/>
                                <a:gd name="T18" fmla="+- 0 16472 15601"/>
                                <a:gd name="T19" fmla="*/ 16472 h 887"/>
                                <a:gd name="T20" fmla="+- 0 10826 10750"/>
                                <a:gd name="T21" fmla="*/ T20 w 670"/>
                                <a:gd name="T22" fmla="+- 0 16472 15601"/>
                                <a:gd name="T23" fmla="*/ 16472 h 887"/>
                                <a:gd name="T24" fmla="+- 0 10826 10750"/>
                                <a:gd name="T25" fmla="*/ T24 w 670"/>
                                <a:gd name="T26" fmla="+- 0 16448 15601"/>
                                <a:gd name="T27" fmla="*/ 16448 h 887"/>
                                <a:gd name="T28" fmla="+- 0 10846 10750"/>
                                <a:gd name="T29" fmla="*/ T28 w 670"/>
                                <a:gd name="T30" fmla="+- 0 16448 15601"/>
                                <a:gd name="T31" fmla="*/ 16448 h 887"/>
                                <a:gd name="T32" fmla="+- 0 10846 10750"/>
                                <a:gd name="T33" fmla="*/ T32 w 670"/>
                                <a:gd name="T34" fmla="+- 0 16433 15601"/>
                                <a:gd name="T35" fmla="*/ 16433 h 887"/>
                                <a:gd name="T36" fmla="+- 0 10826 10750"/>
                                <a:gd name="T37" fmla="*/ T36 w 670"/>
                                <a:gd name="T38" fmla="+- 0 16433 15601"/>
                                <a:gd name="T39" fmla="*/ 16433 h 887"/>
                                <a:gd name="T40" fmla="+- 0 10826 10750"/>
                                <a:gd name="T41" fmla="*/ T40 w 670"/>
                                <a:gd name="T42" fmla="+- 0 16412 15601"/>
                                <a:gd name="T43" fmla="*/ 16412 h 887"/>
                                <a:gd name="T44" fmla="+- 0 10847 10750"/>
                                <a:gd name="T45" fmla="*/ T44 w 670"/>
                                <a:gd name="T46" fmla="+- 0 16412 15601"/>
                                <a:gd name="T47" fmla="*/ 16412 h 887"/>
                                <a:gd name="T48" fmla="+- 0 10847 10750"/>
                                <a:gd name="T49" fmla="*/ T48 w 670"/>
                                <a:gd name="T50" fmla="+- 0 16397 15601"/>
                                <a:gd name="T51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7" y="796"/>
                                  </a:moveTo>
                                  <a:lnTo>
                                    <a:pt x="58" y="796"/>
                                  </a:lnTo>
                                  <a:lnTo>
                                    <a:pt x="58" y="886"/>
                                  </a:lnTo>
                                  <a:lnTo>
                                    <a:pt x="98" y="886"/>
                                  </a:lnTo>
                                  <a:lnTo>
                                    <a:pt x="98" y="871"/>
                                  </a:lnTo>
                                  <a:lnTo>
                                    <a:pt x="76" y="871"/>
                                  </a:lnTo>
                                  <a:lnTo>
                                    <a:pt x="76" y="847"/>
                                  </a:lnTo>
                                  <a:lnTo>
                                    <a:pt x="96" y="847"/>
                                  </a:lnTo>
                                  <a:lnTo>
                                    <a:pt x="96" y="832"/>
                                  </a:lnTo>
                                  <a:lnTo>
                                    <a:pt x="76" y="832"/>
                                  </a:lnTo>
                                  <a:lnTo>
                                    <a:pt x="76" y="811"/>
                                  </a:lnTo>
                                  <a:lnTo>
                                    <a:pt x="97" y="811"/>
                                  </a:lnTo>
                                  <a:lnTo>
                                    <a:pt x="97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569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784 10750"/>
                                <a:gd name="T1" fmla="*/ T0 w 670"/>
                                <a:gd name="T2" fmla="+- 0 16413 15601"/>
                                <a:gd name="T3" fmla="*/ 16413 h 887"/>
                                <a:gd name="T4" fmla="+- 0 10766 10750"/>
                                <a:gd name="T5" fmla="*/ T4 w 670"/>
                                <a:gd name="T6" fmla="+- 0 16413 15601"/>
                                <a:gd name="T7" fmla="*/ 16413 h 887"/>
                                <a:gd name="T8" fmla="+- 0 10766 10750"/>
                                <a:gd name="T9" fmla="*/ T8 w 670"/>
                                <a:gd name="T10" fmla="+- 0 16487 15601"/>
                                <a:gd name="T11" fmla="*/ 16487 h 887"/>
                                <a:gd name="T12" fmla="+- 0 10784 10750"/>
                                <a:gd name="T13" fmla="*/ T12 w 670"/>
                                <a:gd name="T14" fmla="+- 0 16487 15601"/>
                                <a:gd name="T15" fmla="*/ 16487 h 887"/>
                                <a:gd name="T16" fmla="+- 0 10784 10750"/>
                                <a:gd name="T17" fmla="*/ T16 w 670"/>
                                <a:gd name="T18" fmla="+- 0 16413 15601"/>
                                <a:gd name="T19" fmla="*/ 1641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4" y="812"/>
                                  </a:moveTo>
                                  <a:lnTo>
                                    <a:pt x="16" y="812"/>
                                  </a:lnTo>
                                  <a:lnTo>
                                    <a:pt x="16" y="886"/>
                                  </a:lnTo>
                                  <a:lnTo>
                                    <a:pt x="34" y="886"/>
                                  </a:lnTo>
                                  <a:lnTo>
                                    <a:pt x="34" y="8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57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00 10750"/>
                                <a:gd name="T1" fmla="*/ T0 w 670"/>
                                <a:gd name="T2" fmla="+- 0 16397 15601"/>
                                <a:gd name="T3" fmla="*/ 16397 h 887"/>
                                <a:gd name="T4" fmla="+- 0 10750 10750"/>
                                <a:gd name="T5" fmla="*/ T4 w 670"/>
                                <a:gd name="T6" fmla="+- 0 16397 15601"/>
                                <a:gd name="T7" fmla="*/ 16397 h 887"/>
                                <a:gd name="T8" fmla="+- 0 10750 10750"/>
                                <a:gd name="T9" fmla="*/ T8 w 670"/>
                                <a:gd name="T10" fmla="+- 0 16413 15601"/>
                                <a:gd name="T11" fmla="*/ 16413 h 887"/>
                                <a:gd name="T12" fmla="+- 0 10800 10750"/>
                                <a:gd name="T13" fmla="*/ T12 w 670"/>
                                <a:gd name="T14" fmla="+- 0 16413 15601"/>
                                <a:gd name="T15" fmla="*/ 16413 h 887"/>
                                <a:gd name="T16" fmla="+- 0 10800 10750"/>
                                <a:gd name="T17" fmla="*/ T16 w 670"/>
                                <a:gd name="T18" fmla="+- 0 16397 15601"/>
                                <a:gd name="T19" fmla="*/ 1639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0" y="796"/>
                                  </a:moveTo>
                                  <a:lnTo>
                                    <a:pt x="0" y="796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50" y="812"/>
                                  </a:lnTo>
                                  <a:lnTo>
                                    <a:pt x="50" y="7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57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83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366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366 10750"/>
                                <a:gd name="T9" fmla="*/ T8 w 670"/>
                                <a:gd name="T10" fmla="+- 0 16313 15601"/>
                                <a:gd name="T11" fmla="*/ 16313 h 887"/>
                                <a:gd name="T12" fmla="+- 0 11375 10750"/>
                                <a:gd name="T13" fmla="*/ T12 w 670"/>
                                <a:gd name="T14" fmla="+- 0 16332 15601"/>
                                <a:gd name="T15" fmla="*/ 16332 h 887"/>
                                <a:gd name="T16" fmla="+- 0 11396 10750"/>
                                <a:gd name="T17" fmla="*/ T16 w 670"/>
                                <a:gd name="T18" fmla="+- 0 16339 15601"/>
                                <a:gd name="T19" fmla="*/ 16339 h 887"/>
                                <a:gd name="T20" fmla="+- 0 11412 10750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11413 10750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11387 10750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11383 10750"/>
                                <a:gd name="T33" fmla="*/ T32 w 670"/>
                                <a:gd name="T34" fmla="+- 0 16320 15601"/>
                                <a:gd name="T35" fmla="*/ 16320 h 887"/>
                                <a:gd name="T36" fmla="+- 0 11383 10750"/>
                                <a:gd name="T37" fmla="*/ T36 w 670"/>
                                <a:gd name="T38" fmla="+- 0 16248 15601"/>
                                <a:gd name="T39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33" y="647"/>
                                  </a:moveTo>
                                  <a:lnTo>
                                    <a:pt x="616" y="647"/>
                                  </a:lnTo>
                                  <a:lnTo>
                                    <a:pt x="616" y="712"/>
                                  </a:lnTo>
                                  <a:lnTo>
                                    <a:pt x="625" y="731"/>
                                  </a:lnTo>
                                  <a:lnTo>
                                    <a:pt x="646" y="738"/>
                                  </a:lnTo>
                                  <a:lnTo>
                                    <a:pt x="662" y="727"/>
                                  </a:lnTo>
                                  <a:lnTo>
                                    <a:pt x="663" y="723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3" y="719"/>
                                  </a:lnTo>
                                  <a:lnTo>
                                    <a:pt x="633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57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418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400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400 10750"/>
                                <a:gd name="T9" fmla="*/ T8 w 670"/>
                                <a:gd name="T10" fmla="+- 0 16320 15601"/>
                                <a:gd name="T11" fmla="*/ 16320 h 887"/>
                                <a:gd name="T12" fmla="+- 0 11397 10750"/>
                                <a:gd name="T13" fmla="*/ T12 w 670"/>
                                <a:gd name="T14" fmla="+- 0 16324 15601"/>
                                <a:gd name="T15" fmla="*/ 16324 h 887"/>
                                <a:gd name="T16" fmla="+- 0 11413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418 10750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11418 10750"/>
                                <a:gd name="T25" fmla="*/ T24 w 670"/>
                                <a:gd name="T26" fmla="+- 0 16248 15601"/>
                                <a:gd name="T27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68" y="647"/>
                                  </a:moveTo>
                                  <a:lnTo>
                                    <a:pt x="650" y="647"/>
                                  </a:lnTo>
                                  <a:lnTo>
                                    <a:pt x="650" y="719"/>
                                  </a:lnTo>
                                  <a:lnTo>
                                    <a:pt x="647" y="723"/>
                                  </a:lnTo>
                                  <a:lnTo>
                                    <a:pt x="663" y="723"/>
                                  </a:lnTo>
                                  <a:lnTo>
                                    <a:pt x="668" y="703"/>
                                  </a:lnTo>
                                  <a:lnTo>
                                    <a:pt x="668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57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36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320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313 10750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11307 10750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11307 10750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11325 10750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11325 10750"/>
                                <a:gd name="T25" fmla="*/ T24 w 670"/>
                                <a:gd name="T26" fmla="+- 0 16302 15601"/>
                                <a:gd name="T27" fmla="*/ 16302 h 887"/>
                                <a:gd name="T28" fmla="+- 0 11352 10750"/>
                                <a:gd name="T29" fmla="*/ T28 w 670"/>
                                <a:gd name="T30" fmla="+- 0 16302 15601"/>
                                <a:gd name="T31" fmla="*/ 16302 h 887"/>
                                <a:gd name="T32" fmla="+- 0 11350 10750"/>
                                <a:gd name="T33" fmla="*/ T32 w 670"/>
                                <a:gd name="T34" fmla="+- 0 16298 15601"/>
                                <a:gd name="T35" fmla="*/ 16298 h 887"/>
                                <a:gd name="T36" fmla="+- 0 11344 10750"/>
                                <a:gd name="T37" fmla="*/ T36 w 670"/>
                                <a:gd name="T38" fmla="+- 0 16296 15601"/>
                                <a:gd name="T39" fmla="*/ 16296 h 887"/>
                                <a:gd name="T40" fmla="+- 0 11344 10750"/>
                                <a:gd name="T41" fmla="*/ T40 w 670"/>
                                <a:gd name="T42" fmla="+- 0 16296 15601"/>
                                <a:gd name="T43" fmla="*/ 16296 h 887"/>
                                <a:gd name="T44" fmla="+- 0 11353 10750"/>
                                <a:gd name="T45" fmla="*/ T44 w 670"/>
                                <a:gd name="T46" fmla="+- 0 16291 15601"/>
                                <a:gd name="T47" fmla="*/ 16291 h 887"/>
                                <a:gd name="T48" fmla="+- 0 11354 10750"/>
                                <a:gd name="T49" fmla="*/ T48 w 670"/>
                                <a:gd name="T50" fmla="+- 0 16289 15601"/>
                                <a:gd name="T51" fmla="*/ 16289 h 887"/>
                                <a:gd name="T52" fmla="+- 0 11325 10750"/>
                                <a:gd name="T53" fmla="*/ T52 w 670"/>
                                <a:gd name="T54" fmla="+- 0 16289 15601"/>
                                <a:gd name="T55" fmla="*/ 16289 h 887"/>
                                <a:gd name="T56" fmla="+- 0 11325 10750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11326 10750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11329 10750"/>
                                <a:gd name="T65" fmla="*/ T64 w 670"/>
                                <a:gd name="T66" fmla="+- 0 16262 15601"/>
                                <a:gd name="T67" fmla="*/ 16262 h 887"/>
                                <a:gd name="T68" fmla="+- 0 11356 10750"/>
                                <a:gd name="T69" fmla="*/ T68 w 670"/>
                                <a:gd name="T70" fmla="+- 0 16262 15601"/>
                                <a:gd name="T71" fmla="*/ 16262 h 887"/>
                                <a:gd name="T72" fmla="+- 0 11356 10750"/>
                                <a:gd name="T73" fmla="*/ T72 w 670"/>
                                <a:gd name="T74" fmla="+- 0 16260 15601"/>
                                <a:gd name="T75" fmla="*/ 16260 h 887"/>
                                <a:gd name="T76" fmla="+- 0 11345 10750"/>
                                <a:gd name="T77" fmla="*/ T76 w 670"/>
                                <a:gd name="T78" fmla="+- 0 16250 15601"/>
                                <a:gd name="T79" fmla="*/ 16250 h 887"/>
                                <a:gd name="T80" fmla="+- 0 11336 10750"/>
                                <a:gd name="T81" fmla="*/ T80 w 670"/>
                                <a:gd name="T82" fmla="+- 0 16248 15601"/>
                                <a:gd name="T83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86" y="647"/>
                                  </a:moveTo>
                                  <a:lnTo>
                                    <a:pt x="570" y="647"/>
                                  </a:lnTo>
                                  <a:lnTo>
                                    <a:pt x="563" y="648"/>
                                  </a:lnTo>
                                  <a:lnTo>
                                    <a:pt x="557" y="649"/>
                                  </a:lnTo>
                                  <a:lnTo>
                                    <a:pt x="557" y="737"/>
                                  </a:lnTo>
                                  <a:lnTo>
                                    <a:pt x="575" y="737"/>
                                  </a:lnTo>
                                  <a:lnTo>
                                    <a:pt x="575" y="701"/>
                                  </a:lnTo>
                                  <a:lnTo>
                                    <a:pt x="602" y="701"/>
                                  </a:lnTo>
                                  <a:lnTo>
                                    <a:pt x="600" y="697"/>
                                  </a:lnTo>
                                  <a:lnTo>
                                    <a:pt x="594" y="695"/>
                                  </a:lnTo>
                                  <a:lnTo>
                                    <a:pt x="603" y="690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575" y="688"/>
                                  </a:lnTo>
                                  <a:lnTo>
                                    <a:pt x="575" y="661"/>
                                  </a:lnTo>
                                  <a:lnTo>
                                    <a:pt x="576" y="66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606" y="661"/>
                                  </a:lnTo>
                                  <a:lnTo>
                                    <a:pt x="606" y="659"/>
                                  </a:lnTo>
                                  <a:lnTo>
                                    <a:pt x="595" y="649"/>
                                  </a:lnTo>
                                  <a:lnTo>
                                    <a:pt x="586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57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52 10750"/>
                                <a:gd name="T1" fmla="*/ T0 w 670"/>
                                <a:gd name="T2" fmla="+- 0 16302 15601"/>
                                <a:gd name="T3" fmla="*/ 16302 h 887"/>
                                <a:gd name="T4" fmla="+- 0 11333 10750"/>
                                <a:gd name="T5" fmla="*/ T4 w 670"/>
                                <a:gd name="T6" fmla="+- 0 16302 15601"/>
                                <a:gd name="T7" fmla="*/ 16302 h 887"/>
                                <a:gd name="T8" fmla="+- 0 11336 10750"/>
                                <a:gd name="T9" fmla="*/ T8 w 670"/>
                                <a:gd name="T10" fmla="+- 0 16305 15601"/>
                                <a:gd name="T11" fmla="*/ 16305 h 887"/>
                                <a:gd name="T12" fmla="+- 0 11338 10750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11339 10750"/>
                                <a:gd name="T17" fmla="*/ T16 w 670"/>
                                <a:gd name="T18" fmla="+- 0 16326 15601"/>
                                <a:gd name="T19" fmla="*/ 16326 h 887"/>
                                <a:gd name="T20" fmla="+- 0 11341 10750"/>
                                <a:gd name="T21" fmla="*/ T20 w 670"/>
                                <a:gd name="T22" fmla="+- 0 16335 15601"/>
                                <a:gd name="T23" fmla="*/ 16335 h 887"/>
                                <a:gd name="T24" fmla="+- 0 11342 10750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11360 10750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11359 10750"/>
                                <a:gd name="T33" fmla="*/ T32 w 670"/>
                                <a:gd name="T34" fmla="+- 0 16335 15601"/>
                                <a:gd name="T35" fmla="*/ 16335 h 887"/>
                                <a:gd name="T36" fmla="+- 0 11356 10750"/>
                                <a:gd name="T37" fmla="*/ T36 w 670"/>
                                <a:gd name="T38" fmla="+- 0 16324 15601"/>
                                <a:gd name="T39" fmla="*/ 16324 h 887"/>
                                <a:gd name="T40" fmla="+- 0 11355 10750"/>
                                <a:gd name="T41" fmla="*/ T40 w 670"/>
                                <a:gd name="T42" fmla="+- 0 16314 15601"/>
                                <a:gd name="T43" fmla="*/ 16314 h 887"/>
                                <a:gd name="T44" fmla="+- 0 11353 10750"/>
                                <a:gd name="T45" fmla="*/ T44 w 670"/>
                                <a:gd name="T46" fmla="+- 0 16304 15601"/>
                                <a:gd name="T47" fmla="*/ 16304 h 887"/>
                                <a:gd name="T48" fmla="+- 0 11352 10750"/>
                                <a:gd name="T49" fmla="*/ T48 w 670"/>
                                <a:gd name="T50" fmla="+- 0 16302 15601"/>
                                <a:gd name="T51" fmla="*/ 163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2" y="701"/>
                                  </a:moveTo>
                                  <a:lnTo>
                                    <a:pt x="583" y="701"/>
                                  </a:lnTo>
                                  <a:lnTo>
                                    <a:pt x="586" y="704"/>
                                  </a:lnTo>
                                  <a:lnTo>
                                    <a:pt x="588" y="715"/>
                                  </a:lnTo>
                                  <a:lnTo>
                                    <a:pt x="589" y="725"/>
                                  </a:lnTo>
                                  <a:lnTo>
                                    <a:pt x="591" y="734"/>
                                  </a:lnTo>
                                  <a:lnTo>
                                    <a:pt x="592" y="737"/>
                                  </a:lnTo>
                                  <a:lnTo>
                                    <a:pt x="610" y="737"/>
                                  </a:lnTo>
                                  <a:lnTo>
                                    <a:pt x="609" y="734"/>
                                  </a:lnTo>
                                  <a:lnTo>
                                    <a:pt x="606" y="723"/>
                                  </a:lnTo>
                                  <a:lnTo>
                                    <a:pt x="605" y="713"/>
                                  </a:lnTo>
                                  <a:lnTo>
                                    <a:pt x="603" y="703"/>
                                  </a:lnTo>
                                  <a:lnTo>
                                    <a:pt x="602" y="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575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356 10750"/>
                                <a:gd name="T1" fmla="*/ T0 w 670"/>
                                <a:gd name="T2" fmla="+- 0 16262 15601"/>
                                <a:gd name="T3" fmla="*/ 16262 h 887"/>
                                <a:gd name="T4" fmla="+- 0 11329 10750"/>
                                <a:gd name="T5" fmla="*/ T4 w 670"/>
                                <a:gd name="T6" fmla="+- 0 16262 15601"/>
                                <a:gd name="T7" fmla="*/ 16262 h 887"/>
                                <a:gd name="T8" fmla="+- 0 11337 10750"/>
                                <a:gd name="T9" fmla="*/ T8 w 670"/>
                                <a:gd name="T10" fmla="+- 0 16262 15601"/>
                                <a:gd name="T11" fmla="*/ 16262 h 887"/>
                                <a:gd name="T12" fmla="+- 0 11340 10750"/>
                                <a:gd name="T13" fmla="*/ T12 w 670"/>
                                <a:gd name="T14" fmla="+- 0 16267 15601"/>
                                <a:gd name="T15" fmla="*/ 16267 h 887"/>
                                <a:gd name="T16" fmla="+- 0 11340 10750"/>
                                <a:gd name="T17" fmla="*/ T16 w 670"/>
                                <a:gd name="T18" fmla="+- 0 16283 15601"/>
                                <a:gd name="T19" fmla="*/ 16283 h 887"/>
                                <a:gd name="T20" fmla="+- 0 11336 10750"/>
                                <a:gd name="T21" fmla="*/ T20 w 670"/>
                                <a:gd name="T22" fmla="+- 0 16289 15601"/>
                                <a:gd name="T23" fmla="*/ 16289 h 887"/>
                                <a:gd name="T24" fmla="+- 0 11354 10750"/>
                                <a:gd name="T25" fmla="*/ T24 w 670"/>
                                <a:gd name="T26" fmla="+- 0 16289 15601"/>
                                <a:gd name="T27" fmla="*/ 16289 h 887"/>
                                <a:gd name="T28" fmla="+- 0 11358 10750"/>
                                <a:gd name="T29" fmla="*/ T28 w 670"/>
                                <a:gd name="T30" fmla="+- 0 16283 15601"/>
                                <a:gd name="T31" fmla="*/ 16283 h 887"/>
                                <a:gd name="T32" fmla="+- 0 11358 10750"/>
                                <a:gd name="T33" fmla="*/ T32 w 670"/>
                                <a:gd name="T34" fmla="+- 0 16266 15601"/>
                                <a:gd name="T35" fmla="*/ 16266 h 887"/>
                                <a:gd name="T36" fmla="+- 0 11356 10750"/>
                                <a:gd name="T37" fmla="*/ T36 w 670"/>
                                <a:gd name="T38" fmla="+- 0 16262 15601"/>
                                <a:gd name="T39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606" y="661"/>
                                  </a:moveTo>
                                  <a:lnTo>
                                    <a:pt x="579" y="661"/>
                                  </a:lnTo>
                                  <a:lnTo>
                                    <a:pt x="587" y="661"/>
                                  </a:lnTo>
                                  <a:lnTo>
                                    <a:pt x="590" y="666"/>
                                  </a:lnTo>
                                  <a:lnTo>
                                    <a:pt x="590" y="682"/>
                                  </a:lnTo>
                                  <a:lnTo>
                                    <a:pt x="586" y="688"/>
                                  </a:lnTo>
                                  <a:lnTo>
                                    <a:pt x="604" y="688"/>
                                  </a:lnTo>
                                  <a:lnTo>
                                    <a:pt x="608" y="682"/>
                                  </a:lnTo>
                                  <a:lnTo>
                                    <a:pt x="608" y="665"/>
                                  </a:lnTo>
                                  <a:lnTo>
                                    <a:pt x="606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576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56 10750"/>
                                <a:gd name="T1" fmla="*/ T0 w 670"/>
                                <a:gd name="T2" fmla="+- 0 16253 15601"/>
                                <a:gd name="T3" fmla="*/ 16253 h 887"/>
                                <a:gd name="T4" fmla="+- 0 11245 10750"/>
                                <a:gd name="T5" fmla="*/ T4 w 670"/>
                                <a:gd name="T6" fmla="+- 0 16271 15601"/>
                                <a:gd name="T7" fmla="*/ 16271 h 887"/>
                                <a:gd name="T8" fmla="+- 0 11242 10750"/>
                                <a:gd name="T9" fmla="*/ T8 w 670"/>
                                <a:gd name="T10" fmla="+- 0 16298 15601"/>
                                <a:gd name="T11" fmla="*/ 16298 h 887"/>
                                <a:gd name="T12" fmla="+- 0 11246 10750"/>
                                <a:gd name="T13" fmla="*/ T12 w 670"/>
                                <a:gd name="T14" fmla="+- 0 16318 15601"/>
                                <a:gd name="T15" fmla="*/ 16318 h 887"/>
                                <a:gd name="T16" fmla="+- 0 11259 10750"/>
                                <a:gd name="T17" fmla="*/ T16 w 670"/>
                                <a:gd name="T18" fmla="+- 0 16332 15601"/>
                                <a:gd name="T19" fmla="*/ 16332 h 887"/>
                                <a:gd name="T20" fmla="+- 0 11283 10750"/>
                                <a:gd name="T21" fmla="*/ T20 w 670"/>
                                <a:gd name="T22" fmla="+- 0 16336 15601"/>
                                <a:gd name="T23" fmla="*/ 16336 h 887"/>
                                <a:gd name="T24" fmla="+- 0 11292 10750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11264 10750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11260 10750"/>
                                <a:gd name="T33" fmla="*/ T32 w 670"/>
                                <a:gd name="T34" fmla="+- 0 16313 15601"/>
                                <a:gd name="T35" fmla="*/ 16313 h 887"/>
                                <a:gd name="T36" fmla="+- 0 11260 10750"/>
                                <a:gd name="T37" fmla="*/ T36 w 670"/>
                                <a:gd name="T38" fmla="+- 0 16274 15601"/>
                                <a:gd name="T39" fmla="*/ 16274 h 887"/>
                                <a:gd name="T40" fmla="+- 0 11264 10750"/>
                                <a:gd name="T41" fmla="*/ T40 w 670"/>
                                <a:gd name="T42" fmla="+- 0 16263 15601"/>
                                <a:gd name="T43" fmla="*/ 16263 h 887"/>
                                <a:gd name="T44" fmla="+- 0 11289 10750"/>
                                <a:gd name="T45" fmla="*/ T44 w 670"/>
                                <a:gd name="T46" fmla="+- 0 16263 15601"/>
                                <a:gd name="T47" fmla="*/ 16263 h 887"/>
                                <a:gd name="T48" fmla="+- 0 11282 10750"/>
                                <a:gd name="T49" fmla="*/ T48 w 670"/>
                                <a:gd name="T50" fmla="+- 0 16255 15601"/>
                                <a:gd name="T51" fmla="*/ 16255 h 887"/>
                                <a:gd name="T52" fmla="+- 0 11256 10750"/>
                                <a:gd name="T53" fmla="*/ T52 w 670"/>
                                <a:gd name="T54" fmla="+- 0 16253 15601"/>
                                <a:gd name="T55" fmla="*/ 162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06" y="652"/>
                                  </a:moveTo>
                                  <a:lnTo>
                                    <a:pt x="495" y="670"/>
                                  </a:lnTo>
                                  <a:lnTo>
                                    <a:pt x="492" y="697"/>
                                  </a:lnTo>
                                  <a:lnTo>
                                    <a:pt x="496" y="717"/>
                                  </a:lnTo>
                                  <a:lnTo>
                                    <a:pt x="509" y="731"/>
                                  </a:lnTo>
                                  <a:lnTo>
                                    <a:pt x="533" y="735"/>
                                  </a:lnTo>
                                  <a:lnTo>
                                    <a:pt x="542" y="723"/>
                                  </a:lnTo>
                                  <a:lnTo>
                                    <a:pt x="514" y="723"/>
                                  </a:lnTo>
                                  <a:lnTo>
                                    <a:pt x="510" y="712"/>
                                  </a:lnTo>
                                  <a:lnTo>
                                    <a:pt x="510" y="673"/>
                                  </a:lnTo>
                                  <a:lnTo>
                                    <a:pt x="514" y="662"/>
                                  </a:lnTo>
                                  <a:lnTo>
                                    <a:pt x="539" y="662"/>
                                  </a:lnTo>
                                  <a:lnTo>
                                    <a:pt x="532" y="654"/>
                                  </a:lnTo>
                                  <a:lnTo>
                                    <a:pt x="506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577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89 10750"/>
                                <a:gd name="T1" fmla="*/ T0 w 670"/>
                                <a:gd name="T2" fmla="+- 0 16263 15601"/>
                                <a:gd name="T3" fmla="*/ 16263 h 887"/>
                                <a:gd name="T4" fmla="+- 0 11279 10750"/>
                                <a:gd name="T5" fmla="*/ T4 w 670"/>
                                <a:gd name="T6" fmla="+- 0 16263 15601"/>
                                <a:gd name="T7" fmla="*/ 16263 h 887"/>
                                <a:gd name="T8" fmla="+- 0 11281 10750"/>
                                <a:gd name="T9" fmla="*/ T8 w 670"/>
                                <a:gd name="T10" fmla="+- 0 16277 15601"/>
                                <a:gd name="T11" fmla="*/ 16277 h 887"/>
                                <a:gd name="T12" fmla="+- 0 11281 10750"/>
                                <a:gd name="T13" fmla="*/ T12 w 670"/>
                                <a:gd name="T14" fmla="+- 0 16311 15601"/>
                                <a:gd name="T15" fmla="*/ 16311 h 887"/>
                                <a:gd name="T16" fmla="+- 0 11278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292 10750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11295 10750"/>
                                <a:gd name="T25" fmla="*/ T24 w 670"/>
                                <a:gd name="T26" fmla="+- 0 16321 15601"/>
                                <a:gd name="T27" fmla="*/ 16321 h 887"/>
                                <a:gd name="T28" fmla="+- 0 11299 10750"/>
                                <a:gd name="T29" fmla="*/ T28 w 670"/>
                                <a:gd name="T30" fmla="+- 0 16292 15601"/>
                                <a:gd name="T31" fmla="*/ 16292 h 887"/>
                                <a:gd name="T32" fmla="+- 0 11299 10750"/>
                                <a:gd name="T33" fmla="*/ T32 w 670"/>
                                <a:gd name="T34" fmla="+- 0 16286 15601"/>
                                <a:gd name="T35" fmla="*/ 16286 h 887"/>
                                <a:gd name="T36" fmla="+- 0 11295 10750"/>
                                <a:gd name="T37" fmla="*/ T36 w 670"/>
                                <a:gd name="T38" fmla="+- 0 16268 15601"/>
                                <a:gd name="T39" fmla="*/ 16268 h 887"/>
                                <a:gd name="T40" fmla="+- 0 11289 10750"/>
                                <a:gd name="T41" fmla="*/ T40 w 670"/>
                                <a:gd name="T42" fmla="+- 0 16263 15601"/>
                                <a:gd name="T43" fmla="*/ 1626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39" y="662"/>
                                  </a:moveTo>
                                  <a:lnTo>
                                    <a:pt x="529" y="662"/>
                                  </a:lnTo>
                                  <a:lnTo>
                                    <a:pt x="531" y="676"/>
                                  </a:lnTo>
                                  <a:lnTo>
                                    <a:pt x="531" y="710"/>
                                  </a:lnTo>
                                  <a:lnTo>
                                    <a:pt x="528" y="723"/>
                                  </a:lnTo>
                                  <a:lnTo>
                                    <a:pt x="542" y="723"/>
                                  </a:lnTo>
                                  <a:lnTo>
                                    <a:pt x="545" y="720"/>
                                  </a:lnTo>
                                  <a:lnTo>
                                    <a:pt x="549" y="691"/>
                                  </a:lnTo>
                                  <a:lnTo>
                                    <a:pt x="549" y="685"/>
                                  </a:lnTo>
                                  <a:lnTo>
                                    <a:pt x="545" y="667"/>
                                  </a:lnTo>
                                  <a:lnTo>
                                    <a:pt x="539" y="6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578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240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195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195 10750"/>
                                <a:gd name="T9" fmla="*/ T8 w 670"/>
                                <a:gd name="T10" fmla="+- 0 16264 15601"/>
                                <a:gd name="T11" fmla="*/ 16264 h 887"/>
                                <a:gd name="T12" fmla="+- 0 11221 10750"/>
                                <a:gd name="T13" fmla="*/ T12 w 670"/>
                                <a:gd name="T14" fmla="+- 0 16264 15601"/>
                                <a:gd name="T15" fmla="*/ 16264 h 887"/>
                                <a:gd name="T16" fmla="+- 0 11221 10750"/>
                                <a:gd name="T17" fmla="*/ T16 w 670"/>
                                <a:gd name="T18" fmla="+- 0 16264 15601"/>
                                <a:gd name="T19" fmla="*/ 16264 h 887"/>
                                <a:gd name="T20" fmla="+- 0 11193 10750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11193 10750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11240 10750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11240 10750"/>
                                <a:gd name="T33" fmla="*/ T32 w 670"/>
                                <a:gd name="T34" fmla="+- 0 16323 15601"/>
                                <a:gd name="T35" fmla="*/ 16323 h 887"/>
                                <a:gd name="T36" fmla="+- 0 11213 10750"/>
                                <a:gd name="T37" fmla="*/ T36 w 670"/>
                                <a:gd name="T38" fmla="+- 0 16323 15601"/>
                                <a:gd name="T39" fmla="*/ 16323 h 887"/>
                                <a:gd name="T40" fmla="+- 0 11213 10750"/>
                                <a:gd name="T41" fmla="*/ T40 w 670"/>
                                <a:gd name="T42" fmla="+- 0 16322 15601"/>
                                <a:gd name="T43" fmla="*/ 16322 h 887"/>
                                <a:gd name="T44" fmla="+- 0 11240 10750"/>
                                <a:gd name="T45" fmla="*/ T44 w 670"/>
                                <a:gd name="T46" fmla="+- 0 16261 15601"/>
                                <a:gd name="T47" fmla="*/ 16261 h 887"/>
                                <a:gd name="T48" fmla="+- 0 11240 10750"/>
                                <a:gd name="T49" fmla="*/ T48 w 670"/>
                                <a:gd name="T50" fmla="+- 0 16248 15601"/>
                                <a:gd name="T51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90" y="647"/>
                                  </a:moveTo>
                                  <a:lnTo>
                                    <a:pt x="445" y="647"/>
                                  </a:lnTo>
                                  <a:lnTo>
                                    <a:pt x="445" y="663"/>
                                  </a:lnTo>
                                  <a:lnTo>
                                    <a:pt x="471" y="663"/>
                                  </a:lnTo>
                                  <a:lnTo>
                                    <a:pt x="443" y="727"/>
                                  </a:lnTo>
                                  <a:lnTo>
                                    <a:pt x="443" y="737"/>
                                  </a:lnTo>
                                  <a:lnTo>
                                    <a:pt x="490" y="737"/>
                                  </a:lnTo>
                                  <a:lnTo>
                                    <a:pt x="490" y="722"/>
                                  </a:lnTo>
                                  <a:lnTo>
                                    <a:pt x="463" y="722"/>
                                  </a:lnTo>
                                  <a:lnTo>
                                    <a:pt x="463" y="721"/>
                                  </a:lnTo>
                                  <a:lnTo>
                                    <a:pt x="490" y="660"/>
                                  </a:lnTo>
                                  <a:lnTo>
                                    <a:pt x="490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579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48 10750"/>
                                <a:gd name="T1" fmla="*/ T0 w 670"/>
                                <a:gd name="T2" fmla="+- 0 16253 15601"/>
                                <a:gd name="T3" fmla="*/ 16253 h 887"/>
                                <a:gd name="T4" fmla="+- 0 11138 10750"/>
                                <a:gd name="T5" fmla="*/ T4 w 670"/>
                                <a:gd name="T6" fmla="+- 0 16271 15601"/>
                                <a:gd name="T7" fmla="*/ 16271 h 887"/>
                                <a:gd name="T8" fmla="+- 0 11134 10750"/>
                                <a:gd name="T9" fmla="*/ T8 w 670"/>
                                <a:gd name="T10" fmla="+- 0 16298 15601"/>
                                <a:gd name="T11" fmla="*/ 16298 h 887"/>
                                <a:gd name="T12" fmla="+- 0 11139 10750"/>
                                <a:gd name="T13" fmla="*/ T12 w 670"/>
                                <a:gd name="T14" fmla="+- 0 16318 15601"/>
                                <a:gd name="T15" fmla="*/ 16318 h 887"/>
                                <a:gd name="T16" fmla="+- 0 11151 10750"/>
                                <a:gd name="T17" fmla="*/ T16 w 670"/>
                                <a:gd name="T18" fmla="+- 0 16332 15601"/>
                                <a:gd name="T19" fmla="*/ 16332 h 887"/>
                                <a:gd name="T20" fmla="+- 0 11176 10750"/>
                                <a:gd name="T21" fmla="*/ T20 w 670"/>
                                <a:gd name="T22" fmla="+- 0 16336 15601"/>
                                <a:gd name="T23" fmla="*/ 16336 h 887"/>
                                <a:gd name="T24" fmla="+- 0 11185 10750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11156 10750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11152 10750"/>
                                <a:gd name="T33" fmla="*/ T32 w 670"/>
                                <a:gd name="T34" fmla="+- 0 16313 15601"/>
                                <a:gd name="T35" fmla="*/ 16313 h 887"/>
                                <a:gd name="T36" fmla="+- 0 11152 10750"/>
                                <a:gd name="T37" fmla="*/ T36 w 670"/>
                                <a:gd name="T38" fmla="+- 0 16274 15601"/>
                                <a:gd name="T39" fmla="*/ 16274 h 887"/>
                                <a:gd name="T40" fmla="+- 0 11156 10750"/>
                                <a:gd name="T41" fmla="*/ T40 w 670"/>
                                <a:gd name="T42" fmla="+- 0 16263 15601"/>
                                <a:gd name="T43" fmla="*/ 16263 h 887"/>
                                <a:gd name="T44" fmla="+- 0 11182 10750"/>
                                <a:gd name="T45" fmla="*/ T44 w 670"/>
                                <a:gd name="T46" fmla="+- 0 16263 15601"/>
                                <a:gd name="T47" fmla="*/ 16263 h 887"/>
                                <a:gd name="T48" fmla="+- 0 11174 10750"/>
                                <a:gd name="T49" fmla="*/ T48 w 670"/>
                                <a:gd name="T50" fmla="+- 0 16255 15601"/>
                                <a:gd name="T51" fmla="*/ 16255 h 887"/>
                                <a:gd name="T52" fmla="+- 0 11148 10750"/>
                                <a:gd name="T53" fmla="*/ T52 w 670"/>
                                <a:gd name="T54" fmla="+- 0 16253 15601"/>
                                <a:gd name="T55" fmla="*/ 162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98" y="652"/>
                                  </a:moveTo>
                                  <a:lnTo>
                                    <a:pt x="388" y="670"/>
                                  </a:lnTo>
                                  <a:lnTo>
                                    <a:pt x="384" y="697"/>
                                  </a:lnTo>
                                  <a:lnTo>
                                    <a:pt x="389" y="717"/>
                                  </a:lnTo>
                                  <a:lnTo>
                                    <a:pt x="401" y="731"/>
                                  </a:lnTo>
                                  <a:lnTo>
                                    <a:pt x="426" y="735"/>
                                  </a:lnTo>
                                  <a:lnTo>
                                    <a:pt x="435" y="723"/>
                                  </a:lnTo>
                                  <a:lnTo>
                                    <a:pt x="406" y="723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2" y="673"/>
                                  </a:lnTo>
                                  <a:lnTo>
                                    <a:pt x="406" y="662"/>
                                  </a:lnTo>
                                  <a:lnTo>
                                    <a:pt x="432" y="662"/>
                                  </a:lnTo>
                                  <a:lnTo>
                                    <a:pt x="424" y="654"/>
                                  </a:lnTo>
                                  <a:lnTo>
                                    <a:pt x="398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58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82 10750"/>
                                <a:gd name="T1" fmla="*/ T0 w 670"/>
                                <a:gd name="T2" fmla="+- 0 16263 15601"/>
                                <a:gd name="T3" fmla="*/ 16263 h 887"/>
                                <a:gd name="T4" fmla="+- 0 11171 10750"/>
                                <a:gd name="T5" fmla="*/ T4 w 670"/>
                                <a:gd name="T6" fmla="+- 0 16263 15601"/>
                                <a:gd name="T7" fmla="*/ 16263 h 887"/>
                                <a:gd name="T8" fmla="+- 0 11174 10750"/>
                                <a:gd name="T9" fmla="*/ T8 w 670"/>
                                <a:gd name="T10" fmla="+- 0 16277 15601"/>
                                <a:gd name="T11" fmla="*/ 16277 h 887"/>
                                <a:gd name="T12" fmla="+- 0 11174 10750"/>
                                <a:gd name="T13" fmla="*/ T12 w 670"/>
                                <a:gd name="T14" fmla="+- 0 16311 15601"/>
                                <a:gd name="T15" fmla="*/ 16311 h 887"/>
                                <a:gd name="T16" fmla="+- 0 11171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185 10750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11187 10750"/>
                                <a:gd name="T25" fmla="*/ T24 w 670"/>
                                <a:gd name="T26" fmla="+- 0 16321 15601"/>
                                <a:gd name="T27" fmla="*/ 16321 h 887"/>
                                <a:gd name="T28" fmla="+- 0 11192 10750"/>
                                <a:gd name="T29" fmla="*/ T28 w 670"/>
                                <a:gd name="T30" fmla="+- 0 16292 15601"/>
                                <a:gd name="T31" fmla="*/ 16292 h 887"/>
                                <a:gd name="T32" fmla="+- 0 11191 10750"/>
                                <a:gd name="T33" fmla="*/ T32 w 670"/>
                                <a:gd name="T34" fmla="+- 0 16286 15601"/>
                                <a:gd name="T35" fmla="*/ 16286 h 887"/>
                                <a:gd name="T36" fmla="+- 0 11187 10750"/>
                                <a:gd name="T37" fmla="*/ T36 w 670"/>
                                <a:gd name="T38" fmla="+- 0 16268 15601"/>
                                <a:gd name="T39" fmla="*/ 16268 h 887"/>
                                <a:gd name="T40" fmla="+- 0 11182 10750"/>
                                <a:gd name="T41" fmla="*/ T40 w 670"/>
                                <a:gd name="T42" fmla="+- 0 16263 15601"/>
                                <a:gd name="T43" fmla="*/ 1626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432" y="662"/>
                                  </a:moveTo>
                                  <a:lnTo>
                                    <a:pt x="421" y="662"/>
                                  </a:lnTo>
                                  <a:lnTo>
                                    <a:pt x="424" y="676"/>
                                  </a:lnTo>
                                  <a:lnTo>
                                    <a:pt x="424" y="710"/>
                                  </a:lnTo>
                                  <a:lnTo>
                                    <a:pt x="421" y="723"/>
                                  </a:lnTo>
                                  <a:lnTo>
                                    <a:pt x="435" y="723"/>
                                  </a:lnTo>
                                  <a:lnTo>
                                    <a:pt x="437" y="720"/>
                                  </a:lnTo>
                                  <a:lnTo>
                                    <a:pt x="442" y="691"/>
                                  </a:lnTo>
                                  <a:lnTo>
                                    <a:pt x="441" y="685"/>
                                  </a:lnTo>
                                  <a:lnTo>
                                    <a:pt x="437" y="667"/>
                                  </a:lnTo>
                                  <a:lnTo>
                                    <a:pt x="432" y="6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58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04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086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1080 10750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11075 10750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11075 10750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11079 10750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11084 10750"/>
                                <a:gd name="T25" fmla="*/ T24 w 670"/>
                                <a:gd name="T26" fmla="+- 0 16339 15601"/>
                                <a:gd name="T27" fmla="*/ 16339 h 887"/>
                                <a:gd name="T28" fmla="+- 0 11102 10750"/>
                                <a:gd name="T29" fmla="*/ T28 w 670"/>
                                <a:gd name="T30" fmla="+- 0 16339 15601"/>
                                <a:gd name="T31" fmla="*/ 16339 h 887"/>
                                <a:gd name="T32" fmla="+- 0 11111 10750"/>
                                <a:gd name="T33" fmla="*/ T32 w 670"/>
                                <a:gd name="T34" fmla="+- 0 16336 15601"/>
                                <a:gd name="T35" fmla="*/ 16336 h 887"/>
                                <a:gd name="T36" fmla="+- 0 11117 10750"/>
                                <a:gd name="T37" fmla="*/ T36 w 670"/>
                                <a:gd name="T38" fmla="+- 0 16330 15601"/>
                                <a:gd name="T39" fmla="*/ 16330 h 887"/>
                                <a:gd name="T40" fmla="+- 0 11123 10750"/>
                                <a:gd name="T41" fmla="*/ T40 w 670"/>
                                <a:gd name="T42" fmla="+- 0 16324 15601"/>
                                <a:gd name="T43" fmla="*/ 16324 h 887"/>
                                <a:gd name="T44" fmla="+- 0 11094 10750"/>
                                <a:gd name="T45" fmla="*/ T44 w 670"/>
                                <a:gd name="T46" fmla="+- 0 16324 15601"/>
                                <a:gd name="T47" fmla="*/ 16324 h 887"/>
                                <a:gd name="T48" fmla="+- 0 11093 10750"/>
                                <a:gd name="T49" fmla="*/ T48 w 670"/>
                                <a:gd name="T50" fmla="+- 0 16324 15601"/>
                                <a:gd name="T51" fmla="*/ 16324 h 887"/>
                                <a:gd name="T52" fmla="+- 0 11093 10750"/>
                                <a:gd name="T53" fmla="*/ T52 w 670"/>
                                <a:gd name="T54" fmla="+- 0 16262 15601"/>
                                <a:gd name="T55" fmla="*/ 16262 h 887"/>
                                <a:gd name="T56" fmla="+- 0 11094 10750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11125 10750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11118 10750"/>
                                <a:gd name="T65" fmla="*/ T64 w 670"/>
                                <a:gd name="T66" fmla="+- 0 16256 15601"/>
                                <a:gd name="T67" fmla="*/ 16256 h 887"/>
                                <a:gd name="T68" fmla="+- 0 11112 10750"/>
                                <a:gd name="T69" fmla="*/ T68 w 670"/>
                                <a:gd name="T70" fmla="+- 0 16251 15601"/>
                                <a:gd name="T71" fmla="*/ 16251 h 887"/>
                                <a:gd name="T72" fmla="+- 0 11104 10750"/>
                                <a:gd name="T73" fmla="*/ T72 w 670"/>
                                <a:gd name="T74" fmla="+- 0 16248 15601"/>
                                <a:gd name="T7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54" y="647"/>
                                  </a:moveTo>
                                  <a:lnTo>
                                    <a:pt x="336" y="647"/>
                                  </a:lnTo>
                                  <a:lnTo>
                                    <a:pt x="330" y="648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25" y="737"/>
                                  </a:lnTo>
                                  <a:lnTo>
                                    <a:pt x="329" y="737"/>
                                  </a:lnTo>
                                  <a:lnTo>
                                    <a:pt x="334" y="738"/>
                                  </a:lnTo>
                                  <a:lnTo>
                                    <a:pt x="352" y="738"/>
                                  </a:lnTo>
                                  <a:lnTo>
                                    <a:pt x="361" y="735"/>
                                  </a:lnTo>
                                  <a:lnTo>
                                    <a:pt x="367" y="729"/>
                                  </a:lnTo>
                                  <a:lnTo>
                                    <a:pt x="373" y="723"/>
                                  </a:lnTo>
                                  <a:lnTo>
                                    <a:pt x="344" y="723"/>
                                  </a:lnTo>
                                  <a:lnTo>
                                    <a:pt x="343" y="723"/>
                                  </a:lnTo>
                                  <a:lnTo>
                                    <a:pt x="343" y="661"/>
                                  </a:lnTo>
                                  <a:lnTo>
                                    <a:pt x="344" y="661"/>
                                  </a:lnTo>
                                  <a:lnTo>
                                    <a:pt x="375" y="661"/>
                                  </a:lnTo>
                                  <a:lnTo>
                                    <a:pt x="368" y="655"/>
                                  </a:lnTo>
                                  <a:lnTo>
                                    <a:pt x="362" y="650"/>
                                  </a:lnTo>
                                  <a:lnTo>
                                    <a:pt x="354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58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125 10750"/>
                                <a:gd name="T1" fmla="*/ T0 w 670"/>
                                <a:gd name="T2" fmla="+- 0 16262 15601"/>
                                <a:gd name="T3" fmla="*/ 16262 h 887"/>
                                <a:gd name="T4" fmla="+- 0 11107 10750"/>
                                <a:gd name="T5" fmla="*/ T4 w 670"/>
                                <a:gd name="T6" fmla="+- 0 16262 15601"/>
                                <a:gd name="T7" fmla="*/ 16262 h 887"/>
                                <a:gd name="T8" fmla="+- 0 11112 10750"/>
                                <a:gd name="T9" fmla="*/ T8 w 670"/>
                                <a:gd name="T10" fmla="+- 0 16273 15601"/>
                                <a:gd name="T11" fmla="*/ 16273 h 887"/>
                                <a:gd name="T12" fmla="+- 0 11112 10750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11104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123 10750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11125 10750"/>
                                <a:gd name="T25" fmla="*/ T24 w 670"/>
                                <a:gd name="T26" fmla="+- 0 16323 15601"/>
                                <a:gd name="T27" fmla="*/ 16323 h 887"/>
                                <a:gd name="T28" fmla="+- 0 11130 10750"/>
                                <a:gd name="T29" fmla="*/ T28 w 670"/>
                                <a:gd name="T30" fmla="+- 0 16310 15601"/>
                                <a:gd name="T31" fmla="*/ 16310 h 887"/>
                                <a:gd name="T32" fmla="+- 0 11130 10750"/>
                                <a:gd name="T33" fmla="*/ T32 w 670"/>
                                <a:gd name="T34" fmla="+- 0 16275 15601"/>
                                <a:gd name="T35" fmla="*/ 16275 h 887"/>
                                <a:gd name="T36" fmla="+- 0 11126 10750"/>
                                <a:gd name="T37" fmla="*/ T36 w 670"/>
                                <a:gd name="T38" fmla="+- 0 16263 15601"/>
                                <a:gd name="T39" fmla="*/ 16263 h 887"/>
                                <a:gd name="T40" fmla="+- 0 11125 10750"/>
                                <a:gd name="T41" fmla="*/ T40 w 670"/>
                                <a:gd name="T42" fmla="+- 0 16262 15601"/>
                                <a:gd name="T43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375" y="661"/>
                                  </a:moveTo>
                                  <a:lnTo>
                                    <a:pt x="357" y="661"/>
                                  </a:lnTo>
                                  <a:lnTo>
                                    <a:pt x="362" y="672"/>
                                  </a:lnTo>
                                  <a:lnTo>
                                    <a:pt x="362" y="715"/>
                                  </a:lnTo>
                                  <a:lnTo>
                                    <a:pt x="354" y="723"/>
                                  </a:lnTo>
                                  <a:lnTo>
                                    <a:pt x="373" y="723"/>
                                  </a:lnTo>
                                  <a:lnTo>
                                    <a:pt x="375" y="722"/>
                                  </a:lnTo>
                                  <a:lnTo>
                                    <a:pt x="380" y="709"/>
                                  </a:lnTo>
                                  <a:lnTo>
                                    <a:pt x="380" y="674"/>
                                  </a:lnTo>
                                  <a:lnTo>
                                    <a:pt x="376" y="662"/>
                                  </a:lnTo>
                                  <a:lnTo>
                                    <a:pt x="375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58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018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1000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994 10750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10989 10750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10989 10750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10993 10750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10998 10750"/>
                                <a:gd name="T25" fmla="*/ T24 w 670"/>
                                <a:gd name="T26" fmla="+- 0 16339 15601"/>
                                <a:gd name="T27" fmla="*/ 16339 h 887"/>
                                <a:gd name="T28" fmla="+- 0 11016 10750"/>
                                <a:gd name="T29" fmla="*/ T28 w 670"/>
                                <a:gd name="T30" fmla="+- 0 16339 15601"/>
                                <a:gd name="T31" fmla="*/ 16339 h 887"/>
                                <a:gd name="T32" fmla="+- 0 11025 10750"/>
                                <a:gd name="T33" fmla="*/ T32 w 670"/>
                                <a:gd name="T34" fmla="+- 0 16336 15601"/>
                                <a:gd name="T35" fmla="*/ 16336 h 887"/>
                                <a:gd name="T36" fmla="+- 0 11031 10750"/>
                                <a:gd name="T37" fmla="*/ T36 w 670"/>
                                <a:gd name="T38" fmla="+- 0 16330 15601"/>
                                <a:gd name="T39" fmla="*/ 16330 h 887"/>
                                <a:gd name="T40" fmla="+- 0 11037 10750"/>
                                <a:gd name="T41" fmla="*/ T40 w 670"/>
                                <a:gd name="T42" fmla="+- 0 16324 15601"/>
                                <a:gd name="T43" fmla="*/ 16324 h 887"/>
                                <a:gd name="T44" fmla="+- 0 11008 10750"/>
                                <a:gd name="T45" fmla="*/ T44 w 670"/>
                                <a:gd name="T46" fmla="+- 0 16324 15601"/>
                                <a:gd name="T47" fmla="*/ 16324 h 887"/>
                                <a:gd name="T48" fmla="+- 0 11007 10750"/>
                                <a:gd name="T49" fmla="*/ T48 w 670"/>
                                <a:gd name="T50" fmla="+- 0 16324 15601"/>
                                <a:gd name="T51" fmla="*/ 16324 h 887"/>
                                <a:gd name="T52" fmla="+- 0 11007 10750"/>
                                <a:gd name="T53" fmla="*/ T52 w 670"/>
                                <a:gd name="T54" fmla="+- 0 16262 15601"/>
                                <a:gd name="T55" fmla="*/ 16262 h 887"/>
                                <a:gd name="T56" fmla="+- 0 11008 10750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11038 10750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11032 10750"/>
                                <a:gd name="T65" fmla="*/ T64 w 670"/>
                                <a:gd name="T66" fmla="+- 0 16256 15601"/>
                                <a:gd name="T67" fmla="*/ 16256 h 887"/>
                                <a:gd name="T68" fmla="+- 0 11026 10750"/>
                                <a:gd name="T69" fmla="*/ T68 w 670"/>
                                <a:gd name="T70" fmla="+- 0 16251 15601"/>
                                <a:gd name="T71" fmla="*/ 16251 h 887"/>
                                <a:gd name="T72" fmla="+- 0 11018 10750"/>
                                <a:gd name="T73" fmla="*/ T72 w 670"/>
                                <a:gd name="T74" fmla="+- 0 16248 15601"/>
                                <a:gd name="T7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68" y="647"/>
                                  </a:moveTo>
                                  <a:lnTo>
                                    <a:pt x="250" y="647"/>
                                  </a:lnTo>
                                  <a:lnTo>
                                    <a:pt x="244" y="648"/>
                                  </a:lnTo>
                                  <a:lnTo>
                                    <a:pt x="239" y="649"/>
                                  </a:lnTo>
                                  <a:lnTo>
                                    <a:pt x="239" y="737"/>
                                  </a:lnTo>
                                  <a:lnTo>
                                    <a:pt x="243" y="737"/>
                                  </a:lnTo>
                                  <a:lnTo>
                                    <a:pt x="248" y="738"/>
                                  </a:lnTo>
                                  <a:lnTo>
                                    <a:pt x="266" y="738"/>
                                  </a:lnTo>
                                  <a:lnTo>
                                    <a:pt x="275" y="735"/>
                                  </a:lnTo>
                                  <a:lnTo>
                                    <a:pt x="281" y="729"/>
                                  </a:lnTo>
                                  <a:lnTo>
                                    <a:pt x="287" y="723"/>
                                  </a:lnTo>
                                  <a:lnTo>
                                    <a:pt x="258" y="723"/>
                                  </a:lnTo>
                                  <a:lnTo>
                                    <a:pt x="257" y="723"/>
                                  </a:lnTo>
                                  <a:lnTo>
                                    <a:pt x="257" y="661"/>
                                  </a:lnTo>
                                  <a:lnTo>
                                    <a:pt x="258" y="661"/>
                                  </a:lnTo>
                                  <a:lnTo>
                                    <a:pt x="288" y="661"/>
                                  </a:lnTo>
                                  <a:lnTo>
                                    <a:pt x="282" y="655"/>
                                  </a:lnTo>
                                  <a:lnTo>
                                    <a:pt x="276" y="650"/>
                                  </a:lnTo>
                                  <a:lnTo>
                                    <a:pt x="268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58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1038 10750"/>
                                <a:gd name="T1" fmla="*/ T0 w 670"/>
                                <a:gd name="T2" fmla="+- 0 16262 15601"/>
                                <a:gd name="T3" fmla="*/ 16262 h 887"/>
                                <a:gd name="T4" fmla="+- 0 11021 10750"/>
                                <a:gd name="T5" fmla="*/ T4 w 670"/>
                                <a:gd name="T6" fmla="+- 0 16262 15601"/>
                                <a:gd name="T7" fmla="*/ 16262 h 887"/>
                                <a:gd name="T8" fmla="+- 0 11025 10750"/>
                                <a:gd name="T9" fmla="*/ T8 w 670"/>
                                <a:gd name="T10" fmla="+- 0 16273 15601"/>
                                <a:gd name="T11" fmla="*/ 16273 h 887"/>
                                <a:gd name="T12" fmla="+- 0 11025 10750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11018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1037 10750"/>
                                <a:gd name="T21" fmla="*/ T20 w 670"/>
                                <a:gd name="T22" fmla="+- 0 16324 15601"/>
                                <a:gd name="T23" fmla="*/ 16324 h 887"/>
                                <a:gd name="T24" fmla="+- 0 11039 10750"/>
                                <a:gd name="T25" fmla="*/ T24 w 670"/>
                                <a:gd name="T26" fmla="+- 0 16323 15601"/>
                                <a:gd name="T27" fmla="*/ 16323 h 887"/>
                                <a:gd name="T28" fmla="+- 0 11043 10750"/>
                                <a:gd name="T29" fmla="*/ T28 w 670"/>
                                <a:gd name="T30" fmla="+- 0 16310 15601"/>
                                <a:gd name="T31" fmla="*/ 16310 h 887"/>
                                <a:gd name="T32" fmla="+- 0 11043 10750"/>
                                <a:gd name="T33" fmla="*/ T32 w 670"/>
                                <a:gd name="T34" fmla="+- 0 16275 15601"/>
                                <a:gd name="T35" fmla="*/ 16275 h 887"/>
                                <a:gd name="T36" fmla="+- 0 11039 10750"/>
                                <a:gd name="T37" fmla="*/ T36 w 670"/>
                                <a:gd name="T38" fmla="+- 0 16263 15601"/>
                                <a:gd name="T39" fmla="*/ 16263 h 887"/>
                                <a:gd name="T40" fmla="+- 0 11038 10750"/>
                                <a:gd name="T41" fmla="*/ T40 w 670"/>
                                <a:gd name="T42" fmla="+- 0 16262 15601"/>
                                <a:gd name="T43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88" y="661"/>
                                  </a:moveTo>
                                  <a:lnTo>
                                    <a:pt x="271" y="661"/>
                                  </a:lnTo>
                                  <a:lnTo>
                                    <a:pt x="275" y="672"/>
                                  </a:lnTo>
                                  <a:lnTo>
                                    <a:pt x="275" y="715"/>
                                  </a:lnTo>
                                  <a:lnTo>
                                    <a:pt x="268" y="723"/>
                                  </a:lnTo>
                                  <a:lnTo>
                                    <a:pt x="287" y="723"/>
                                  </a:lnTo>
                                  <a:lnTo>
                                    <a:pt x="289" y="722"/>
                                  </a:lnTo>
                                  <a:lnTo>
                                    <a:pt x="293" y="709"/>
                                  </a:lnTo>
                                  <a:lnTo>
                                    <a:pt x="293" y="674"/>
                                  </a:lnTo>
                                  <a:lnTo>
                                    <a:pt x="289" y="662"/>
                                  </a:lnTo>
                                  <a:lnTo>
                                    <a:pt x="288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585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79 10750"/>
                                <a:gd name="T1" fmla="*/ T0 w 670"/>
                                <a:gd name="T2" fmla="+- 0 16317 15601"/>
                                <a:gd name="T3" fmla="*/ 16317 h 887"/>
                                <a:gd name="T4" fmla="+- 0 10962 10750"/>
                                <a:gd name="T5" fmla="*/ T4 w 670"/>
                                <a:gd name="T6" fmla="+- 0 16317 15601"/>
                                <a:gd name="T7" fmla="*/ 16317 h 887"/>
                                <a:gd name="T8" fmla="+- 0 10966 10750"/>
                                <a:gd name="T9" fmla="*/ T8 w 670"/>
                                <a:gd name="T10" fmla="+- 0 16338 15601"/>
                                <a:gd name="T11" fmla="*/ 16338 h 887"/>
                                <a:gd name="T12" fmla="+- 0 10965 10750"/>
                                <a:gd name="T13" fmla="*/ T12 w 670"/>
                                <a:gd name="T14" fmla="+- 0 16340 15601"/>
                                <a:gd name="T15" fmla="*/ 16340 h 887"/>
                                <a:gd name="T16" fmla="+- 0 10961 10750"/>
                                <a:gd name="T17" fmla="*/ T16 w 670"/>
                                <a:gd name="T18" fmla="+- 0 16346 15601"/>
                                <a:gd name="T19" fmla="*/ 16346 h 887"/>
                                <a:gd name="T20" fmla="+- 0 10961 10750"/>
                                <a:gd name="T21" fmla="*/ T20 w 670"/>
                                <a:gd name="T22" fmla="+- 0 16360 15601"/>
                                <a:gd name="T23" fmla="*/ 16360 h 887"/>
                                <a:gd name="T24" fmla="+- 0 10966 10750"/>
                                <a:gd name="T25" fmla="*/ T24 w 670"/>
                                <a:gd name="T26" fmla="+- 0 16365 15601"/>
                                <a:gd name="T27" fmla="*/ 16365 h 887"/>
                                <a:gd name="T28" fmla="+- 0 10978 10750"/>
                                <a:gd name="T29" fmla="*/ T28 w 670"/>
                                <a:gd name="T30" fmla="+- 0 16365 15601"/>
                                <a:gd name="T31" fmla="*/ 16365 h 887"/>
                                <a:gd name="T32" fmla="+- 0 10982 10750"/>
                                <a:gd name="T33" fmla="*/ T32 w 670"/>
                                <a:gd name="T34" fmla="+- 0 16364 15601"/>
                                <a:gd name="T35" fmla="*/ 16364 h 887"/>
                                <a:gd name="T36" fmla="+- 0 10986 10750"/>
                                <a:gd name="T37" fmla="*/ T36 w 670"/>
                                <a:gd name="T38" fmla="+- 0 16362 15601"/>
                                <a:gd name="T39" fmla="*/ 16362 h 887"/>
                                <a:gd name="T40" fmla="+- 0 10984 10750"/>
                                <a:gd name="T41" fmla="*/ T40 w 670"/>
                                <a:gd name="T42" fmla="+- 0 16354 15601"/>
                                <a:gd name="T43" fmla="*/ 16354 h 887"/>
                                <a:gd name="T44" fmla="+- 0 10976 10750"/>
                                <a:gd name="T45" fmla="*/ T44 w 670"/>
                                <a:gd name="T46" fmla="+- 0 16354 15601"/>
                                <a:gd name="T47" fmla="*/ 16354 h 887"/>
                                <a:gd name="T48" fmla="+- 0 10973 10750"/>
                                <a:gd name="T49" fmla="*/ T48 w 670"/>
                                <a:gd name="T50" fmla="+- 0 16351 15601"/>
                                <a:gd name="T51" fmla="*/ 16351 h 887"/>
                                <a:gd name="T52" fmla="+- 0 10973 10750"/>
                                <a:gd name="T53" fmla="*/ T52 w 670"/>
                                <a:gd name="T54" fmla="+- 0 16345 15601"/>
                                <a:gd name="T55" fmla="*/ 16345 h 887"/>
                                <a:gd name="T56" fmla="+- 0 10975 10750"/>
                                <a:gd name="T57" fmla="*/ T56 w 670"/>
                                <a:gd name="T58" fmla="+- 0 16341 15601"/>
                                <a:gd name="T59" fmla="*/ 16341 h 887"/>
                                <a:gd name="T60" fmla="+- 0 10977 10750"/>
                                <a:gd name="T61" fmla="*/ T60 w 670"/>
                                <a:gd name="T62" fmla="+- 0 16338 15601"/>
                                <a:gd name="T63" fmla="*/ 16338 h 887"/>
                                <a:gd name="T64" fmla="+- 0 10983 10750"/>
                                <a:gd name="T65" fmla="*/ T64 w 670"/>
                                <a:gd name="T66" fmla="+- 0 16338 15601"/>
                                <a:gd name="T67" fmla="*/ 16338 h 887"/>
                                <a:gd name="T68" fmla="+- 0 10979 10750"/>
                                <a:gd name="T69" fmla="*/ T68 w 670"/>
                                <a:gd name="T70" fmla="+- 0 16317 15601"/>
                                <a:gd name="T71" fmla="*/ 1631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29" y="716"/>
                                  </a:moveTo>
                                  <a:lnTo>
                                    <a:pt x="212" y="716"/>
                                  </a:lnTo>
                                  <a:lnTo>
                                    <a:pt x="216" y="737"/>
                                  </a:lnTo>
                                  <a:lnTo>
                                    <a:pt x="215" y="739"/>
                                  </a:lnTo>
                                  <a:lnTo>
                                    <a:pt x="211" y="745"/>
                                  </a:lnTo>
                                  <a:lnTo>
                                    <a:pt x="211" y="759"/>
                                  </a:lnTo>
                                  <a:lnTo>
                                    <a:pt x="216" y="764"/>
                                  </a:lnTo>
                                  <a:lnTo>
                                    <a:pt x="228" y="764"/>
                                  </a:lnTo>
                                  <a:lnTo>
                                    <a:pt x="232" y="763"/>
                                  </a:lnTo>
                                  <a:lnTo>
                                    <a:pt x="236" y="761"/>
                                  </a:lnTo>
                                  <a:lnTo>
                                    <a:pt x="234" y="753"/>
                                  </a:lnTo>
                                  <a:lnTo>
                                    <a:pt x="226" y="753"/>
                                  </a:lnTo>
                                  <a:lnTo>
                                    <a:pt x="223" y="750"/>
                                  </a:lnTo>
                                  <a:lnTo>
                                    <a:pt x="223" y="744"/>
                                  </a:lnTo>
                                  <a:lnTo>
                                    <a:pt x="225" y="740"/>
                                  </a:lnTo>
                                  <a:lnTo>
                                    <a:pt x="227" y="737"/>
                                  </a:lnTo>
                                  <a:lnTo>
                                    <a:pt x="233" y="737"/>
                                  </a:lnTo>
                                  <a:lnTo>
                                    <a:pt x="229" y="7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586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84 10750"/>
                                <a:gd name="T1" fmla="*/ T0 w 670"/>
                                <a:gd name="T2" fmla="+- 0 16353 15601"/>
                                <a:gd name="T3" fmla="*/ 16353 h 887"/>
                                <a:gd name="T4" fmla="+- 0 10982 10750"/>
                                <a:gd name="T5" fmla="*/ T4 w 670"/>
                                <a:gd name="T6" fmla="+- 0 16354 15601"/>
                                <a:gd name="T7" fmla="*/ 16354 h 887"/>
                                <a:gd name="T8" fmla="+- 0 10981 10750"/>
                                <a:gd name="T9" fmla="*/ T8 w 670"/>
                                <a:gd name="T10" fmla="+- 0 16354 15601"/>
                                <a:gd name="T11" fmla="*/ 16354 h 887"/>
                                <a:gd name="T12" fmla="+- 0 10984 10750"/>
                                <a:gd name="T13" fmla="*/ T12 w 670"/>
                                <a:gd name="T14" fmla="+- 0 16354 15601"/>
                                <a:gd name="T15" fmla="*/ 16354 h 887"/>
                                <a:gd name="T16" fmla="+- 0 10984 10750"/>
                                <a:gd name="T17" fmla="*/ T16 w 670"/>
                                <a:gd name="T18" fmla="+- 0 16353 15601"/>
                                <a:gd name="T19" fmla="*/ 16353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34" y="752"/>
                                  </a:moveTo>
                                  <a:lnTo>
                                    <a:pt x="232" y="753"/>
                                  </a:lnTo>
                                  <a:lnTo>
                                    <a:pt x="231" y="753"/>
                                  </a:lnTo>
                                  <a:lnTo>
                                    <a:pt x="234" y="753"/>
                                  </a:lnTo>
                                  <a:lnTo>
                                    <a:pt x="234" y="7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587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66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945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925 10750"/>
                                <a:gd name="T9" fmla="*/ T8 w 670"/>
                                <a:gd name="T10" fmla="+- 0 16338 15601"/>
                                <a:gd name="T11" fmla="*/ 16338 h 887"/>
                                <a:gd name="T12" fmla="+- 0 10942 10750"/>
                                <a:gd name="T13" fmla="*/ T12 w 670"/>
                                <a:gd name="T14" fmla="+- 0 16338 15601"/>
                                <a:gd name="T15" fmla="*/ 16338 h 887"/>
                                <a:gd name="T16" fmla="+- 0 10946 10750"/>
                                <a:gd name="T17" fmla="*/ T16 w 670"/>
                                <a:gd name="T18" fmla="+- 0 16317 15601"/>
                                <a:gd name="T19" fmla="*/ 16317 h 887"/>
                                <a:gd name="T20" fmla="+- 0 10979 10750"/>
                                <a:gd name="T21" fmla="*/ T20 w 670"/>
                                <a:gd name="T22" fmla="+- 0 16317 15601"/>
                                <a:gd name="T23" fmla="*/ 16317 h 887"/>
                                <a:gd name="T24" fmla="+- 0 10976 10750"/>
                                <a:gd name="T25" fmla="*/ T24 w 670"/>
                                <a:gd name="T26" fmla="+- 0 16304 15601"/>
                                <a:gd name="T27" fmla="*/ 16304 h 887"/>
                                <a:gd name="T28" fmla="+- 0 10948 10750"/>
                                <a:gd name="T29" fmla="*/ T28 w 670"/>
                                <a:gd name="T30" fmla="+- 0 16304 15601"/>
                                <a:gd name="T31" fmla="*/ 16304 h 887"/>
                                <a:gd name="T32" fmla="+- 0 10951 10750"/>
                                <a:gd name="T33" fmla="*/ T32 w 670"/>
                                <a:gd name="T34" fmla="+- 0 16285 15601"/>
                                <a:gd name="T35" fmla="*/ 16285 h 887"/>
                                <a:gd name="T36" fmla="+- 0 10952 10750"/>
                                <a:gd name="T37" fmla="*/ T36 w 670"/>
                                <a:gd name="T38" fmla="+- 0 16280 15601"/>
                                <a:gd name="T39" fmla="*/ 16280 h 887"/>
                                <a:gd name="T40" fmla="+- 0 10954 10750"/>
                                <a:gd name="T41" fmla="*/ T40 w 670"/>
                                <a:gd name="T42" fmla="+- 0 16271 15601"/>
                                <a:gd name="T43" fmla="*/ 16271 h 887"/>
                                <a:gd name="T44" fmla="+- 0 10954 10750"/>
                                <a:gd name="T45" fmla="*/ T44 w 670"/>
                                <a:gd name="T46" fmla="+- 0 16265 15601"/>
                                <a:gd name="T47" fmla="*/ 16265 h 887"/>
                                <a:gd name="T48" fmla="+- 0 10969 10750"/>
                                <a:gd name="T49" fmla="*/ T48 w 670"/>
                                <a:gd name="T50" fmla="+- 0 16265 15601"/>
                                <a:gd name="T51" fmla="*/ 16265 h 887"/>
                                <a:gd name="T52" fmla="+- 0 10966 10750"/>
                                <a:gd name="T53" fmla="*/ T52 w 670"/>
                                <a:gd name="T54" fmla="+- 0 16248 15601"/>
                                <a:gd name="T55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6" y="647"/>
                                  </a:moveTo>
                                  <a:lnTo>
                                    <a:pt x="195" y="647"/>
                                  </a:lnTo>
                                  <a:lnTo>
                                    <a:pt x="175" y="737"/>
                                  </a:lnTo>
                                  <a:lnTo>
                                    <a:pt x="192" y="737"/>
                                  </a:lnTo>
                                  <a:lnTo>
                                    <a:pt x="196" y="716"/>
                                  </a:lnTo>
                                  <a:lnTo>
                                    <a:pt x="229" y="716"/>
                                  </a:lnTo>
                                  <a:lnTo>
                                    <a:pt x="226" y="703"/>
                                  </a:lnTo>
                                  <a:lnTo>
                                    <a:pt x="198" y="703"/>
                                  </a:lnTo>
                                  <a:lnTo>
                                    <a:pt x="201" y="684"/>
                                  </a:lnTo>
                                  <a:lnTo>
                                    <a:pt x="202" y="679"/>
                                  </a:lnTo>
                                  <a:lnTo>
                                    <a:pt x="204" y="670"/>
                                  </a:lnTo>
                                  <a:lnTo>
                                    <a:pt x="204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16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588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69 10750"/>
                                <a:gd name="T1" fmla="*/ T0 w 670"/>
                                <a:gd name="T2" fmla="+- 0 16265 15601"/>
                                <a:gd name="T3" fmla="*/ 16265 h 887"/>
                                <a:gd name="T4" fmla="+- 0 10955 10750"/>
                                <a:gd name="T5" fmla="*/ T4 w 670"/>
                                <a:gd name="T6" fmla="+- 0 16265 15601"/>
                                <a:gd name="T7" fmla="*/ 16265 h 887"/>
                                <a:gd name="T8" fmla="+- 0 10956 10750"/>
                                <a:gd name="T9" fmla="*/ T8 w 670"/>
                                <a:gd name="T10" fmla="+- 0 16271 15601"/>
                                <a:gd name="T11" fmla="*/ 16271 h 887"/>
                                <a:gd name="T12" fmla="+- 0 10957 10750"/>
                                <a:gd name="T13" fmla="*/ T12 w 670"/>
                                <a:gd name="T14" fmla="+- 0 16280 15601"/>
                                <a:gd name="T15" fmla="*/ 16280 h 887"/>
                                <a:gd name="T16" fmla="+- 0 10958 10750"/>
                                <a:gd name="T17" fmla="*/ T16 w 670"/>
                                <a:gd name="T18" fmla="+- 0 16285 15601"/>
                                <a:gd name="T19" fmla="*/ 16285 h 887"/>
                                <a:gd name="T20" fmla="+- 0 10961 10750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10976 10750"/>
                                <a:gd name="T25" fmla="*/ T24 w 670"/>
                                <a:gd name="T26" fmla="+- 0 16304 15601"/>
                                <a:gd name="T27" fmla="*/ 16304 h 887"/>
                                <a:gd name="T28" fmla="+- 0 10969 10750"/>
                                <a:gd name="T29" fmla="*/ T28 w 670"/>
                                <a:gd name="T30" fmla="+- 0 16265 15601"/>
                                <a:gd name="T31" fmla="*/ 16265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19" y="664"/>
                                  </a:moveTo>
                                  <a:lnTo>
                                    <a:pt x="205" y="664"/>
                                  </a:lnTo>
                                  <a:lnTo>
                                    <a:pt x="206" y="670"/>
                                  </a:lnTo>
                                  <a:lnTo>
                                    <a:pt x="207" y="679"/>
                                  </a:lnTo>
                                  <a:lnTo>
                                    <a:pt x="208" y="684"/>
                                  </a:lnTo>
                                  <a:lnTo>
                                    <a:pt x="211" y="703"/>
                                  </a:lnTo>
                                  <a:lnTo>
                                    <a:pt x="226" y="703"/>
                                  </a:lnTo>
                                  <a:lnTo>
                                    <a:pt x="219" y="6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589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922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877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877 10750"/>
                                <a:gd name="T9" fmla="*/ T8 w 670"/>
                                <a:gd name="T10" fmla="+- 0 16264 15601"/>
                                <a:gd name="T11" fmla="*/ 16264 h 887"/>
                                <a:gd name="T12" fmla="+- 0 10903 10750"/>
                                <a:gd name="T13" fmla="*/ T12 w 670"/>
                                <a:gd name="T14" fmla="+- 0 16264 15601"/>
                                <a:gd name="T15" fmla="*/ 16264 h 887"/>
                                <a:gd name="T16" fmla="+- 0 10903 10750"/>
                                <a:gd name="T17" fmla="*/ T16 w 670"/>
                                <a:gd name="T18" fmla="+- 0 16264 15601"/>
                                <a:gd name="T19" fmla="*/ 16264 h 887"/>
                                <a:gd name="T20" fmla="+- 0 10875 10750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10875 10750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10922 10750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10922 10750"/>
                                <a:gd name="T33" fmla="*/ T32 w 670"/>
                                <a:gd name="T34" fmla="+- 0 16323 15601"/>
                                <a:gd name="T35" fmla="*/ 16323 h 887"/>
                                <a:gd name="T36" fmla="+- 0 10895 10750"/>
                                <a:gd name="T37" fmla="*/ T36 w 670"/>
                                <a:gd name="T38" fmla="+- 0 16323 15601"/>
                                <a:gd name="T39" fmla="*/ 16323 h 887"/>
                                <a:gd name="T40" fmla="+- 0 10895 10750"/>
                                <a:gd name="T41" fmla="*/ T40 w 670"/>
                                <a:gd name="T42" fmla="+- 0 16322 15601"/>
                                <a:gd name="T43" fmla="*/ 16322 h 887"/>
                                <a:gd name="T44" fmla="+- 0 10922 10750"/>
                                <a:gd name="T45" fmla="*/ T44 w 670"/>
                                <a:gd name="T46" fmla="+- 0 16261 15601"/>
                                <a:gd name="T47" fmla="*/ 16261 h 887"/>
                                <a:gd name="T48" fmla="+- 0 10922 10750"/>
                                <a:gd name="T49" fmla="*/ T48 w 670"/>
                                <a:gd name="T50" fmla="+- 0 16248 15601"/>
                                <a:gd name="T51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72" y="647"/>
                                  </a:moveTo>
                                  <a:lnTo>
                                    <a:pt x="127" y="647"/>
                                  </a:lnTo>
                                  <a:lnTo>
                                    <a:pt x="127" y="663"/>
                                  </a:lnTo>
                                  <a:lnTo>
                                    <a:pt x="153" y="663"/>
                                  </a:lnTo>
                                  <a:lnTo>
                                    <a:pt x="125" y="727"/>
                                  </a:lnTo>
                                  <a:lnTo>
                                    <a:pt x="125" y="737"/>
                                  </a:lnTo>
                                  <a:lnTo>
                                    <a:pt x="172" y="737"/>
                                  </a:lnTo>
                                  <a:lnTo>
                                    <a:pt x="172" y="722"/>
                                  </a:lnTo>
                                  <a:lnTo>
                                    <a:pt x="145" y="722"/>
                                  </a:lnTo>
                                  <a:lnTo>
                                    <a:pt x="145" y="721"/>
                                  </a:lnTo>
                                  <a:lnTo>
                                    <a:pt x="172" y="660"/>
                                  </a:lnTo>
                                  <a:lnTo>
                                    <a:pt x="172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590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47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831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824 10750"/>
                                <a:gd name="T9" fmla="*/ T8 w 670"/>
                                <a:gd name="T10" fmla="+- 0 16249 15601"/>
                                <a:gd name="T11" fmla="*/ 16249 h 887"/>
                                <a:gd name="T12" fmla="+- 0 10818 10750"/>
                                <a:gd name="T13" fmla="*/ T12 w 670"/>
                                <a:gd name="T14" fmla="+- 0 16250 15601"/>
                                <a:gd name="T15" fmla="*/ 16250 h 887"/>
                                <a:gd name="T16" fmla="+- 0 10818 10750"/>
                                <a:gd name="T17" fmla="*/ T16 w 670"/>
                                <a:gd name="T18" fmla="+- 0 16338 15601"/>
                                <a:gd name="T19" fmla="*/ 16338 h 887"/>
                                <a:gd name="T20" fmla="+- 0 10836 10750"/>
                                <a:gd name="T21" fmla="*/ T20 w 670"/>
                                <a:gd name="T22" fmla="+- 0 16338 15601"/>
                                <a:gd name="T23" fmla="*/ 16338 h 887"/>
                                <a:gd name="T24" fmla="+- 0 10836 10750"/>
                                <a:gd name="T25" fmla="*/ T24 w 670"/>
                                <a:gd name="T26" fmla="+- 0 16302 15601"/>
                                <a:gd name="T27" fmla="*/ 16302 h 887"/>
                                <a:gd name="T28" fmla="+- 0 10863 10750"/>
                                <a:gd name="T29" fmla="*/ T28 w 670"/>
                                <a:gd name="T30" fmla="+- 0 16302 15601"/>
                                <a:gd name="T31" fmla="*/ 16302 h 887"/>
                                <a:gd name="T32" fmla="+- 0 10861 10750"/>
                                <a:gd name="T33" fmla="*/ T32 w 670"/>
                                <a:gd name="T34" fmla="+- 0 16298 15601"/>
                                <a:gd name="T35" fmla="*/ 16298 h 887"/>
                                <a:gd name="T36" fmla="+- 0 10855 10750"/>
                                <a:gd name="T37" fmla="*/ T36 w 670"/>
                                <a:gd name="T38" fmla="+- 0 16296 15601"/>
                                <a:gd name="T39" fmla="*/ 16296 h 887"/>
                                <a:gd name="T40" fmla="+- 0 10855 10750"/>
                                <a:gd name="T41" fmla="*/ T40 w 670"/>
                                <a:gd name="T42" fmla="+- 0 16296 15601"/>
                                <a:gd name="T43" fmla="*/ 16296 h 887"/>
                                <a:gd name="T44" fmla="+- 0 10864 10750"/>
                                <a:gd name="T45" fmla="*/ T44 w 670"/>
                                <a:gd name="T46" fmla="+- 0 16291 15601"/>
                                <a:gd name="T47" fmla="*/ 16291 h 887"/>
                                <a:gd name="T48" fmla="+- 0 10865 10750"/>
                                <a:gd name="T49" fmla="*/ T48 w 670"/>
                                <a:gd name="T50" fmla="+- 0 16289 15601"/>
                                <a:gd name="T51" fmla="*/ 16289 h 887"/>
                                <a:gd name="T52" fmla="+- 0 10836 10750"/>
                                <a:gd name="T53" fmla="*/ T52 w 670"/>
                                <a:gd name="T54" fmla="+- 0 16289 15601"/>
                                <a:gd name="T55" fmla="*/ 16289 h 887"/>
                                <a:gd name="T56" fmla="+- 0 10836 10750"/>
                                <a:gd name="T57" fmla="*/ T56 w 670"/>
                                <a:gd name="T58" fmla="+- 0 16262 15601"/>
                                <a:gd name="T59" fmla="*/ 16262 h 887"/>
                                <a:gd name="T60" fmla="+- 0 10837 10750"/>
                                <a:gd name="T61" fmla="*/ T60 w 670"/>
                                <a:gd name="T62" fmla="+- 0 16262 15601"/>
                                <a:gd name="T63" fmla="*/ 16262 h 887"/>
                                <a:gd name="T64" fmla="+- 0 10840 10750"/>
                                <a:gd name="T65" fmla="*/ T64 w 670"/>
                                <a:gd name="T66" fmla="+- 0 16262 15601"/>
                                <a:gd name="T67" fmla="*/ 16262 h 887"/>
                                <a:gd name="T68" fmla="+- 0 10867 10750"/>
                                <a:gd name="T69" fmla="*/ T68 w 670"/>
                                <a:gd name="T70" fmla="+- 0 16262 15601"/>
                                <a:gd name="T71" fmla="*/ 16262 h 887"/>
                                <a:gd name="T72" fmla="+- 0 10867 10750"/>
                                <a:gd name="T73" fmla="*/ T72 w 670"/>
                                <a:gd name="T74" fmla="+- 0 16260 15601"/>
                                <a:gd name="T75" fmla="*/ 16260 h 887"/>
                                <a:gd name="T76" fmla="+- 0 10856 10750"/>
                                <a:gd name="T77" fmla="*/ T76 w 670"/>
                                <a:gd name="T78" fmla="+- 0 16250 15601"/>
                                <a:gd name="T79" fmla="*/ 16250 h 887"/>
                                <a:gd name="T80" fmla="+- 0 10847 10750"/>
                                <a:gd name="T81" fmla="*/ T80 w 670"/>
                                <a:gd name="T82" fmla="+- 0 16248 15601"/>
                                <a:gd name="T83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97" y="647"/>
                                  </a:moveTo>
                                  <a:lnTo>
                                    <a:pt x="81" y="647"/>
                                  </a:lnTo>
                                  <a:lnTo>
                                    <a:pt x="74" y="648"/>
                                  </a:lnTo>
                                  <a:lnTo>
                                    <a:pt x="68" y="649"/>
                                  </a:lnTo>
                                  <a:lnTo>
                                    <a:pt x="68" y="737"/>
                                  </a:lnTo>
                                  <a:lnTo>
                                    <a:pt x="86" y="737"/>
                                  </a:lnTo>
                                  <a:lnTo>
                                    <a:pt x="86" y="701"/>
                                  </a:lnTo>
                                  <a:lnTo>
                                    <a:pt x="113" y="701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05" y="695"/>
                                  </a:lnTo>
                                  <a:lnTo>
                                    <a:pt x="114" y="690"/>
                                  </a:lnTo>
                                  <a:lnTo>
                                    <a:pt x="115" y="688"/>
                                  </a:lnTo>
                                  <a:lnTo>
                                    <a:pt x="86" y="688"/>
                                  </a:lnTo>
                                  <a:lnTo>
                                    <a:pt x="86" y="661"/>
                                  </a:lnTo>
                                  <a:lnTo>
                                    <a:pt x="87" y="661"/>
                                  </a:lnTo>
                                  <a:lnTo>
                                    <a:pt x="90" y="661"/>
                                  </a:lnTo>
                                  <a:lnTo>
                                    <a:pt x="117" y="661"/>
                                  </a:lnTo>
                                  <a:lnTo>
                                    <a:pt x="117" y="659"/>
                                  </a:lnTo>
                                  <a:lnTo>
                                    <a:pt x="106" y="649"/>
                                  </a:lnTo>
                                  <a:lnTo>
                                    <a:pt x="97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591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63 10750"/>
                                <a:gd name="T1" fmla="*/ T0 w 670"/>
                                <a:gd name="T2" fmla="+- 0 16302 15601"/>
                                <a:gd name="T3" fmla="*/ 16302 h 887"/>
                                <a:gd name="T4" fmla="+- 0 10844 10750"/>
                                <a:gd name="T5" fmla="*/ T4 w 670"/>
                                <a:gd name="T6" fmla="+- 0 16302 15601"/>
                                <a:gd name="T7" fmla="*/ 16302 h 887"/>
                                <a:gd name="T8" fmla="+- 0 10847 10750"/>
                                <a:gd name="T9" fmla="*/ T8 w 670"/>
                                <a:gd name="T10" fmla="+- 0 16305 15601"/>
                                <a:gd name="T11" fmla="*/ 16305 h 887"/>
                                <a:gd name="T12" fmla="+- 0 10849 10750"/>
                                <a:gd name="T13" fmla="*/ T12 w 670"/>
                                <a:gd name="T14" fmla="+- 0 16316 15601"/>
                                <a:gd name="T15" fmla="*/ 16316 h 887"/>
                                <a:gd name="T16" fmla="+- 0 10850 10750"/>
                                <a:gd name="T17" fmla="*/ T16 w 670"/>
                                <a:gd name="T18" fmla="+- 0 16326 15601"/>
                                <a:gd name="T19" fmla="*/ 16326 h 887"/>
                                <a:gd name="T20" fmla="+- 0 10852 10750"/>
                                <a:gd name="T21" fmla="*/ T20 w 670"/>
                                <a:gd name="T22" fmla="+- 0 16335 15601"/>
                                <a:gd name="T23" fmla="*/ 16335 h 887"/>
                                <a:gd name="T24" fmla="+- 0 10853 10750"/>
                                <a:gd name="T25" fmla="*/ T24 w 670"/>
                                <a:gd name="T26" fmla="+- 0 16338 15601"/>
                                <a:gd name="T27" fmla="*/ 16338 h 887"/>
                                <a:gd name="T28" fmla="+- 0 10871 10750"/>
                                <a:gd name="T29" fmla="*/ T28 w 670"/>
                                <a:gd name="T30" fmla="+- 0 16338 15601"/>
                                <a:gd name="T31" fmla="*/ 16338 h 887"/>
                                <a:gd name="T32" fmla="+- 0 10870 10750"/>
                                <a:gd name="T33" fmla="*/ T32 w 670"/>
                                <a:gd name="T34" fmla="+- 0 16335 15601"/>
                                <a:gd name="T35" fmla="*/ 16335 h 887"/>
                                <a:gd name="T36" fmla="+- 0 10867 10750"/>
                                <a:gd name="T37" fmla="*/ T36 w 670"/>
                                <a:gd name="T38" fmla="+- 0 16324 15601"/>
                                <a:gd name="T39" fmla="*/ 16324 h 887"/>
                                <a:gd name="T40" fmla="+- 0 10864 10750"/>
                                <a:gd name="T41" fmla="*/ T40 w 670"/>
                                <a:gd name="T42" fmla="+- 0 16304 15601"/>
                                <a:gd name="T43" fmla="*/ 16304 h 887"/>
                                <a:gd name="T44" fmla="+- 0 10863 10750"/>
                                <a:gd name="T45" fmla="*/ T44 w 670"/>
                                <a:gd name="T46" fmla="+- 0 16302 15601"/>
                                <a:gd name="T47" fmla="*/ 1630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13" y="701"/>
                                  </a:moveTo>
                                  <a:lnTo>
                                    <a:pt x="94" y="701"/>
                                  </a:lnTo>
                                  <a:lnTo>
                                    <a:pt x="97" y="704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100" y="725"/>
                                  </a:lnTo>
                                  <a:lnTo>
                                    <a:pt x="102" y="734"/>
                                  </a:lnTo>
                                  <a:lnTo>
                                    <a:pt x="103" y="737"/>
                                  </a:lnTo>
                                  <a:lnTo>
                                    <a:pt x="121" y="737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17" y="723"/>
                                  </a:lnTo>
                                  <a:lnTo>
                                    <a:pt x="114" y="703"/>
                                  </a:lnTo>
                                  <a:lnTo>
                                    <a:pt x="113" y="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592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67 10750"/>
                                <a:gd name="T1" fmla="*/ T0 w 670"/>
                                <a:gd name="T2" fmla="+- 0 16262 15601"/>
                                <a:gd name="T3" fmla="*/ 16262 h 887"/>
                                <a:gd name="T4" fmla="+- 0 10840 10750"/>
                                <a:gd name="T5" fmla="*/ T4 w 670"/>
                                <a:gd name="T6" fmla="+- 0 16262 15601"/>
                                <a:gd name="T7" fmla="*/ 16262 h 887"/>
                                <a:gd name="T8" fmla="+- 0 10848 10750"/>
                                <a:gd name="T9" fmla="*/ T8 w 670"/>
                                <a:gd name="T10" fmla="+- 0 16262 15601"/>
                                <a:gd name="T11" fmla="*/ 16262 h 887"/>
                                <a:gd name="T12" fmla="+- 0 10851 10750"/>
                                <a:gd name="T13" fmla="*/ T12 w 670"/>
                                <a:gd name="T14" fmla="+- 0 16267 15601"/>
                                <a:gd name="T15" fmla="*/ 16267 h 887"/>
                                <a:gd name="T16" fmla="+- 0 10851 10750"/>
                                <a:gd name="T17" fmla="*/ T16 w 670"/>
                                <a:gd name="T18" fmla="+- 0 16283 15601"/>
                                <a:gd name="T19" fmla="*/ 16283 h 887"/>
                                <a:gd name="T20" fmla="+- 0 10847 10750"/>
                                <a:gd name="T21" fmla="*/ T20 w 670"/>
                                <a:gd name="T22" fmla="+- 0 16289 15601"/>
                                <a:gd name="T23" fmla="*/ 16289 h 887"/>
                                <a:gd name="T24" fmla="+- 0 10865 10750"/>
                                <a:gd name="T25" fmla="*/ T24 w 670"/>
                                <a:gd name="T26" fmla="+- 0 16289 15601"/>
                                <a:gd name="T27" fmla="*/ 16289 h 887"/>
                                <a:gd name="T28" fmla="+- 0 10868 10750"/>
                                <a:gd name="T29" fmla="*/ T28 w 670"/>
                                <a:gd name="T30" fmla="+- 0 16283 15601"/>
                                <a:gd name="T31" fmla="*/ 16283 h 887"/>
                                <a:gd name="T32" fmla="+- 0 10868 10750"/>
                                <a:gd name="T33" fmla="*/ T32 w 670"/>
                                <a:gd name="T34" fmla="+- 0 16266 15601"/>
                                <a:gd name="T35" fmla="*/ 16266 h 887"/>
                                <a:gd name="T36" fmla="+- 0 10867 10750"/>
                                <a:gd name="T37" fmla="*/ T36 w 670"/>
                                <a:gd name="T38" fmla="+- 0 16262 15601"/>
                                <a:gd name="T39" fmla="*/ 1626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117" y="661"/>
                                  </a:moveTo>
                                  <a:lnTo>
                                    <a:pt x="90" y="661"/>
                                  </a:lnTo>
                                  <a:lnTo>
                                    <a:pt x="98" y="661"/>
                                  </a:lnTo>
                                  <a:lnTo>
                                    <a:pt x="101" y="666"/>
                                  </a:lnTo>
                                  <a:lnTo>
                                    <a:pt x="101" y="682"/>
                                  </a:lnTo>
                                  <a:lnTo>
                                    <a:pt x="97" y="688"/>
                                  </a:lnTo>
                                  <a:lnTo>
                                    <a:pt x="115" y="688"/>
                                  </a:lnTo>
                                  <a:lnTo>
                                    <a:pt x="118" y="682"/>
                                  </a:lnTo>
                                  <a:lnTo>
                                    <a:pt x="118" y="665"/>
                                  </a:lnTo>
                                  <a:lnTo>
                                    <a:pt x="117" y="6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593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772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755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755 10750"/>
                                <a:gd name="T9" fmla="*/ T8 w 670"/>
                                <a:gd name="T10" fmla="+- 0 16313 15601"/>
                                <a:gd name="T11" fmla="*/ 16313 h 887"/>
                                <a:gd name="T12" fmla="+- 0 10764 10750"/>
                                <a:gd name="T13" fmla="*/ T12 w 670"/>
                                <a:gd name="T14" fmla="+- 0 16332 15601"/>
                                <a:gd name="T15" fmla="*/ 16332 h 887"/>
                                <a:gd name="T16" fmla="+- 0 10785 10750"/>
                                <a:gd name="T17" fmla="*/ T16 w 670"/>
                                <a:gd name="T18" fmla="+- 0 16339 15601"/>
                                <a:gd name="T19" fmla="*/ 16339 h 887"/>
                                <a:gd name="T20" fmla="+- 0 10802 10750"/>
                                <a:gd name="T21" fmla="*/ T20 w 670"/>
                                <a:gd name="T22" fmla="+- 0 16328 15601"/>
                                <a:gd name="T23" fmla="*/ 16328 h 887"/>
                                <a:gd name="T24" fmla="+- 0 10802 10750"/>
                                <a:gd name="T25" fmla="*/ T24 w 670"/>
                                <a:gd name="T26" fmla="+- 0 16324 15601"/>
                                <a:gd name="T27" fmla="*/ 16324 h 887"/>
                                <a:gd name="T28" fmla="+- 0 10776 10750"/>
                                <a:gd name="T29" fmla="*/ T28 w 670"/>
                                <a:gd name="T30" fmla="+- 0 16324 15601"/>
                                <a:gd name="T31" fmla="*/ 16324 h 887"/>
                                <a:gd name="T32" fmla="+- 0 10772 10750"/>
                                <a:gd name="T33" fmla="*/ T32 w 670"/>
                                <a:gd name="T34" fmla="+- 0 16320 15601"/>
                                <a:gd name="T35" fmla="*/ 16320 h 887"/>
                                <a:gd name="T36" fmla="+- 0 10772 10750"/>
                                <a:gd name="T37" fmla="*/ T36 w 670"/>
                                <a:gd name="T38" fmla="+- 0 16248 15601"/>
                                <a:gd name="T39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22" y="647"/>
                                  </a:moveTo>
                                  <a:lnTo>
                                    <a:pt x="5" y="647"/>
                                  </a:lnTo>
                                  <a:lnTo>
                                    <a:pt x="5" y="712"/>
                                  </a:lnTo>
                                  <a:lnTo>
                                    <a:pt x="14" y="731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52" y="727"/>
                                  </a:lnTo>
                                  <a:lnTo>
                                    <a:pt x="52" y="723"/>
                                  </a:lnTo>
                                  <a:lnTo>
                                    <a:pt x="26" y="723"/>
                                  </a:lnTo>
                                  <a:lnTo>
                                    <a:pt x="22" y="719"/>
                                  </a:lnTo>
                                  <a:lnTo>
                                    <a:pt x="22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594"/>
                          <wps:cNvSpPr>
                            <a:spLocks/>
                          </wps:cNvSpPr>
                          <wps:spPr bwMode="auto">
                            <a:xfrm>
                              <a:off x="10750" y="15601"/>
                              <a:ext cx="670" cy="887"/>
                            </a:xfrm>
                            <a:custGeom>
                              <a:avLst/>
                              <a:gdLst>
                                <a:gd name="T0" fmla="+- 0 10807 10750"/>
                                <a:gd name="T1" fmla="*/ T0 w 670"/>
                                <a:gd name="T2" fmla="+- 0 16248 15601"/>
                                <a:gd name="T3" fmla="*/ 16248 h 887"/>
                                <a:gd name="T4" fmla="+- 0 10790 10750"/>
                                <a:gd name="T5" fmla="*/ T4 w 670"/>
                                <a:gd name="T6" fmla="+- 0 16248 15601"/>
                                <a:gd name="T7" fmla="*/ 16248 h 887"/>
                                <a:gd name="T8" fmla="+- 0 10790 10750"/>
                                <a:gd name="T9" fmla="*/ T8 w 670"/>
                                <a:gd name="T10" fmla="+- 0 16320 15601"/>
                                <a:gd name="T11" fmla="*/ 16320 h 887"/>
                                <a:gd name="T12" fmla="+- 0 10786 10750"/>
                                <a:gd name="T13" fmla="*/ T12 w 670"/>
                                <a:gd name="T14" fmla="+- 0 16324 15601"/>
                                <a:gd name="T15" fmla="*/ 16324 h 887"/>
                                <a:gd name="T16" fmla="+- 0 10802 10750"/>
                                <a:gd name="T17" fmla="*/ T16 w 670"/>
                                <a:gd name="T18" fmla="+- 0 16324 15601"/>
                                <a:gd name="T19" fmla="*/ 16324 h 887"/>
                                <a:gd name="T20" fmla="+- 0 10807 10750"/>
                                <a:gd name="T21" fmla="*/ T20 w 670"/>
                                <a:gd name="T22" fmla="+- 0 16304 15601"/>
                                <a:gd name="T23" fmla="*/ 16304 h 887"/>
                                <a:gd name="T24" fmla="+- 0 10807 10750"/>
                                <a:gd name="T25" fmla="*/ T24 w 670"/>
                                <a:gd name="T26" fmla="+- 0 16248 15601"/>
                                <a:gd name="T27" fmla="*/ 16248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887">
                                  <a:moveTo>
                                    <a:pt x="57" y="647"/>
                                  </a:moveTo>
                                  <a:lnTo>
                                    <a:pt x="40" y="647"/>
                                  </a:lnTo>
                                  <a:lnTo>
                                    <a:pt x="40" y="719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52" y="723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57" y="6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7CE0" id="Group 536" o:spid="_x0000_s1026" style="position:absolute;margin-left:525.5pt;margin-top:771pt;width:57.5pt;height:63pt;z-index:-251680256;mso-position-horizontal-relative:page;mso-position-vertical-relative:page" coordorigin="10510,15469" coordsize="1150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mfxU0AAKcuAwAOAAAAZHJzL2Uyb0RvYy54bWzsfV1zGzmy5ftG7H9g6HFv9Li+WCQd47lx&#10;p2c8MRG9ux0x3B9AS7KlWFnUUHK7Z27c/35PogASlcCpgjCURbqrH7pkK12VhSwAeU5+4Pf//uvn&#10;u9kv17vH2+39u4vyd8XF7Pr+cnt1e//p3cX/W7//YXkxe3za3F9t7rb31+8u/nH9ePHvf/if/+P3&#10;Xx/eXlfbm+3d1fVuhpvcP779+vDu4ubp6eHtmzePlzfXnzePv9s+XN/jlx+3u8+bJ/xx9+nN1W7z&#10;FXf/fPemKor2zdft7upht728fnzE3/6p++XFH8z9P368vnz6vx8/Pl4/ze7eXUC3J/P/nfn/B/n/&#10;mz/8fvP2027zcHN7adXYZGjxeXN7j4fub/WnzdNm9mV3G9zq8+3lbvu4/fj0u8vt5zfbjx9vL6/N&#10;O+BtykK9zV922y8P5l0+vf366WE/TBhaNU7Zt738P7/8vJvdXsF2bVNdzO43n2El8+DZvG5lfL4+&#10;fHoLsb/sHv728POue0n8+NP28v8/4tdv9O/lz5864dmHr/97e4Ubbr48bc34/Ppx91lugTef/WrM&#10;8I+9Ga5/fZpd4i8XdVHNYaxL/GpZYFismS5vYEv5V2UxL/F7/LqcN+2qM+LlzZ/tvy9L96/xUym/&#10;fbN52z3YKGuV697M/GH/koexqPVYLF56LPBW1f6tFvat3JiUZW1HBD+Zd9q89ccj/Jf+eOh/S8cD&#10;k/Dx8J09/mvf2d9uNg/X5vN9lA/oMLaNG9v3u+trmdv41Jbd8BpJ9509+h+Z95uvD49vH/Etjn5e&#10;zxzS/bBgbL88Pv3lemu+1c0vPz0+dQvFFX4yM+DKzpQ1rPLx8x3WjH/7YVbMyrKd4//GkvZfOMHS&#10;Cf6vN7N1MfsKWZhFCWEG+ndr22I1wzfuvoZP+8fi8+wEcbfSiN3IDe2XcZDDUPs3FMXi6s2doKjX&#10;EPVaJ9S9LFdv4QRH1MPukKbeygmKekuiniwK/u1k4OLDV/rWMAM8i49fqSwyYF/fJOuyYjoqiwzo&#10;6JtkUEdllgEdfbusy5bpqMzC7Vz6dtHfIabTJzdhNjduDl3+em8nEX6abcRPKMzW8LB9lMV9DdNg&#10;ZV/XduGGlMw4IowxEmGzOON5w8JQVoRh/G5PGJYuYVAjPk8Tx9gacbNyO126q33hHdwR7YjsLmZw&#10;RD50C8HD5knGSd5Xfpx9xQ5nFv4b80Npxunz9pfr9dbIPJnd0Ejg0W5BwTMPMnf3vqzdX+zKA0H3&#10;a3d9MLfsxMzqRGU6xfDYRDFPu+5huLO8pNmd9y+Ov/SX3sft3e3V+9u7O3ndx92nDz/e7Wa/bMSZ&#10;K9p57b6Rntid+V7ut/LPOjt3f4Ot1I6tbKrGOfvPVVk1xR+r1Q/v2+Xih+Z9M/9htSiWPxTl6o+r&#10;tmhWzZ/e/5eMetm8vbm9urq+/+n2/to5imWTtkFal7Vz8YyrKJZdzau5MWhPe/WSBf6zn19PDJ7h&#10;/ZXZPG6uN1d/tj8/bW7vup/f9DU2g4zXdlczEHCGun1U3J/Htx+2V//Anrrbdk4ynHr8cLPd/fNi&#10;9hUO8ruLx79/2eyuL2Z3f72HZ7AqmwbfyZP5QzNfiAey83/zwf/N5v4St3p38XSBKS8//vjUeeFf&#10;Hna3n27wpO7jvt/+B1zFj7ey3xr9Oq3sH+CcmJ+sgznswWFp6HuzZmJqb1Vc9mN5s2WxEM9TpuK8&#10;Lexe7Dy4doFfGZd2aVYrfOgHfzby7w7+m/6XmCNxb/bbeG/YbbpxPXhv+BBgL/mI4Of9zaKEI3hv&#10;kWFhw7kflP4C8hzfrVg2SzhH8lAzsw5elO8tGN9NTKJklKMwXxQlfI/9Z3C4me8nlEbsZrZ038RB&#10;TPkJxWIxjyvnuwnGc4sopzwErpzvIAwopxyEsjBuZWTkfP/A+G0R5bTb1pYtGbq+22bkomMXeG0w&#10;bXzwZJPfO9Kd1xbTUBmjLVd13Lilbw28B+TiGiqLlGWBO0a/Pd8knc8W01BZpC2X4vpGPj/lsolc&#10;VENZz31nuiwromHVmx74Er7OIhpWaoJAQ0CRmIaVbxOMIeTiGiqrwMOo4mOIjdazciXwJqahsklb&#10;Lsh3WPk2gYaQi2uorFIWK7LCVL2JUgnCiWgoON63CdcQSPDwxgMa1soq+ASJleFsHe64xkjHNVQ2&#10;GdDQt8mQhsoqANdMQ98q61rQTWwMlU2wimBhjX2HtW8TaAi5qJXFDfKtgqmMuReby41vlXVDZorw&#10;cP79WoC/uIaNbxNoCLm4hsoqfKdrfKusGzJTGmUTvp80vk3UhoIt+zePDw1kjaFgWVQFTmIxFFfY&#10;yAkIIjhYVjgjnoaEZbkR8Y4wGr27zH0jngaFaxjdiPegMNVdZoWI42tOeVX5RI1471W7d/gXgLYs&#10;FTPgbHHFZKAPELrDxCusG3isZaPxuINAHzxbUxwE3a/dtbtfJc/DDbHy2Nd2v3fXTq6uMXlFblUN&#10;y807I82XhkqFgu4+7mrvt7ByHanI5ZZYhuS5navL5ZpuYEblZFtPuV9h5dpm8H2rZfcNz/He3Wfj&#10;3tNdid26X+N9/gX24b35zz63B8wn9sEYo8eXmPXrO2EfBOR+ixgJltAAZRtG4dxRdtkUEoKIYMWe&#10;c0R8I+UacccDi0jnQ0kEwojFPSMnZsM39XwRV67vF8Vdy2SvaMApEp/IhYyUpwoERtCD76imo+ym&#10;jXuVGmVDLjp2AcpG9Cs+eLkom/IAvjXEMyf4q1QW4fir9E3yDJTNEKJG2RQhauzAMWxveqSjbKah&#10;RtlUQ4UdgLKJlXNRdouvOoa/NMqGXPQ7rPQ8oStMHsoeWGR8m6hVBg7GhG4oXLEu/7dENzAIwNML&#10;IgSE/o2He/D8GURoiw4hHSSdz+quzle3vjUwz5CPW7dY6FKwRKqvnur7L91zHRZz+rtr9x7hyHS/&#10;n5xwrJkmtDkQ55xCgCYw6YcAv5UTjtkXOOEGhZ+7E14sl6C2j+WEtw2JNfSdcBGLbuDaw6AMr+/2&#10;JYa6WuQ6xN0L3+ODBwmxqHLauaAEeZYTXszJ0CknXOSi6gVOeCFkcdSyvjXSQ11cQ98aZcs1VE54&#10;saJhVt8kyU74vE0LdRm56BhGQl0EouaFuriGfSd8QEM9RWDhuJXznPB5u8D9xp1wIxcfw2CeiFVi&#10;32GmE962BK72Q11zkYtqGIa6BHjENMwLdc3bOQEydW+mGLm4hmqmlEVDYv7CsO/pjeRQF56MAGnM&#10;yv1Ql5GLahiGuiqyj+SFuvBkslr3Q11GLq6hmil8p8sMddHNToW6ervdBAaHYlevAAZpMGoKdSHG&#10;JUsq4CTQYoc6GY6tXawGa/ogPrWxn2bu7ujwobtavFtg9sqDR+RKG4wbDXV1gHxMbN6h8YUpd8FU&#10;dUq5q1VOFkko145g8dJi9mFIXK2wKQhkd8nI7mHu2j20WlhTDA9wYLHuLhO+nvD1xez5KbbfCl9j&#10;QgX42kRzzx5fL2jCoe+4JQa5kMVH3DbvZsavi3u+gUsk94s5vr6fmoiv560k3cV8St9FhQDEog6b&#10;xg0V8yhz8DXXro+vuXohvqbMSR6+LiuCvHQqKeSiAxgEucqSmDc3yFUR5KWDXJCLahjg62rFQkjY&#10;7Q64JjXIxa2s8TX7CCs1RcqaZVvn4ms2S/pBLv4dBkGuesU4it5ESU0llRkcn8caX0MuamWNrwu6&#10;Bubia6qhv26pdXBCXueNvGC/l43a2fQ6l4THoA78dHHX9wmTzk13185db6y7PiJWW4A1r0YgR9s9&#10;VSrFhvAVquBTtGtl8Rp/iVZYHoi5IXGv6K4WDnVQrS80AY4JcJww4JAAfQA4TJrpuQMO5IYRd6Dn&#10;UaUCDhZR8V1cbLSsdkh5Uzzi42/cyYCDKacAB1NOA46iJGGAnh9FKnJ07RoP9WjAwdQLAUdDqpry&#10;surm7YrUu/QBh5GLOnoB4ChWTEPfJOkBvcU8CXDMRS6qYQA4CnnnGOLNDOgtVgS0KcAhcnEN1RRB&#10;ZiIJ22YCjqV81TFYrgCHyMU1DObJkoG23kRJBhzLJeq4YhoqwCFyUQ014ICBWWWYv24l167NVyz/&#10;VAX0RC6uYRDQkxBh7DvMC+i1ptIsOoa+TRCcR0VaVMMwoMfSB/ICeiYtIGrlfkCPpw80wUxhVs4L&#10;6A1o6K9eAwkOklTn1+thLpPQd+NbZY00iGiFongp/v3maEkRnykCSvZ0SWnkolaeq7R56cUR/w6l&#10;iGh/xzXCxXENlU3my5aQgHN/hy+NXFxDPVPKhsxlCdZ4GpIqTwSQ+mNIV+y5bxPk8LIVG2VavTuW&#10;JQvOC2g7aNgSn6tVNpkv2GrT+jaBhmy1QcGU1pDsKQhh+RqSKk9JKu3eoyuOmC/EJrHVpvVtAg0h&#10;F7Vyq6yCMSTfIbq6+RqSmSIldH0NK1IpK7h8bxNoCLmohgtlFcwU8h1KGd3+jusFmSkLZRPkkhPf&#10;ZuHbBBpCLq6hsgo8f+J9LXyrrBdkpiyUTeD3kdUGBYOHN8Z3ALmohktlFY5Nlr5V1qjzj642kozc&#10;szJN+Fr6NoGGvo89EYHnTQTyjA185mCr1gjPdxzZcFuvo1QbU2Vkhxdl9mH9YWVsze4a22SK7jZR&#10;YY09K0XcsodrbCBJ4liBRHes5kni9lWxtKaI27LjNda5JHFr1X2V8vBAykoiumMF8O7+8uSxLeLe&#10;Z5gw+jgxY6WSHRLvsb+f41zdteNeK9SCi9hquES6lk4SECv3n5e7jbs6KrezfLkaoaPFF8f9KgQS&#10;u1F293FXez80jjVyWLkH5WxaUD1WAl90o9J0XUJhVfc8d7XPTUwfqlPTkexsrrses/y5suPJuGDC&#10;Db7vCvuT2GNsnG1uEDDHyP06e5Sw8/BzO/3QwWdYTvZP0a9wc9SNr7vacRYvCXKowB98rJ4c3V0w&#10;jFPl/VT08+y+f98oKUkwdRAjMPPh7GMEtST5x9innhtOvHDlhCNISCB/zwc3YlGUoIARqoqJcj4u&#10;SowRoJU5wzAOSpjGxCIWVU5hIihHkLQPiZIr75uGsMf9GEErclH1ghhBzUoZ8mIEbSPGiCH9fozA&#10;yMU11Ci1lm5v0W+vh1JNT+JI1y5JqvUxYNtIGlZUQ98kaGoPuaiGQYygKY4aI8CTSZylHyMwcnEN&#10;9RRpSvIV5sUI2kaY1NgY9mMERi6uobJKWcs7x6ycV/TDNezHCLiGQYygXhK2JC8pCTOALYP+uoXv&#10;EHLRMRRf2f+yMYZMw95MSe5v10jfxpiV+0U/WDMJaxfECKiVM2MEjSQsxjRUMQKRi45hECMwd4x9&#10;h5kxAq6hbxNYmWqoZ0rD+n3mxQiwzxLmsx8jMHLRMQxiBNRbyIsRcIehHyPoewwAC1MXjVPqokGZ&#10;rzMonKK6H4W1w6f6spmKrWzLAru71uJ4HmOb0HW1k0SG9hBCb8uOQFgif3BYDsuXPBkhoUE5aVAr&#10;ciBEBuVkyhu5YQKrlZCWyIFwGLyfBOST5CxxMULUoFihux+aFic9F2lAg3KWiV2OyVk+eIm6usH7&#10;BV/CRK1MRyrkH6nwragVzKqAWjErytlTK9ThzKJWmD+sqBXqbCpEQfuh+RAlmVphyiV6wsmOsI/j&#10;06kVWqvkG0LOuiPh9YBaoY56LrVCO7741oCGtOOLBozUvJn1XpQWUPVeIheFEiG1QokL3yrr1Hov&#10;TgtoaoVqGFIrLLnRt8q6IqkyqOPogXjAfdLXR1MrkIuPYTBPWF1kLrUiqTcx0K2pFchFNQyoFUO6&#10;xkB3LrVSEwKtn37ZNpCLa6isUjasQWlm+mVTEppUUyuQi2oYUCt0H/mW1MoEuqdUGTmJL54q8/I4&#10;N0BLFOfajpvJuApE+SCucvhrpP+I62c5iktT8avt37lE+segfra8cLnPdXKBeXftAvTmLAPBwyhu&#10;HLyfey5KOoblsE/L/RR+xacwhfKnUP7JhvKBlwK8aVKXzh5v1iz5vOdQJ4bya1bN1MebIhb3YvrO&#10;L1qYk1hvz5cmrrTy2RAOIMEhhTdZWwLtR9eSgB3zUvPwpniUMS9ah/IhFx27AG/W9HgE3xrp/Tsb&#10;lrSvQ/ksaT8o9+Ma+iZJLvcD0iWlahpvQi46hgHerCUYFrNxXrkf8Cb5BgO8SQKUYX8RHBAd17A3&#10;R9LxpjnpOnLcn8abkIuPYTBPWFlsLt5k6RAab0IuqmGAN2vhemJWzsWbS/IdarwJubiGau0qa5l7&#10;UQ17MyU9lE819BcvcEdMwwBv1nN82TENc/GmFInG1kMdyodcdAyDUH5NCxJ7M6Uh24k+qg5jQwLl&#10;/f6dRi6uYTBTqIa+VZLL/Ti7pUP5jN0KQ/noHRW1cm4onyUO6VA+1TCYKSUpmcwr9wP/Rrijfrmf&#10;kYtaOSj3q5mGglYPhWCp5X48RbFf7mfk4hpqDrNmxwPllfshmYWkNvXL/YxcXMNwphDHMK/cj2vY&#10;L/fjGgblfjU7XDSv3K+tpRQ4th72y/2MXHQM0ZS0xyyXtXRIjq3YeeV+eDLZ9frlfkYuqmFQ7kex&#10;SV65H55MWNZ+uZ+R22s4cZgTh8k5TJ4JBKcCRNcazkBHiA2XnR0lcYgqM5X7scy3Vyr3m9vCrMW+&#10;gIsx06jf7hjTYjgzaD7H+m6Y1WFmeu6Y7pFSr70cvp0hRnc+d5lVI/pJmwLRD2Xig/fbFy4OM87o&#10;XtDdD6fsDt7PlsrJabxDcoJ4jX7L4fFrbWkgmsmM3M+Ny3Dm11x2WzMuI3Li2YjcyGm2qKbv5EYy&#10;9uZSrm++l+FSwxbfXZocWCXcb4GO6sPj3N0P7TEG5cIZMmWmTZlpp5+ZhlkfRArMjDj/SAFjJ3qw&#10;NTFS0NTEFfe5afBPENt74v6JtgFkpX2IHOpBnV5yZhpTzifbBpQL0CpTrkfrkNY0ujEgWG7CIetI&#10;AeSiYxdGCtDUK4oEszPTmIY+0yaZaUzDAKtSDX2TPCNSgDY7UTStIwWQi45hGCmoSUO27EgBKbYK&#10;IgUsdy6YIoy7O52iP7bC5EYKGLuoIwWMXQwjBUzD3EgBW2l0pMBfBydG4rwZiZfPe3IYBSWhnS9O&#10;0aVtOLLcS7r8H3ft8oDmTg7occi7n6OTh0ELqXL7nj/uee7qnmtRykjdTiqK2qO3kfvt5dS4THlK&#10;2CymPKWTzVOCfxWgD1O59x2gDxKtyEIfLCCl0AfEot5f4FohaBx1oH1/Nxl9MOV8VxfOM1MuQB/S&#10;JCQW58lDHyXxSzX6gFx07EL0weJQuehDakRikTKdpwS5uIYB+qAa+iZ5BvpgFtbowzfx5PXh4PYX&#10;r4wO2E7qOaFlXgovil7KVm6Y3z3wrGO8cpyPnTyTyTM55QNTsKZqz6TDCGfvmVQrkpuX45nQFIW+&#10;Z5KcQV0xwiLHM6HK+dtg2U+f8Elb7ZlQ5fI8kyWhlLVnArn4vo8IZa+BUsWO0sj1TKiGvjXg2lEN&#10;tWfCNfRN8gzP5Oi8KM4djnuf2bwoYW4DXpT47kEGNdfQt8ozKnZxHEPU/9QZ1JCLfofBCY3Vio1h&#10;b6KkHpiCdoBEQ82LMg0DXpRqmM2LEpQR8KIEZQTN0KiVcyt2pZ1/DGXoil3IRa0cZFBTDXMzqBnK&#10;0BnUPsrwl+sgg5rudNnN0Mhc1hnUVMNgR2F7cWYzNLrjqQzq3n48IbXz5udpGp0sFUhxOeUDAl4c&#10;Ic9l9TB5PqOxBRuFOOS4OW7fXS3H76IVS3dH93t3tXK2afwyVW4stiAeiGRApcrtUzmdXu7q9LP3&#10;S5XDLjoYS3H6pcrBzx28n7XcMlFO221iGCaG4ZQZBizOAcNgZsT5MwzSIT3G4J8Cw1Cy0xx76IkU&#10;1Sk8yys0fDj7DIaBKtcDTsmZVxS/+4YYwu8BwyA16VHL+nzPM2q0qYa+NYY0VBbBacBMQ98kz2AY&#10;aNcy3yTQkHUtCzKvqIa5DIMckxtDdpphgFwU2YUMA6vEz828Yr3pNMPAetOFDINE9WLfYW7mFdNQ&#10;MwxMw5BhYGtgJsNAkZ1iGCZkt95XEgyXMFl3dY1p0rmhI+JYkQRM4ZtNEsfyYLCXc3KH7y5fhRF3&#10;1RxG/MXRUSMV03juwXdm8cNGGKqepEMT7tqhCic3hnqQS2vulyw30plqfz+wT0OoonH1RFjLBuWk&#10;GhnvuxyTC0awG48JfUzo45TRB5jIAH0YfH/+6IP5Br7Tu06t+6COgYu92fOUWFcPJ9adJAz3lKSF&#10;+f5ucuYVU853deGaMqclYKOZz+K7uutk9FGzvCbfEFAPclG/NMi8qlgHq9z4pvQSi3nOOvMKcnEN&#10;A/QhR87E/NLcjsQUH/kmGcBHIfpglSm56INpqNEH5KJjGKIPqmFvjlQEoocdiRmC0+iDIrhgnlRH&#10;PuyJaajRB9MwRB/sO8xEH7SGS6EPWiEVxjdZl63s+CbpNxLEN0kfsDC+yXom58Y3a4LTdXwTctGZ&#10;EsY32U6XG99k+4mOb/obChzd6aAi1q7hDDDmSUUPXx7wBrCOAt5UoGgB4BJL6yCgdA0vMI0H5ex5&#10;4aPA2JUujYQXGyc3BqClMZMA3lE5C4xHSqYa1xhj5OzqxrVixmY3OC6B5SagPTVYOP0GC3DUA6Bt&#10;VorzB9rMUffxXSrQ5vy2Q9AGaPfo7V7ylxNzQBv4IIrEeiCCYAgF644e5quYcj6qSwfa0qAxCmN9&#10;QwAkQi7qWIZAm+mXC7TlS4lq6FtDqACmobJIWTEIlgu0WRBNlzjRIBrKXPrJ2EzDXKDNQKIG2gwk&#10;niPQZitMZpiPLzL9mdJbZSaAc2LpkS8PEqzLnBAVW3RVdQdJFw1z14enGboxNlZuiePcB51cJzfm&#10;NDtnfSza5eTGnPpUkBCMzOSET074yTvh0tM6cMINDD97J7xckLMA/B3ttZzwsibJWL7blxrtopt3&#10;P9rV27t9hKBZfKpcphNO2F1dzcdqQwInHA5zHMHkOuGsvkZHu6iG2gnnGvomeUaunfDZUZjgm0SA&#10;DKlRCqJdJesMn+uEL0jNpnbCIReFWoETzjXszREAsq8zOd0M3oP/UYfRLhqP820yFDEM5glbYTKd&#10;cKkWjVpZR7tYxDCIdtE1MDfaxapKdbSLddsLol1lQzoW5ka7qIZqpjANg2gX1TA32sVODtLRLshF&#10;Z0oQ7aJWzo12lUjFiK02OtoFubiGyTNlqua7WO+reIYTIWVzQxRijU2pA0oj4ljVjLjpGtUhwxOD&#10;qzzAFs355OL2VfdHYA6PjMxbGRnMt5SBlElkxNPSW+P9/18emct+BzUPeJuF72rbKf8g6RC5u3bI&#10;3MmNVZk1RffkdLnharna9TNHX/ghRmAvNxbmsyMzGjZ0ciNVhDi/xYz0WLXhQW640yKS0Lr7FW6m&#10;Oju4q2VKAgt3v8enNZ24Kivb4/bu9ur97d2d+cPu04cf73azXzZ37y4K85/9mnpiu+2X+yvjOd5c&#10;b67+bH9+2tzedT+/2ZTN25vbq6vr+59u769N46rrX5/c9adH+VGg8uPDz7s//F5++rC9+sfPu9lu&#10;+4QHX8x+ud7hh5vt7p8Xs6+7zcO7i8e/f9nsri9md3+9f3x3sSobcTmezB+a+UI89Z3/mw/+bzb3&#10;l7jVu4uni1n34+kzDFhtA4bBbGHnzzDIWe/RnEYX8ZBW5Yn5tBTEYy/cnyU2UDCnOxmWx8yn5WdW&#10;KeVIlEr7g4UgndjI+U56epivYEE0n+oBsoNc1F8NGIZCzs6M6ZfLMFRMQx/LQkPIxTXUDEMheDuq&#10;oY9mn8EwtIkMA+SiGgYMQ7EkY5jLMCxBmcVQiWYYIBfXMJwiTEPfKs/oF8TO4tT5tOwszqCaryyP&#10;nE/LNAwYBtLRKGQY2MHOuQwD5UB8mwywNCHDUJGa61yGgZ5a6y9eoiHJjQ8ZhoqQwdkMA2FcA4Yh&#10;NZ+2ZLXDuQwDY2k0w0BZmmBHOXK/oKYlNRqqX5DIRVeb4MTVgmmYe+KqzLzYeqhPXIVcXEO9p5Ss&#10;yiX3xFXGq+sTVxmvHpy4iiqh+K6Xe+Iq01CfuEo1DPYUVl+QeeIq9bzUiasiF7WyJJv20m9Kttpk&#10;nrjKTwvte18iF9UwOHG1ZH519omrhFcPTlz1YhOA1VP2/pS9v34NtpAynbJVCBeJJT6Fuvz+Tgt9&#10;cR61lnU1jUe1ZRBj5yTWttncshjOcKolaognL4ECBnlPQRMih3M4B+WkvkvkcOLLoJzsxkbOEdyO&#10;d3RXywfLDpYi5845HeFla1n3zf2Gyz5q8LFGboyXdX0TxuTEC5bnYo8fHBcnt++a4cbDXe24uDKX&#10;fRzH/d5drZwbl1G5Tr/R78qOy9j5m+EX3ek18cZTH4YT7sMgpwwHvLGJCJ0/b8xQjO8wp/LGDUsn&#10;6PPGIhb1vgMAw8qPff4lNTOtYTjfJylBlTCYH2AXxof51Es6b8y005lpTL2AN6bYKpc3phr61hgY&#10;wDLA+PTb803yDN6YfX66PMT//iZs9Q1OwKmdv9HlxmHMaUaAK0gd85ycBzgmZz2T0Qh5oOHkmUw5&#10;86cf0cbOGngmBjtNnsnnu827i67Q1JxrFyWolWfCuNXQMyFp3/5emOyZMObX3waxsTLlQs+EnBqd&#10;55nQfG/fRRT1SDQ24pkQ5jzXMzn62XyU288tXGUW1p6Jb+LJM/mWnsmeCeGeic2N20s6TsVdHTeF&#10;+SicDr77QU7HeRz46tPk+q03Js5k4kxOmTPBlhl4JoZNPnvPpJB4fDTfyYU3XzHXrmAH8+Z4JjQR&#10;sO+ZJFfzUeXyPBOWn6M5E1ajFHgm3LK+n/ianfO5hr5J0jkTamHlmfRMPHkm38IzKbGCwo841EYw&#10;z6SypwEfJJ1H4q6dZ+LkxqoPavvkVDn93MkzmTyTU/ZMsBMGnompdzl3z6RYrUiOrg/VU6M5dGvw&#10;98L0KoBixRLZT8Az4cqdhmcCyzKf07fGK3omAxrmeSZyVk+UslOeSfKZPlzD3CoA1o5MVwHQdmSK&#10;VoSGpDM5NpRD5c0zqgBYr2BdBeD3Cu51LtDcYsG6u+f2GWAa6ioApqGuAsAYkjUwswqAL4O+TdQ6&#10;OHnI513fDfuhcNuUVG7e7q4vn2ZSuonSSPN/FD3uLmYf3l18EOauq3m1slL+KnEz6QIyu5GMt8WF&#10;iBx8d+uL21Lug+98kFBeu83FO0i637urvaPL2RvJdasSTzzdy410JdvLITt1iMesXA4b1rJBOdeC&#10;eUwuGMFuPCb0MaGPU0YfiCJo9IHaEsyIc0cfqPIlQdEc9CHn4UTdP9/fRdSR+QXJrpW/iydHbJly&#10;vqs7oJzyquCzkJHLQx9HP9MHPQsI4+1b4xno4+hn+hTsHJDciC3lln2TwMSMWw5rkOVkkVjUIBd9&#10;MA01+qAaqilSFlTD3hypkrucMQSn0QdthqzmCUo/SWZDLvpgGmr0wTTU6AMakpmciT6Of6ZPIbkI&#10;se8wtwaZtQ3PPtOnkB4KMQ1za5CPfqYP3elya5DZfqJrkP3dbsKY540xaWWdLdJaf8seYi8PeANY&#10;RwFvKlBsbEIOltZhQAkoLgk5I2f6VO6MmzEAvXTFYsNNwSonNwagXcrzqJx935EzfSopV5H3HWlP&#10;XrliO2x2w+Nnn6sA+QS0J6B9ykAbWCwA2uZLP3+gzRz1HKDN+W0v5KDobT9EEKAI1jGhByIIhsBK&#10;4zeIOPqZPgVTzkd16UVbRz/ThwKc3NRo5pzrduLJZ/pwDX3uIz0BqWFBNB3mo0E07O7+NwMIRuBD&#10;LtBmIFEDbQYSg3biZwC02QqTCbT5IuMvWWqVmQDOiQGclwcJ1mU+xLooSAh6Y7homLvaqJiVGzvT&#10;p3JO+JjT7OTGol3SwUic8DGnPhUkBCMzRbum+sTTr08Egxs44aYu5tyd8GIlfVRjLKW/o71arl1J&#10;2jiegBNerJhyeU44i4PkVgEMWDYz2kU19K0xEEvSnRMGNMx1whNz7XBCSrRzh452FStWI5PrhMvZ&#10;LLEOk9oJpxoqnDqgoW+VZ+Ta1aRrsY52QS4+hiraxa2c6YQ3TEMd7WIa6mgX1zAz2sVhgm+TCSbI&#10;0SvuhIbhA0ZkusENXWOadBzviDjG2Yi7/msj4p2Tu94zyMPi8lXI3XFCk6fMi6OKctGpOY4qSund&#10;Cg0Pkg5NuGuHKpzcWIWMe3KyXDPcb69ylTmpcpixQ9T+Xr9EOT0uUwhgCgGccggA8z5AH2YhPH/0&#10;wfyrHPTRMOfK93fhnzLfKnCtjlmDTJXzXd0B5QKviil3KuiDWta3xjNy7Y6PPqiGvkmeEwIgvn0Q&#10;AvDQx0QOf4Ma5NDfYHxsaWuQlyOeyV5uLMnCeTqpcuq5k2cyeSYn7JlIdVDgmXwXZ51zXiXHM+GE&#10;gAv6otWK4gMGkhOKFdv8fX4htQqAKudvgwPKvbBnwtgezYsytkd3RxmwbKZnQjX0rQHXjmqo0kUG&#10;NPRNku6ZUAsrz0Tk9pze5Jl8Q8/kwEiMeSYHScfluKvldJwHM8KF7H2iRDn93MkzmTyTU/ZMsE0H&#10;nsl3cUYqDoFk51R6zsRrRWxxNEo8nOzvhemeCUHU/jYonokHqH23SXsmy5bUXeVxJsc+I7VYSope&#10;NBaf6Zkc+4xUaMi+Pd8k6Z5Jc+wzUotlS8YwN2J77DNSiyU9xbU3R9LrE9kJpDpim3pGKlYY0nsk&#10;N2LLNNQRW6YhfJRecmyxYpW8mRFbqX+NxuUR4zt0rBnIbdBnpELDI9cnHvuMVGhIkmty6xPZyRpS&#10;COWdt02PJpGOHn4KNGYK09C3yrohWfhSWOXfzxyKErWyrk9kp5OAnevdEYduk05HTW9LaZazrzPp&#10;pYIopr9ByXlnfQ2Fk47lh+Sekco1PJUzUmFlMlNO5YxUvtqcyhmp0JB8h6dyRipfbU7ljFTuV09n&#10;pCJPxxVXDqfGSH2PpMagLsdLjaElwtLVwoh/N1lA9FVfoxqaKiO7k4w7dpUUM01npJqRfME+aqV4&#10;IL2MLcoD1l0Z+NhZlmUJXwV3HDsjtSy6b2HsjFTg0u5+I2eklsIpy3NHzkgt92epuhw9x2O6q+Uz&#10;bX806UA3mANmz44dzVFzZ4suh89ILRPPPi0Fw8j7jpzgVUqGr8iNnJG6l9tnRrrxcFc7LoKJ5H77&#10;ldn93l2tnBuXUblOv9Hvyo7L2Bmp4Rfd6TXxxhNvfMq8MWZVwBt/F2ekchSTE9E+8hmpcL4JNdtH&#10;+nEYnYzzfZISZA6D+QHKZ3xYD+QTjF8GGJ/xJDqizdQLI9qMycktt6ca+tYYGMCw0ofxdbl97aYz&#10;Uo1LOlBZHcdW2H6B4F7Sk3X+Rsd24XnUkxU2LcVzch7gmIeV6rEFGk6eyVSDfPI1yMJCBZ7Jd3FG&#10;6pE9E3ZIJcbPj0L4Z1T6nHwQhGBNbf29MDWi3TDllGfClAs9E+I25Xkmxz4jdcCyvjWeUQVw7DNS&#10;BzT0TfKMiDazsMq1ky9hyrXz2Mdv55nsmRDumQBRpHArzoMZOSO1dB7HyBmpBznHy06eyeSZnL5n&#10;gi0z8Ey+izNSiyVLtM/hTGgatr8XDiTaB55JQTb/HM+EKudvgwPKBZ4JUy7PM2H5OZozgdx+V/W9&#10;uoAzQYXXcXPtqIa+NQYyiALOhGvom+QZnglldXyTDLA6QXeUpfT7juUr5ubaMQ11dxTGjOkWhQXX&#10;0LfKM7qjyFcTy8/RuXaQi36HVTBPGjaGvlXWFWEXJRrYzyBiGupcO6ZhkGu3ZBrm5tqxehmda8fq&#10;ZYJcO2rl7LMASA+c4CwA0gOnUVbh32Furh1DGTrXzkcZ/noY5tqxnS73LACqob96YbWhGoYzheQe&#10;Z+ba0R1PeESPKZiqor6jLj00JeYM8nNeHCEHB3AzgIxuoIKPdU3Y5m0/98CKjaVkrLq7pYqNhAEW&#10;FrsniiHxZiitZGXvlig2UkzndEsU2xMVbljdtUvtcJV+aWLaWPia5JRHU+QoP5iYkHxiXx6f/nK9&#10;/Syhpcft3e3V+9u7O/OH3acPP97tZr9scIjke/OfHbqe2N29CN9v5Z+5kZW/uf71yYad8NPsy+72&#10;3cV/rsqqKf5YrX543y4XPzTvm/kPq0Wx/AG9r/+4aotm1fzp/X/JwZNl8/bm9urq+v6n2/vr2a+f&#10;7+4f3+Iv313cPD09vH3z5vHy5vrz5vF3n28vd9vH7cen311uP7/Zfvx4e3n95mq3+Xp7/+lNVZTF&#10;m8+b2/uLiVQ4fVIBDnpAKnwfx5svluwQbM/vSC3gaxhn3ycVRCwKSDSpsGgJHukBJlJxESRiMOW0&#10;D0iU0y4gVa6HlQhUChMxKGTvO4D0cLyAVOCW9a3xjHAH1dC3xnNIBa6hb5JnkArMwkG4wzMxdplP&#10;V3Yz2MjGg33Cz0tAhsJsc/9JDimWXzxsH2e/SlK5cTrWaS0gMUDwUNZudx9OW8fnI8L7jXRY+ihJ&#10;7i/uzNWY2Xip5T42wZw5IZ56gs7LcFebSGrFRjoZuccmiu216x42OSVTdugpZ4diDminpMtzOvtO&#10;jEuaoZfhlFBqxd8GB4IJgVMyP2pXAVLr6++AA8oFTglTLs8poRuqckqYQxc4JdyyvjWe4ZRQDZVT&#10;QjVUbmLBNfRNku6U0M9POSUTs6eYvRd3SmwixIGLYE6JK3IaPpuykzq4OM5jcdfOc9lnXwx3kQ50&#10;m1ySiSc5fZ4ES2Tgknwf50PWS1LU7u+EqTxJReOinn9TtiKWwpOU9TF5Eqqcv/8NKKdcEq5clktS&#10;0w3fNwQ8Jrrhq/YtZb0gDWYyC1ZqdjS6Oh9S5KLW1ckXqE4lNFhmwUpNT7D0TYIxZCdY6uSLUgKn&#10;x0y+qJFiEE9t8N1EaAi56Bjq5AtoSOYvMO4hwJqefFFXpDmKSr4QubiGwTwRfi2awOJbJT35gmqo&#10;ki+ohjr5oqRrYGbyRV0BScUSWFTyhchFx1AnXwxo6C9e67qN1+7hoMJ+AgtdC1XyRW+lnhhFy6DG&#10;eNMzODznmWH5F8cpWIcNKYoaURvjZECltfTpQdKBD3ftQIiTWyjGU8fMW1kcQccusGS48Ol6K9ZV&#10;95PuVkZu+KydFv0ajBwWycH7oS9BJ+f4dfc8d7XvYRMlFvujmNzv3dXJ2fuN9DEIR7q7z8QET0zw&#10;KTPB2LYC2PVdnAgKt41lRrudGs3qXwt2NYym7rmUieFp6mr4nsszYBdVrudNpoanqaumct6pq6aZ&#10;YIAa4u7mwi442lFnUsMuyEWdyQB2UciQC7uohr5JBNQQDSOwi8yOzJz3uiBjqHLeRS46hhHYxTTs&#10;zRG8cbQnZaXYeUOJRK2sYNfkkCs2nTq1R3HIX94HtmfEHzxb6gNb6vwg6XxBd314kgyO1lHsYz4h&#10;vO4kXzTVZ7VvsihGfNvgjSdfdAoBnH4IAHtZ4It+F+dDljVooyhB5zPPr+WLGgctxh729lmyzSbv&#10;spm+qCHtY8r5js861Ret2NGayhcVuaiXEvqixXF90UqyMGLEpvJFRS6uobJIWVMNfZM8IyuhJgS7&#10;zkqAXFTDwBetKxJGyfVFmYbaF6UaqsSdkmvYmyPJvmgtXfVjVla+qMjFx1DRzWU9Z2GU3kRJrr+k&#10;GuoQANMwDAGw/KLMEEAlrfZiY6hCACIXHcMwBIAO/NFVOrP+spLgW1RD3yYA5pCLaqjrL8uaaZhZ&#10;f0k1VPWXXMNgpsxJsCyz/rJa4eyE2BiKb+1VN4pcfAzDmUKsnFl/Wck5KDENVf2lyEU1lE6+fu0z&#10;X20yzzrgGvqrF75DqmGwp7AVO/Osg6ol6+FczRTIRcewVZXKGEPicWWedUA1FOzmf4dUw2CmyKlG&#10;Mc8m86wDrqGaKVTDcKawMfStssZpVFEGRk5V9b/rlmqIGsekMVwEM2VONMw866Bqife1UDMFctHv&#10;UCoj/XfGik18m4VvlfWChJUXyiYIqzENfZtgLjP/EP3MlYYMmyx9q6xxIFrUyktlE86zLdVM8VOU&#10;psD3byrwTSlF8WMQDV7D/+iivMMlTLal6nof3h4RxxyRu2NnTrn7b/68CGomWbxkIBdpB57ISiLi&#10;WAG8cX9x5neO4i157oHPZczvXPaqnqRjfN21Y37nlqlt1fn2OqthLn6QuZ8bIHcfd7X3s3ILIIyh&#10;rIa57D+4X7Jc4b5w9zx3tQx2YbMpRuXsuKBGf1C/Fbwbed+VOzDHPc9d3XO7bIp2Zc4Qwxfgfu+u&#10;Ts7ebzmcFeLGpU2Vg/c3+B62s0E7KtetJGNybWG/wJH77eXg7w7qh/FN+q6CL78bXwz41CxBdtpe&#10;q4dHvyNEYf6zVuiJ7bZf7q9gnc3bm+vN1Z/tz0+b27vu5zf99g6mIwV6RLhr15hCCuweH37e/eH3&#10;8tOH7dU/ft7NdtsnKRKe/XK9ww83290/0dpht3l4d/H49y+b3fXF7O6v94/vLlZlI5TAk/lDM18I&#10;k7bzf/PB/83m/hK3enfxdIFsOvnx5CMA4psGEQBzvs251yVyfq7nZBMfW7vYnJxzvj1SW5ANwLi5&#10;AIpKK7MYFPVRT2pvaKqcD3gGlFOIh8dOfMCTHAGoC+CxGFujIgAiF0V4YQRA2ObY4OVmo5SENVQR&#10;gBpycQ0DDCpJ+1ENfZM8IwIg3Ep0DH2TSDYK0TCMADTkhNTsCACxchABIFYOslHqhvHrvTlSkTBZ&#10;kI1S0xiFbxOMIY1RBPNEuIuYlTNPO6Ya6ggA0zASASDfYWYEoK6JlVUEQOSiMyWMADA+KTMCwAsp&#10;9EwhWVFhBGBO+KTMCEDNOtGrCIDIRcdQd2DETkc2k8wIAM0sUxEAmlmmTzvme3FmBIDueCoC0NuP&#10;J8ZrYrykG9BrMF4vzry0Ab9AmRdhhYXZGGEiHJezKIbPu5yDCTD3g7c0iKSXHYJfoDxhUG7VcVcL&#10;NAQalrOMygiT00r7rgQmp7XnmY491zEHo3UsRcccLOCVDr1Hi9zCzh5jcnEGaWIYpnqXE653ESY6&#10;YBjMCvAdMAwkFprDMNBQrYrhsVhywDCwYHcPPRHwpPDsQBy5R3/IO0Rd1gA51SSHz3fSkxkGOnSK&#10;YaDqhQxDQ5BdJsNQtXjfKH73rYEYMuSiAxjUu9RUQx/NpjMMlbTMiGrom0QyVrx2jH5f+JBhYFHu&#10;TIaB5tQohoHm1IQMw5zkJUkl7T7DJL3NANfQt4mMIclL0mc8ADcRpiuTYaBWVgwDtXKEYSAaZjIM&#10;lXRHiX2HimEQuehMeXGGga42us2AvxhO2PM3hT2/AdzTYU4K95AxIPBiLHA6X2KRSpFDILmTG+6w&#10;NndySFcagj8OZo4FlNHUvXvuSOC5LTo42o48dy+H5L8h/Rzc0+M3wa4Jdp0y7AJZEMAuM2PPHnZV&#10;LGSQBbuEO4/6G54LCJcNYlF3Q8OuimWf9lzKVNjFDqtX/iTEospp2FWxkJrv46fDLlYOomEXKwcJ&#10;YFfFDgzLhF21NKSIGTcI7JKClQB2VXMSUMttM0D7z/kmkaAkQdYB7DIufjQo2Zse6NIVTS6ugswH&#10;gXGxMVSwSwouox9hALuq1ZEDuwgBxzXsTxPeqiGYJy0Dhr5VXrO7m0mbj1k5E3bRTo0KdtFOjQHs&#10;4hr6VnlGd7cFsbKGXZCLfodBYLdiVs4M7FYt2UpUYFfk4hoGm4kUOsWsnBnY5Rr6NhEaimkYzJQl&#10;mcuZgd1Kgu2x1UYFdkUuOoZBaRf1FnJLu5jDMPd3eOUxTPD/NwX/aRb/a4SeqTLxYosXpy7mLkMb&#10;U7UD3oy6aFzudXdSBjRzOevu2uWuN6suMtqO5Mw39ky+BZy1Icg/30eCR3LXZbM1keVhCmHe2Mgt&#10;XKbB55YdxTEWWZ67iDYc6OH7WaoGtXnDcpZaQcfHQTnZag1FNCZn7TEfieAHX8KUMz91zfnxCRn0&#10;+HC/POxuP90gO780Z3ndb//jy9P2460c+fXmkMlv//D18aHL78cP9pRHyKSd8vh1u7vqjniUnx52&#10;28vrx0cc+/i3m83DNZ5tCRNUDdxeQZtW8mcCasWsKOdPrTCHs4cdGXR0jMm//TBD+NR4kVFfTke0&#10;mbPZv19ZLYg37DteqTnz1BVO9IRDR5jkU/cQI6nbDg4YrBYsXuwbAkMMuagbHFIrS6JfNrVCukQE&#10;1ArhpkJqZUEiibnUCqMFdNccyEXHMKRWKHHhW2WdTq0wDTW1QjUMAOOK5CpnRrTrilhZd82BXHwM&#10;g3myIpM4N6ItNokBRh3RhlxUwyCiXTENM6mVakkINEWtiFxcQ5WNU1bMypk58xX6ScTH0F+8ZEEn&#10;NGlIrbB95FtSKxPonkA3z/d+eZwboCWGc+ey9iXhKuwzIoea6WGc1skt4FcMykm+keDXMVyail9t&#10;cwipkh18rpCD8h7I9E6SW47ha3iAZvxGcH1gkQlvTnjz9PEmvLwAb5ouDeePN2kWq8N+r3hiQMnc&#10;rCy8id5LUR9L4U2IRZ1A7UdT5XyXLT2UL6GwmBetQ/mQi6oX4k1BDrHQVSbeNMG6qIa+NcRHZRoG&#10;XjTV0DfJMzKo6Rj6JhnQMMCb5YrUdWZmUB//oDauoW+V9AxqWgGt8SargA4yqCu2wmTiTaqhwpu0&#10;ijzEm0zDTLxZVyQMrfCmyEXnchjKZ8fxZeJNrmF/plANQ7zJNMzEm3VFWAUVyhe56BgGNdr0O8wO&#10;5RNmRtVoVy1hZoIaba6hb5U1Nqho4pCc0OD3YeRdCXUo39/yJsw+YXaO2Wko2wLPf60r4YszAo1L&#10;id83T2SMQGNf6NBHz0W83fXBnIuyl0OXvCEk3Ui/V4OQR+RkfTOMwDCSbpzcSO21e+OxLnp7OaQf&#10;Dr7H/tyWVLlhhsE9t0U348HnBpabmIOJOTh95gBeeMAcmH6HZ88clPAa4vjSuSHPYQ5YTp+KVKcW&#10;AeBo47hyPVT0SkUAaJAdV67n5hEvL4xUH70IAIcNxvXLZA6OXwRQzhm3kccc8EPofZM8pwigRHfz&#10;6OzIZQ6OXgRQLo8dqSYMlmYOaCw9YNhYmVEuc8Ci/Zo5YBoGzEHJTqDJZQ4ERcc4Ns0cQC6KegPm&#10;gGvYmyn4uqKYMjzi/ehFAHjf+EzJZA5oXpFiDniKvc7pKGmKfX83IduJnPbdx+W0TMG3ifCUxMoB&#10;c1CKVWJc78kUAVBvYSoCuFiD4++wz3Arf9l+AQ3X+zZfI+L4moy46689LC4bk4jvQ9Ej4vj2jbjD&#10;qSPi2EhFHEttyqvavO411r0kcfuqCC+niE9FAO8u6lWXetCOFgHUtr1cO1IEUC9tEvtIEUDt2tCN&#10;FAE0aI8n38xi/8046sVdLQUjjWaNnPtY3O/d1crJJipy+y/c/d5drZxNih+Xs0UFI0UAjW0M2I4U&#10;ATQuGX+kCKARNwTv0Y7JSd2nyI0UAYRfQjceYOOmxvlCBvc64k+N80+lCACzXlMraKaP9f/8qRXm&#10;cGJBPHTFeqUigFJaIsR8zb4zHMcTya5woiccQEbmCPs4Pj0p4+hFANRRz6ZWSBAyuwiAmvdkigA4&#10;cdGbHq9YBFAuSXPFkykCKGkhRW+iJB+dazpKRIkL3yaAtMlFAKUcghpbZjKpleMXAVArZyZlHL8I&#10;gBMXvlXWSH+Jkj+SdJxIXCia3icupoSCKaGAJxS8fMg/QEs05G8ZkGRcNVIE0Fj8NVYE0NjnjuLN&#10;VPwq64/BuSMhdVtUMFYE0Fi6pB0pAmjsc9vWUUIOV7urw+Fx/Drhzamf3ykXnWNWBXjTsJnnjzcL&#10;Ej7ouQnESwicBMkLiLqCzpswB7VVftKh38ZaR18Kqd6MOYJZeJMpp/AmU07jzQJHREeV67nRyaH8&#10;BoH32NDpIgDIRcN/QREAxi2uXybepEdxK7xJj+IOis65hr5J0osAaHq4LjqnCewqjRbmJekQ2aF8&#10;MkF00TnVMJwiZP7m4k1JAIl9hzqUD7nodxgUAZQ4ljE6T3JD+UxDHcpnGoah/PK4eFO6MUbHUIfy&#10;WdfGMJRfElYhE2/WNdaumJWlSHNPM0rSSxG3clAEUErhQ2ypzgzl06PkVCif9pUMigCKFZkpmUUA&#10;XEN/9cIYVqQoKgjlF6zkKDOUTzVURQBUw6CfH9UwN5SPNv3R71D38/Pb+fsew1yxyiW1shw9vv+y&#10;10g8ifIec7XLIxGDadifKfR4EyQ395iUsqzIvoxDsz0NcbxlVENE/nr34xpKuvb+jSWlhJTLtHpP&#10;KaVzb2wuo1v74Y5rlNzFNVQ2Qf9msh4CLR7uBw0hF91TWmWVEoNINPStskbLjKiGiGarMZSkwth6&#10;KKn7/hhCLqrhQlmlLJlfjUjw4Y7rRUU0VDbhBT0L3yYYQ999nfi3iX/j/NvLFvTQu8c7X3JxrBFg&#10;tNbztPweWURFfF+TM5ybJCuaEXe81Yg4lhcRx7KQkmwkc92Iu+wUc/cX5z1rZH3Icw8FTIz3hKeq&#10;JB1f564dbwc/0MqZ1gd4A/d7d7VygjrMk5213O/dtS83VppU2+Yso3I4rlKeu0DSamcY9zx3tc8V&#10;jyZFzn5Gi30SmruPu9r7yQ4m94Oeg8+1X8IYz1uL12ruN1wqVrsSsJF8Jienz0852M++h33uqJzs&#10;NtBvVE52bJGDHzc4LuLNGLlhvjr8ojs7TLzxxBufMm+MWRDwxqZ48vx5Y4ZifId5TTCMcpY5hPF9&#10;5QEEo5xlON+ELvF95fRmpQQBKvDC4FUydulBF4JcwhKwBSkb0bwx5KLIJeCNKbbK5I3rkqA/xRuL&#10;XFxDhSc5tjqdPCXGhuXyxhW4qxg+1bwx5KJjGJwDQ1mIXN6YNT7RvDFrfBLyxsJRxliIXN64ZJyn&#10;v2SBr4NcdAxD3phpmJunJBGbmJUVb1xBLq5hMFMqEkDL5I1pgZXijXn5kmJeOBuWyRtTvk7xxj02&#10;bOJJJp6E8yQvj9cDVEXxurDYSfjL4irwkin4a7GvK3P41l0tPrSMwih+TcW59o0XIy1HamT1y/su&#10;cCjI4HtYuXYxfOhFjbytbvxGxiWwyIQ3p5YjP5784RiAEAHeNEzS2ePNgsWkfOctGW+yVCCFN/1Y&#10;ih911HizKIirmoU3mXIKbzLlFN4sVizunYc3j52nVKxYu/pMvHn0PKUBDX2TvGKeEmxMsi9y8ab0&#10;0IkhEY03U/OUoCGJKefiTZYFpPEmywIK8GYhPMUx8SbTMDtPqWCcWybePH6eUlGzTKreTEluOXL8&#10;PKWiJtRgJt6kOTYKb9IcmzBPqSAz5XTylBi9ejp5SkzD08lTYlY+mTylQvaA2Hp4MnlKhZzfHdWw&#10;53e9Yp5Swfi3tud8vWKeEvWrpzylqTnP/Sc5DFK4wYft40wYst98c54pT2mGU0HByuGc0N3F7MO7&#10;iw/CzHX9Yn56fHI/ClskXYNmN+8ulsuF+YgOrGbHKqLquWPjRlsyA9MpScdPuqu9o8tjQW71EF9Y&#10;ucOI4LGkyI3lH1UuHwdxlcH7Sc638JkjeUpV2/GUo3KORx3JU6qWXVrcWJ5SBUsZ/UbyiirJk5b3&#10;GJVLvV8nN5ZX5J47Kuf6VsFXGbTH0uUfDecpVY43xnc4eL/gi55444k3PnneWBqsB7yxiaScP2/M&#10;UEwWb8yKQRRvzFKBAt6YnYLUwy+szMLVEexPfD5unhJlm3rQ5fXylKh+mbzx8fOUKLY6mTwlyobl&#10;8sbIP0rijSEXzWAJ8pQKYVFjGD+XNz56nlLRMO69N1GS+ylJ/lF0DDVvnJynRDXM5I0l/yiuob9u&#10;IV8zOU+JWvlk8pQoG5bJG095Sl1azUDikaySwBhrVO93PvdwbY4sWSK+hyQj4vhWjbhDbCPimMwi&#10;vm9IOyz+GjzJi+cpVQGqOiB6hcP3Rx6N4C+XZzOSp4SVxAz/WJ6SYxRGcWkqznX9ikfylKpVV+k1&#10;lqfk5MbylCr73LF+VKFFJrw54c3Tx5tYqgO8aRiYc8ebxYp1jMnBm7W0/YilYfTxpohFvWmFN4uV&#10;4NeYM+37bal1MVQ5bNteyTxVLshTakn+Rc+NTsWbvBeQbwjpcELOfNZ1MRg80rchF2/K0bMx4+q6&#10;GMhFrav7KUFDkn2RizcbVrnjmwRjCLmohvpQZa5hLt5El4zoGOo8JcjFNQynCPkKc/GmfDUxK+s8&#10;JcjFNQzmyYLE5XPrYpiGGm8yDXVdDPLlyDKTiTdrdri3qosRuegY6n5K0JBYORNv1pQYVDOFMoNg&#10;YLtFs2PzoCHrVuSvX+n9e1FBHf8OdZ4S5KJjqPOUsNORMczNU6Iaqg2FahjOFMLM5OYpsS4xup8S&#10;6xKj+ylhDImGmXlKdUNWG9VPSeSiVtb9lKAh2fUy85TqhnTaQX+PntsAuaiGup8SNCQZfZl5StRz&#10;UP2UqOeg+ylhLhMrZ/ZT4hqqmcJ8G91PCWNIWNbMPCXuG/qrl9Raep7rVIU3QIb95tktmnhjT+v+&#10;144fp3f//roVvTxN6Jr2AKB0xC2lCQVkgVVd7CUdjeiuNq1HoI7IjaXXCHQyco4ydvdxV3c/LEMi&#10;h29nMJ1DmiiI3L75lLuPu7r7Wf2w9A/eT4oO5H5jcrZx/WLfxco9z13tc237pv9m79p23LaB6K8s&#10;8gO15I0lB02Aon3sW/0DmybYLVBkjc0W+f2eEUkvNTNHZAhv4k30UifNQB6Tknguw+FQKnNJ7ZFw&#10;Ny/nF39HMS7KnaVyGKFh0ziXxiXOG9qKLucXLIHifRDl92KcuVPD+OIRWY8/k8VoPf7sDtWO3VS9&#10;+On+tws5/myPt6aRT6d37cuXTxntzXFj7TbPbd3J8hLmUg2jDTFdo0k+ZXRXYXjGdg3ZHYn4l/Oq&#10;Q7V8yrJTbYVEVnDHzsqndGZzMfuAxq5uy9ZOTcaOChpaPqUZYq2rk1xa5VN2++l29Pn9t5Kgd78+&#10;P0I94aHUBoIi1ITESohIxNIJKRYQ1umba+NShisyWY3dyzd28S43yGQqsHn5yITZky3IRLp0u65Q&#10;vhaigI71eFCLIZreM5U2rXE4eKfW2KXJzZEJTc4gE7ZtvQ2ZSEG3Z6hpZMLET4tMrold1Wrs0gxz&#10;nLhkPRtkIkas59u3IhNWV6CRSS7P5g1QrLHLBORWY5dlqI1dmqF5RJhd1WrsSoN/7z7Uxi7iXISs&#10;G1DgIT6zscsy1MYuy9Aau2KAefdho7Hbj8SuUsauxLljaI3d1+RZbjR2eznky5tl3fAQcW6G+qCc&#10;zV6YlTeGrYXEcia3l6EydnvE+RmaJ4VmmL+/DtdkX8q1enuhuy+ZZWz7zC0/ifMzNCvKjthVjcYu&#10;zVAZuzRDa+wytCB+wqk66oC71WW70m4v56b8+A9l7M4W5ZVLroYab2tJLa/vYag9P+WPFlL5TIxu&#10;H8yIp8hkuqTPYL50qSa9YErhvPUgDRTjovlSMsOIaaHPdOj7eL3NstTQ7aMpVYjrN0Hi2I0FM2cT&#10;91QPBRNug5ccJBPpErBo+qS4kmkm4FWuV4wL46LnF7fgavqsps/x4Z/bizR98LQYaWXqcvEDSCsE&#10;zjVJKwxt5sAL0goFm3PkBbx+TmmFJVeJhA0QlpP1PDLRJK0IRXCphJJWKJWw0sprUpvXKK1QOqZM&#10;H4lzqYSggBxYY3oJ6W6UViilVdIKpbRWWmFV/a3SCpMFtLTCZAG9RxvVg+QuvBxphRHGxpp5ShiV&#10;tDJ7y6x07MLo2DcgHRqSUp9xE0lHCbxuIngtgmasKBO4LoHwAP6LoD5VwpVIQiXp6AlYX0E43pkr&#10;CL9YEI6n1IDw6Ql7+SC8J8p5Ewg/s785sj0ec0XaF1MV5ONaqgLhzHzVIJwm1wbC2WY3DcLZZjcL&#10;wjdk+0krCKcZ5rMhFIs4XxaE0wzzKalvsC/f7BOZfEoWMjQgfGTboFpBONoBuRlqEI44l8gYEM4z&#10;zGfl0BPXRtbtnBhNG6P9DPM5WXCxrb/J3jCNIJxug1IgnG7Usv4my7DR39yyZlPK35Q4d5aNvznu&#10;iRrR6G/yDOdPCs3Q+Js0w0Z/cytzUuFvSpw7hnbjKpvlxo2rvRB0N8P5kyJxfoZ6RdnTDPNZOWCB&#10;8t1DtZmYr3ja38yXvJWuXhhdpYZd3O1yODUBLvSmwm0JanhACUPwXZbD5bmVcNQTVIVjuZnC6/pq&#10;iWMv4bgTs6s/OzPv0HBKvvfJBGLMvJN6nllksgHTZ7QDU1xhz1YnFQByvVKciGeIG3DdJXsMB7mG&#10;uJK9GH9xaU9UGpnS0XxdtInr49IMp3FLn8lOjTOCDd6Lv9fMXLjOqhysysEFHwW/B77WygHaLuNO&#10;f/HKwXjNTJ5EKaT4uPYo+HMrB+xEqhkrIqRIc6JzV0aPYGNntO/OfjTfSA9dzM3U+j1b5z+aj2eY&#10;Y+965YBySmXfUU5plQMcdubOcatywKrLtXLA6t+tckAznD0j9crBhjA2UxlNGJtRDsYdUbBalQOW&#10;oVYOEOcyNqMcjMykbVQOejku0eOUSjmQOD9D9e7ajKyOoVE56Pe4r90Mc44KjQ1xboZWOWAZNioH&#10;NENdGU0zVFW4m1F0Ra/colU52FcqB4jzx1ArB6MUmLgZ5rPyFcqBHM7qzbJWDhDnZmgqo0f2tmmt&#10;jKYZ5m8v3Ic0Q/Ok0AxnawpKb3z1Rc0JdHDyPlQtryTOHUPT8mpkh1g2tryiGaqWVzxD86RIc0vv&#10;PmxsecUzzOdEFH02hmpW8CwT1NrY8opmKK2wTxX/CxkKr80VeJ5h69F8rFmmFDLPMiTFU3II0jxD&#10;Vn425LNyQHmQ+6QMak52FB+ilHiW4WuS4aiUzw3lJnIg1uk3H1Au5mYox0Plv5grqWOOiDHLq5IK&#10;xJwpelS8FBgMmevnbdtPR+Z77MOgyUi7R5mmUyesZdFYFiIJP4mchXC8gabwpHUWwqNojFdrzS0m&#10;70u5Ot5zVeHxp572LywnE4/WO+ANkF392RXsfciyLGDH/J4Ck+6aPoP+OsTdGIWTE08H3KWnO10l&#10;fYarxbCS2DxiRcHM1IZhB0oY4vRl6TN8aScFDXK5Yly4O3cYw8XrpaI87AhajJPmNPjeXRD0MPUp&#10;r/SZ8gu3+Q7naCxdL45KbVih+Vs86qJ0ZKKcASe/oXC1Tuqivybu9MJIY5E+45ikgsbCSZzmdg+X&#10;WVX/VfW/ZNUfD4tR/aeX2MtX/ZkmNwPWBFdrWL2lglzC37AQUGvE9DhLP4lQkzOd2n4oNDlM7olC&#10;LCSnWA7nJDnJOZDajk4xHIwJ2V2v6gUlzlUXTL3gKD6Cx90b6wXPfrAitEyiLjRu2tn2RMvUqj/i&#10;3DG0qj/rQ9Gs+pNZNqo/mWWr+kt3Om+WpZ7gdFt/z3rBUbajuRnOHpT6gxWZc6JVf+acWNV/IPdh&#10;o+q/3ZJZVqq/xLn3oa0XZCpXo+q/7UllreqHInFuhlb1p5r6bCGBnugqNNd2KSEZKtV/y7a3mXpB&#10;6j41qv50PVH9UGarHYDu7Yc/Pz9KTdrNHf4AAjGR9fj/wFGvbj7dvn21mbaPHO8/X0nrh0jDZ9SU&#10;c/wJ2R8SKVqmvZGCY5UJVGY5OjKzA/ZpVoUHkrEe/Wgm9CzVeM8uTlgmzsrr9oE6lyh7pH8DekEs&#10;Med9uCtLx0R2m0B2B6x1S5frYiuLAV07l+Oi8FCqwYtiZ0nv6ARPiJBR+t5IxkvHXXZRoBgKu/fs&#10;tK0se+06+vvjgywrV/9d7K48MCzDsqe+uT8AyyYu5QwcEWykoRG1KJV3xTxUy7IJ/J0xiNraOuaS&#10;z1k2NXgtyyaNHWbkoZZl06FTLJumZ1k266XYyLJ7QfpepYZujYE4F5mbXXkjzTCfkvraul6OwXIz&#10;zKcE3ini3Awty2aVp40sW2pE3AwVy6a1JJZls3qcRpbNM8znRMaQ1OM4tXXkOWmsraOzrFg2nWXL&#10;snckw0aW3UtvRu8+VCxb4tz78NlZNn3bKJY9e9usDPGn2q/1DThcIOFPjiDlcIGtPAUmiy99Bqsv&#10;9hkshXWpz+AuHR+WLpM+k3MYxI0dinSWyFlyDgumayfrpBibxTggjSlu+Wu7Lsah4m0pPWaoYn7X&#10;doTyRK9nUF1kO0JgNsO5JpnxxXOuYbjgTigDK5Jv4lxss5UCk3kxY34MgOZcNLkc4Nc7mx3jCzn5&#10;hfGKOBenGc6Fcxd9R6mRc223pLJbcS6J8zPUFbWDdMT3PK9WZ3NLGI12NhHnZmg5l1j1XoaNnGt7&#10;/k4oNMPZMwKHynWUbCcURLp8Qe9nQpw/huY5oQ0TZw9KvbPJMlSci7pyhnPRd2Aj59r2kIoqOJfE&#10;uWNoOBfPMH95HbCXw53lrZoTXtmtOVf+Mlw518q5QH5wRij+C5X84dXV+7ev3gvgD/A9urOC5MVI&#10;kF7nV3dvX40oypSQJ0Z1fBS/todkK9wCTnDgDE8Bc/ITucopLv1r+gyXC1ED1sFFBhItOLwslsJE&#10;HZk8qeXiVdnwJWGFthWnsGRNp8zTZxyQWCAMAW4ptzhuw2nPQbpK+iTDG/55pVprEenl2luDmNWG&#10;ak2G9IunWuPmnPYWYzPK3soX8JzNaHtr2J/T3mLJ5WhF7RvLk1NwZUOTmyHIWnuLwjNlb1F4ZqnW&#10;SNoetFKtnoBwTbUQ5wJIa28xmtBKtWiG+ZSArrIMHapFno5WqnX2zu/0+W21t9hToqjWur3ym5bG&#10;PbvXEHcXlnGvlI/OAHICeOnzOOHoGFbCg0IqJ6y6jC4rsWr8EaUiK/NbVxC61li111j98uV4++b2&#10;4fjXEQeny5+/3MqfgB0ebo53//z9x83jTf73KerNx/7+7v7fDx8f3v0PAAD//wMAUEsDBBQABgAI&#10;AAAAIQCfVYaS4QAAAA8BAAAPAAAAZHJzL2Rvd25yZXYueG1sTI/BasMwEETvhf6D2EJvjay0FsGx&#10;HEJoewqFJoWSm2JtbBNLMpZiO3/fzam5vWGH2Zl8NdmWDdiHxjsFYpYAQ1d607hKwc/+42UBLETt&#10;jG69QwVXDLAqHh9ynRk/um8cdrFiFOJCphXUMXYZ56Gs0eow8x06up18b3Uk2Vfc9HqkcNvyeZJI&#10;bnXj6EOtO9zUWJ53F6vgc9Tj+lW8D9vzaXM97NOv361ApZ6fpvUSWMQp/pvhVp+qQ0Gdjv7iTGAt&#10;6SQVNCYSpW9zoptHSEl0JJJykQAvcn6/o/gDAAD//wMAUEsBAi0AFAAGAAgAAAAhALaDOJL+AAAA&#10;4QEAABMAAAAAAAAAAAAAAAAAAAAAAFtDb250ZW50X1R5cGVzXS54bWxQSwECLQAUAAYACAAAACEA&#10;OP0h/9YAAACUAQAACwAAAAAAAAAAAAAAAAAvAQAAX3JlbHMvLnJlbHNQSwECLQAUAAYACAAAACEA&#10;AIx5n8VNAACnLgMADgAAAAAAAAAAAAAAAAAuAgAAZHJzL2Uyb0RvYy54bWxQSwECLQAUAAYACAAA&#10;ACEAn1WGkuEAAAAPAQAADwAAAAAAAAAAAAAAAAAfUAAAZHJzL2Rvd25yZXYueG1sUEsFBgAAAAAE&#10;AAQA8wAAAC1RAAAAAA==&#10;">
                <v:group id="Group 537" o:spid="_x0000_s1027" style="position:absolute;left:10520;top:15479;width:1130;height:1131" coordorigin="10520,15479" coordsize="1130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538" o:spid="_x0000_s1028" style="position:absolute;left:10520;top:15479;width:1130;height:1131;visibility:visible;mso-wrap-style:square;v-text-anchor:top" coordsize="1130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VF8MA&#10;AADdAAAADwAAAGRycy9kb3ducmV2LnhtbERPS2vCQBC+C/0PyxR6M5uqSImuoqJQ8NLEgtchOyax&#10;2dmQ3Tz8926h0Nt8fM9Zb0dTi55aV1lW8B7FIIhzqysuFHxfTtMPEM4ja6wtk4IHOdhuXiZrTLQd&#10;OKU+84UIIewSVFB63yRSurwkgy6yDXHgbrY16ANsC6lbHEK4qeUsjpfSYMWhocSGDiXlP1lnFMS7&#10;pjun+9qn+f7renTdobvPH0q9vY67FQhPo/8X/7k/dZi/XCzg9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LVF8MAAADdAAAADwAAAAAAAAAAAAAAAACYAgAAZHJzL2Rv&#10;d25yZXYueG1sUEsFBgAAAAAEAAQA9QAAAIgDAAAAAA==&#10;" path="m1130,1130l,1130,,,1130,r,1130e" fillcolor="#006533" stroked="f">
                    <v:path arrowok="t" o:connecttype="custom" o:connectlocs="1130,16609;0,16609;0,15479;1130,15479;1130,16609" o:connectangles="0,0,0,0,0"/>
                  </v:shape>
                </v:group>
                <v:group id="Group 539" o:spid="_x0000_s1029" style="position:absolute;left:10750;top:15601;width:670;height:887" coordorigin="10750,15601" coordsize="670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540" o:spid="_x0000_s103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wJWcQA&#10;AADdAAAADwAAAGRycy9kb3ducmV2LnhtbERPTWvCQBC9C/0Pywi9mY1ig8SsUipK6aGStEWPQ3ZM&#10;QrOzIbs16b/vCkJv83ifk21H04or9a6xrGAexSCIS6sbrhR8fuxnKxDOI2tsLZOCX3Kw3TxMMky1&#10;HTina+ErEULYpaig9r5LpXRlTQZdZDviwF1sb9AH2FdS9ziEcNPKRRwn0mDDoaHGjl5qKr+LH6Ng&#10;d346lfu39/xwHL8K9tYlsV4p9Tgdn9cgPI3+X3x3v+owP1kmcPs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CVnEAAAA3QAAAA8AAAAAAAAAAAAAAAAAmAIAAGRycy9k&#10;b3ducmV2LnhtbFBLBQYAAAAABAAEAPUAAACJAwAAAAA=&#10;" path="m98,100r-73,l270,560r64,32l353,588r20,-9l382,570r-34,l323,570r-20,-6l289,553,98,100e" stroked="f">
                    <v:path arrowok="t" o:connecttype="custom" o:connectlocs="98,15701;25,15701;270,16161;334,16193;353,16189;373,16180;382,16171;348,16171;323,16171;303,16165;289,16154;98,15701" o:connectangles="0,0,0,0,0,0,0,0,0,0,0,0"/>
                  </v:shape>
                  <v:shape id="Freeform 541" o:spid="_x0000_s103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swsQA&#10;AADdAAAADwAAAGRycy9kb3ducmV2LnhtbERPTWvCQBC9F/wPywje6kaxqUQ3oVQspQfFtEWPQ3ZM&#10;gtnZkN1q+u9dQfA2j/c5y6w3jThT52rLCibjCARxYXXNpYKf7/XzHITzyBoby6Tgnxxk6eBpiYm2&#10;F97ROfelCCHsElRQed8mUrqiIoNubFviwB1tZ9AH2JVSd3gJ4aaR0yiKpcGaQ0OFLb1XVJzyP6Ng&#10;dXjZF+uvze5j2//m7K2LIz1XajTs3xYgPPX+Ib67P3WYH89e4f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rMLEAAAA3QAAAA8AAAAAAAAAAAAAAAAAmAIAAGRycy9k&#10;b3ducmV2LnhtbFBLBQYAAAAABAAEAPUAAACJAwAAAAA=&#10;" path="m650,100r-43,l378,545r-12,15l348,570r34,l386,567,650,100e" stroked="f">
                    <v:path arrowok="t" o:connecttype="custom" o:connectlocs="650,15701;607,15701;378,16146;366,16161;348,16171;382,16171;386,16168;650,15701" o:connectangles="0,0,0,0,0,0,0,0"/>
                  </v:shape>
                  <v:shape id="Freeform 542" o:spid="_x0000_s103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4sMYA&#10;AADdAAAADwAAAGRycy9kb3ducmV2LnhtbESPQWvCQBCF7wX/wzIFb3VT0SCpqxRFEQ8VY0t7HLLT&#10;JDQ7G7Krxn/fOQjeZnhv3vtmvuxdoy7UhdqzgddRAoq48Lbm0sDnafMyAxUissXGMxm4UYDlYvA0&#10;x8z6Kx/pksdSSQiHDA1UMbaZ1qGoyGEY+ZZYtF/fOYyydqW2HV4l3DV6nCSpdlizNFTY0qqi4i8/&#10;OwPrn+l3sdl/HLeH/ivn6EOa2Jkxw+f+/Q1UpD4+zPfrnRX8dCK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84sMYAAADdAAAADwAAAAAAAAAAAAAAAACYAgAAZHJz&#10;L2Rvd25yZXYueG1sUEsFBgAAAAAEAAQA9QAAAIsDAAAAAA==&#10;" path="m131,48l303,529r20,-71l304,458,198,88r172,l357,76,339,65,318,57,295,51,271,49,131,48e" stroked="f">
                    <v:path arrowok="t" o:connecttype="custom" o:connectlocs="131,15649;303,16130;323,16059;304,16059;198,15689;370,15689;357,15677;339,15666;318,15658;295,15652;271,15650;131,15649" o:connectangles="0,0,0,0,0,0,0,0,0,0,0,0"/>
                  </v:shape>
                  <v:shape id="Freeform 543" o:spid="_x0000_s103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dK8QA&#10;AADdAAAADwAAAGRycy9kb3ducmV2LnhtbERPTWvCQBC9F/wPywje6kaxwUY3oVQspQfFVGmPQ3ZM&#10;gtnZkN1q+u9dQfA2j/c5y6w3jThT52rLCibjCARxYXXNpYL99/p5DsJ5ZI2NZVLwTw6ydPC0xETb&#10;C+/onPtShBB2CSqovG8TKV1RkUE3ti1x4I62M+gD7EqpO7yEcNPIaRTF0mDNoaHClt4rKk75n1Gw&#10;+n35KdZfm93Htj/k7K2LIz1XajTs3xYgPPX+Ib67P3WYH89e4f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nSvEAAAA3QAAAA8AAAAAAAAAAAAAAAAAmAIAAGRycy9k&#10;b3ducmV2LnhtbFBLBQYAAAAABAAEAPUAAACJAwAAAAA=&#10;" path="m34,l51,31r420,l331,526r30,-1l546,31r79,l640,,34,e" stroked="f">
                    <v:path arrowok="t" o:connecttype="custom" o:connectlocs="34,15601;51,15632;471,15632;331,16127;361,16126;546,15632;625,15632;640,15601;34,15601" o:connectangles="0,0,0,0,0,0,0,0,0"/>
                  </v:shape>
                  <v:shape id="Freeform 544" o:spid="_x0000_s103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ia8UA&#10;AADdAAAADwAAAGRycy9kb3ducmV2LnhtbESPQWvCQBCF7wX/wzJCb3VjwSDRVYpikR4qRqU9Dtlp&#10;EszOhuyq6b93DoK3Gd6b976ZL3vXqCt1ofZsYDxKQBEX3tZcGjgeNm9TUCEiW2w8k4F/CrBcDF7m&#10;mFl/4z1d81gqCeGQoYEqxjbTOhQVOQwj3xKL9uc7h1HWrtS2w5uEu0a/J0mqHdYsDRW2tKqoOOcX&#10;Z2D9O/kpNl/f+89df8o5+pAmdmrM67D/mIGK1Men+XG9tYKfT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KJrxQAAAN0AAAAPAAAAAAAAAAAAAAAAAJgCAABkcnMv&#10;ZG93bnJldi54bWxQSwUGAAAAAAQABAD1AAAAigMAAAAA&#10;" path="m370,88r-172,l268,88r24,6l342,155r3,41l344,217r-8,65l323,360r-15,78l304,458r19,l349,369,380,261r13,-65l395,160r-1,-18l390,123r-7,-18l372,89r-2,-1e" stroked="f">
                    <v:path arrowok="t" o:connecttype="custom" o:connectlocs="370,15689;198,15689;268,15689;292,15695;342,15756;345,15797;344,15818;336,15883;323,15961;308,16039;304,16059;323,16059;349,15970;380,15862;393,15797;395,15761;394,15743;390,15724;383,15706;372,15690;370,15689" o:connectangles="0,0,0,0,0,0,0,0,0,0,0,0,0,0,0,0,0,0,0,0,0"/>
                  </v:shape>
                  <v:shape id="Freeform 545" o:spid="_x0000_s1035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H8MQA&#10;AADdAAAADwAAAGRycy9kb3ducmV2LnhtbERPTWvCQBC9F/oflhG8NRuFBImuUiyR4qHFqNjjkJ0m&#10;odnZkN0m6b/vFgre5vE+Z7ObTCsG6l1jWcEiikEQl1Y3XCm4nPOnFQjnkTW2lknBDznYbR8fNphp&#10;O/KJhsJXIoSwy1BB7X2XSenKmgy6yHbEgfu0vUEfYF9J3eMYwk0rl3GcSoMNh4YaO9rXVH4V30bB&#10;y0dyK/Pj2+nwPl0L9talsV4pNZ9Nz2sQniZ/F/+7X3WYnyY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B/DEAAAA3QAAAA8AAAAAAAAAAAAAAAAAmAIAAGRycy9k&#10;b3ducmV2LnhtbFBLBQYAAAAABAAEAPUAAACJAwAAAAA=&#10;" path="m627,801r-10,18l614,846r4,20l630,880r25,4l664,872r-29,l632,861r,-39l635,810r26,l653,803r-26,-2e" stroked="f">
                    <v:path arrowok="t" o:connecttype="custom" o:connectlocs="627,16402;617,16420;614,16447;618,16467;630,16481;655,16485;664,16473;635,16473;632,16462;632,16423;635,16411;661,16411;653,16404;627,16402" o:connectangles="0,0,0,0,0,0,0,0,0,0,0,0,0,0"/>
                  </v:shape>
                  <v:shape id="Freeform 546" o:spid="_x0000_s1036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Zh8IA&#10;AADdAAAADwAAAGRycy9kb3ducmV2LnhtbERPTYvCMBC9L/gfwgje1lTBItUooijiQbGr6HFoxrbY&#10;TEoTtf57s7Cwt3m8z5nOW1OJJzWutKxg0I9AEGdWl5wrOP2sv8cgnEfWWFkmBW9yMJ91vqaYaPvi&#10;Iz1Tn4sQwi5BBYX3dSKlywoy6Pq2Jg7czTYGfYBNLnWDrxBuKjmMolgaLDk0FFjTsqDsnj6MgtV1&#10;dMnWu/1xc2jPKXvr4kiPlep128UEhKfW/4v/3Fsd5sejIfx+E0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pmHwgAAAN0AAAAPAAAAAAAAAAAAAAAAAJgCAABkcnMvZG93&#10;bnJldi54bWxQSwUGAAAAAAQABAD1AAAAhwMAAAAA&#10;" path="m661,810r-11,l653,825r,33l650,872r14,l666,868r5,-29l670,834r-4,-18l661,810e" stroked="f">
                    <v:path arrowok="t" o:connecttype="custom" o:connectlocs="661,16411;650,16411;653,16426;653,16459;650,16473;664,16473;666,16469;671,16440;670,16435;666,16417;661,16411" o:connectangles="0,0,0,0,0,0,0,0,0,0,0"/>
                  </v:shape>
                  <v:shape id="Freeform 547" o:spid="_x0000_s1037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8HMIA&#10;AADdAAAADwAAAGRycy9kb3ducmV2LnhtbERPTYvCMBC9C/6HMII3TVUs0jWK7KKIhxWr4h6HZrYt&#10;20xKE7X++40geJvH+5z5sjWVuFHjSssKRsMIBHFmdcm5gtNxPZiBcB5ZY2WZFDzIwXLR7cwx0fbO&#10;B7qlPhchhF2CCgrv60RKlxVk0A1tTRy4X9sY9AE2udQN3kO4qeQ4imJpsOTQUGBNnwVlf+nVKPj6&#10;mV6y9e77sNm355S9dXGkZ0r1e+3qA4Sn1r/FL/dWh/nxdAL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jwcwgAAAN0AAAAPAAAAAAAAAAAAAAAAAJgCAABkcnMvZG93&#10;bnJldi54bWxQSwUGAAAAAAQABAD1AAAAhwMAAAAA&#10;" path="m595,796r-25,4l556,815r-6,27l550,857r4,13l562,878r6,6l576,887r17,l601,885r3,-2l604,872r-27,l569,864r,-45l578,811r22,l603,798r-3,-1l595,796e" stroked="f">
                    <v:path arrowok="t" o:connecttype="custom" o:connectlocs="595,16397;570,16401;556,16416;550,16443;550,16458;554,16471;562,16479;568,16485;576,16488;593,16488;601,16486;604,16484;604,16473;577,16473;569,16465;569,16420;578,16412;600,16412;603,16399;600,16398;595,16397" o:connectangles="0,0,0,0,0,0,0,0,0,0,0,0,0,0,0,0,0,0,0,0,0"/>
                  </v:shape>
                  <v:shape id="Freeform 548" o:spid="_x0000_s1038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kaMIA&#10;AADdAAAADwAAAGRycy9kb3ducmV2LnhtbERPTYvCMBC9C/6HMII3TRUt0jWK7KKIhxWr4h6HZrYt&#10;20xKE7X++40geJvH+5z5sjWVuFHjSssKRsMIBHFmdcm5gtNxPZiBcB5ZY2WZFDzIwXLR7cwx0fbO&#10;B7qlPhchhF2CCgrv60RKlxVk0A1tTRy4X9sY9AE2udQN3kO4qeQ4imJpsOTQUGBNnwVlf+nVKPj6&#10;mV6y9e77sNm355S9dXGkZ0r1e+3qA4Sn1r/FL/dWh/nxdAL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6RowgAAAN0AAAAPAAAAAAAAAAAAAAAAAJgCAABkcnMvZG93&#10;bnJldi54bWxQSwUGAAAAAAQABAD1AAAAhwMAAAAA&#10;" path="m604,836r-24,l580,850r9,l589,871r-1,1l577,872r27,l604,836e" stroked="f">
                    <v:path arrowok="t" o:connecttype="custom" o:connectlocs="604,16437;580,16437;580,16451;589,16451;589,16472;588,16473;577,16473;604,16473;604,16437" o:connectangles="0,0,0,0,0,0,0,0,0"/>
                  </v:shape>
                  <v:shape id="Freeform 549" o:spid="_x0000_s1039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B88QA&#10;AADdAAAADwAAAGRycy9kb3ducmV2LnhtbERPTWvCQBC9C/0PyxS8mU2FBIlZpVgixUOLaaU9Dtlp&#10;EszOhuw2pv++Kwje5vE+J99OphMjDa61rOApikEQV1a3XCv4/CgWKxDOI2vsLJOCP3Kw3TzMcsy0&#10;vfCRxtLXIoSwy1BB432fSemqhgy6yPbEgfuxg0Ef4FBLPeAlhJtOLuM4lQZbDg0N9rRrqDqXv0bB&#10;y3fyVRWHt+P+fTqV7K1LY71Sav44Pa9BeJr8XXxzv+owP00S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AfPEAAAA3QAAAA8AAAAAAAAAAAAAAAAAmAIAAGRycy9k&#10;b3ducmV2LnhtbFBLBQYAAAAABAAEAPUAAACJAwAAAAA=&#10;" path="m600,811r-6,l597,812r3,1l600,811e" stroked="f">
                    <v:path arrowok="t" o:connecttype="custom" o:connectlocs="600,16412;594,16412;597,16413;600,16414;600,16412" o:connectangles="0,0,0,0,0"/>
                  </v:shape>
                  <v:shape id="Freeform 550" o:spid="_x0000_s104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fhMEA&#10;AADdAAAADwAAAGRycy9kb3ducmV2LnhtbERPTYvCMBC9C/6HMMLeNHXBItUoorjIHlasih6HZmyL&#10;zaQ0Ubv/3giCt3m8z5nOW1OJOzWutKxgOIhAEGdWl5wrOOzX/TEI55E1VpZJwT85mM+6nSkm2j54&#10;R/fU5yKEsEtQQeF9nUjpsoIMuoGtiQN3sY1BH2CTS93gI4SbSn5HUSwNlhwaCqxpWVB2TW9Gweo8&#10;OmXr37/dz7Y9puytiyM9Vuqr1y4mIDy1/iN+uzc6zI9HMby+C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Fn4TBAAAA3QAAAA8AAAAAAAAAAAAAAAAAmAIAAGRycy9kb3du&#10;cmV2LnhtbFBLBQYAAAAABAAEAPUAAACGAwAAAAA=&#10;" path="m543,796r-39,l504,886r40,l544,871r-23,l521,847r20,l541,832r-20,l521,811r22,l543,796e" stroked="f">
                    <v:path arrowok="t" o:connecttype="custom" o:connectlocs="543,16397;504,16397;504,16487;544,16487;544,16472;521,16472;521,16448;541,16448;541,16433;521,16433;521,16412;543,16412;543,16397" o:connectangles="0,0,0,0,0,0,0,0,0,0,0,0,0"/>
                  </v:shape>
                  <v:shape id="Freeform 551" o:spid="_x0000_s104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6H8QA&#10;AADdAAAADwAAAGRycy9kb3ducmV2LnhtbERPTWvCQBC9C/0PyxR6002FREndhNISKT0oRsUeh+w0&#10;Cc3OhuxW4793hUJv83ifs8pH04kzDa61rOB5FoEgrqxuuVZw2BfTJQjnkTV2lknBlRzk2cNkham2&#10;F97RufS1CCHsUlTQeN+nUrqqIYNuZnviwH3bwaAPcKilHvASwk0n51GUSIMth4YGe3prqPopf42C&#10;96/4VBWfm916Ox5L9tYlkV4q9fQ4vr6A8DT6f/Gf+0OH+Um8gPs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Oh/EAAAA3QAAAA8AAAAAAAAAAAAAAAAAmAIAAGRycy9k&#10;b3ducmV2LnhtbFBLBQYAAAAABAAEAPUAAACJAwAAAAA=&#10;" path="m452,796r-16,l436,886r15,l451,858r,-17l450,825r13,l452,796e" stroked="f">
                    <v:path arrowok="t" o:connecttype="custom" o:connectlocs="452,16397;436,16397;436,16487;451,16487;451,16459;451,16442;450,16426;463,16426;452,16397" o:connectangles="0,0,0,0,0,0,0,0,0"/>
                  </v:shape>
                  <v:shape id="Freeform 552" o:spid="_x0000_s104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ubcUA&#10;AADdAAAADwAAAGRycy9kb3ducmV2LnhtbESPQWvCQBCF7wX/wzJCb3VjwSDRVYpikR4qRqU9Dtlp&#10;EszOhuyq6b93DoK3Gd6b976ZL3vXqCt1ofZsYDxKQBEX3tZcGjgeNm9TUCEiW2w8k4F/CrBcDF7m&#10;mFl/4z1d81gqCeGQoYEqxjbTOhQVOQwj3xKL9uc7h1HWrtS2w5uEu0a/J0mqHdYsDRW2tKqoOOcX&#10;Z2D9O/kpNl/f+89df8o5+pAmdmrM67D/mIGK1Men+XG9tYKfTgR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q5txQAAAN0AAAAPAAAAAAAAAAAAAAAAAJgCAABkcnMv&#10;ZG93bnJldi54bWxQSwUGAAAAAAQABAD1AAAAigMAAAAA&#10;" path="m463,825r-13,l452,833r4,11l473,886r16,l489,858r-14,l473,850r-5,-12l466,831r-3,-6e" stroked="f">
                    <v:path arrowok="t" o:connecttype="custom" o:connectlocs="463,16426;450,16426;452,16434;456,16445;473,16487;489,16487;489,16459;475,16459;473,16451;468,16439;466,16432;463,16426" o:connectangles="0,0,0,0,0,0,0,0,0,0,0,0"/>
                  </v:shape>
                  <v:shape id="Freeform 553" o:spid="_x0000_s104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L9sQA&#10;AADdAAAADwAAAGRycy9kb3ducmV2LnhtbERPTWvCQBC9C/0PyxR6002FBJu6CaUlUnpQjIo9Dtlp&#10;EpqdDdmtxn/vCkJv83ifs8xH04kTDa61rOB5FoEgrqxuuVaw3xXTBQjnkTV2lknBhRzk2cNkiam2&#10;Z97SqfS1CCHsUlTQeN+nUrqqIYNuZnviwP3YwaAPcKilHvAcwk0n51GUSIMth4YGe3pvqPot/4yC&#10;j+/4WBVf6+1qMx5K9tYlkV4o9fQ4vr2C8DT6f/Hd/anD/CR+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C/bEAAAA3QAAAA8AAAAAAAAAAAAAAAAAmAIAAGRycy9k&#10;b3ducmV2LnhtbFBLBQYAAAAABAAEAPUAAACJAwAAAAA=&#10;" path="m489,796r-15,l474,818r,20l475,841r,17l489,858r,-62e" stroked="f">
                    <v:path arrowok="t" o:connecttype="custom" o:connectlocs="489,16397;474,16397;474,16419;474,16439;475,16442;475,16459;489,16459;489,16397" o:connectangles="0,0,0,0,0,0,0,0"/>
                  </v:shape>
                  <v:shape id="Freeform 554" o:spid="_x0000_s104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o1sYA&#10;AADdAAAADwAAAGRycy9kb3ducmV2LnhtbESPQWvCQBCF70L/wzIFb7qpYJDUTSgVRTxUjC3tcchO&#10;k9DsbMiumv5751DobYb35r1v1sXoOnWlIbSeDTzNE1DElbct1wbez9vZClSIyBY7z2TglwIU+cNk&#10;jZn1Nz7RtYy1khAOGRpoYuwzrUPVkMMw9z2xaN9+cBhlHWptB7xJuOv0IklS7bBlaWiwp9eGqp/y&#10;4gxsvpaf1fbwdtodx4+Sow9pYlfGTB/Hl2dQkcb4b/673lvBT1Phl29kBJ3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xo1sYAAADdAAAADwAAAAAAAAAAAAAAAACYAgAAZHJz&#10;L2Rvd25yZXYueG1sUEsFBgAAAAAEAAQA9QAAAIsDAAAAAA==&#10;" path="m426,796r-45,l381,811r25,l406,812r-28,64l378,886r48,l426,871r-27,l399,870r27,-61l426,796e" stroked="f">
                    <v:path arrowok="t" o:connecttype="custom" o:connectlocs="426,16397;381,16397;381,16412;406,16412;406,16413;378,16477;378,16487;426,16487;426,16472;399,16472;399,16471;426,16410;426,16397" o:connectangles="0,0,0,0,0,0,0,0,0,0,0,0,0"/>
                  </v:shape>
                  <v:shape id="Freeform 555" o:spid="_x0000_s1045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TcMA&#10;AADdAAAADwAAAGRycy9kb3ducmV2LnhtbERPTWvCQBC9F/wPywje6kahIaTZSKkoxUPFaNHjkJ0m&#10;odnZkF1N+u/dQsHbPN7nZKvRtOJGvWssK1jMIxDEpdUNVwpOx81zAsJ5ZI2tZVLwSw5W+eQpw1Tb&#10;gQ90K3wlQgi7FBXU3neplK6syaCb2444cN+2N+gD7CupexxCuGnlMopiabDh0FBjR+81lT/F1ShY&#10;X17O5Wb3edjux6+CvXVxpBOlZtPx7RWEp9E/xP/uDx3mx/EC/r4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DNTcMAAADdAAAADwAAAAAAAAAAAAAAAACYAgAAZHJzL2Rv&#10;d25yZXYueG1sUEsFBgAAAAAEAAQA9QAAAIgDAAAAAA==&#10;" path="m367,796r-17,2l337,808r-8,20l327,862r12,18l359,887r6,l370,886r2,-2l371,871r-20,l343,863r,-44l352,811r18,l373,798r-2,-1l367,796e" stroked="f">
                    <v:path arrowok="t" o:connecttype="custom" o:connectlocs="367,16397;350,16399;337,16409;329,16429;327,16463;339,16481;359,16488;365,16488;370,16487;372,16485;371,16472;351,16472;343,16464;343,16420;352,16412;370,16412;373,16399;371,16398;367,16397" o:connectangles="0,0,0,0,0,0,0,0,0,0,0,0,0,0,0,0,0,0,0"/>
                  </v:shape>
                  <v:shape id="Freeform 556" o:spid="_x0000_s1046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TOsMA&#10;AADdAAAADwAAAGRycy9kb3ducmV2LnhtbERPTWvCQBC9F/wPywi91Y0BQ0hdQ1Es0kPFaNHjkJ0m&#10;wexsyG5N+u/dQsHbPN7nLPPRtOJGvWssK5jPIhDEpdUNVwpOx+1LCsJ5ZI2tZVLwSw7y1eRpiZm2&#10;Ax/oVvhKhBB2GSqove8yKV1Zk0E3sx1x4L5tb9AH2FdS9ziEcNPKOIoSabDh0FBjR+uaymvxYxRs&#10;Lotzuf34PLzvx6+CvXVJpFOlnqfj2ysIT6N/iP/dOx3mJ0kMf9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JTOsMAAADdAAAADwAAAAAAAAAAAAAAAACYAgAAZHJzL2Rv&#10;d25yZXYueG1sUEsFBgAAAAAEAAQA9QAAAIgDAAAAAA==&#10;" path="m370,870r-2,1l365,871r6,l370,870e" stroked="f">
                    <v:path arrowok="t" o:connecttype="custom" o:connectlocs="370,16471;368,16472;365,16472;371,16472;370,16471" o:connectangles="0,0,0,0,0"/>
                  </v:shape>
                  <v:shape id="Freeform 557" o:spid="_x0000_s1047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2ocQA&#10;AADdAAAADwAAAGRycy9kb3ducmV2LnhtbERPTWvCQBC9C/0Pywi9mY1Kg8SsUipK6aGStEWPQ3ZM&#10;QrOzIbs16b/vCkJv83ifk21H04or9a6xrGAexSCIS6sbrhR8fuxnKxDOI2tsLZOCX3Kw3TxMMky1&#10;HTina+ErEULYpaig9r5LpXRlTQZdZDviwF1sb9AH2FdS9ziEcNPKRRwn0mDDoaHGjl5qKr+LH6Ng&#10;d346lfu39/xwHL8K9tYlsV4p9Tgdn9cgPI3+X3x3v+owP0mWcPs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9qHEAAAA3QAAAA8AAAAAAAAAAAAAAAAAmAIAAGRycy9k&#10;b3ducmV2LnhtbFBLBQYAAAAABAAEAPUAAACJAwAAAAA=&#10;" path="m370,811r-4,l368,812r2,1l370,811e" stroked="f">
                    <v:path arrowok="t" o:connecttype="custom" o:connectlocs="370,16412;366,16412;368,16413;370,16414;370,16412" o:connectangles="0,0,0,0,0"/>
                  </v:shape>
                  <v:shape id="Freeform 558" o:spid="_x0000_s1048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u1cQA&#10;AADdAAAADwAAAGRycy9kb3ducmV2LnhtbERPTWvCQBC9C/0Pywi9mY1ig8SsUipK6aGStEWPQ3ZM&#10;QrOzIbs16b/vCkJv83ifk21H04or9a6xrGAexSCIS6sbrhR8fuxnKxDOI2tsLZOCX3Kw3TxMMky1&#10;HTina+ErEULYpaig9r5LpXRlTQZdZDviwF1sb9AH2FdS9ziEcNPKRRwn0mDDoaHGjl5qKr+LH6Ng&#10;d346lfu39/xwHL8K9tYlsV4p9Tgdn9cgPI3+X3x3v+owP0mWcPs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btXEAAAA3QAAAA8AAAAAAAAAAAAAAAAAmAIAAGRycy9k&#10;b3ducmV2LnhtbFBLBQYAAAAABAAEAPUAAACJAwAAAAA=&#10;" path="m314,796r-17,l297,886r17,l314,796e" stroked="f">
                    <v:path arrowok="t" o:connecttype="custom" o:connectlocs="314,16397;297,16397;297,16487;314,16487;314,16397" o:connectangles="0,0,0,0,0"/>
                  </v:shape>
                  <v:shape id="Freeform 559" o:spid="_x0000_s1049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LTsEA&#10;AADdAAAADwAAAGRycy9kb3ducmV2LnhtbERPTYvCMBC9C/6HMMLeNHXBItUoorjIHlasih6HZmyL&#10;zaQ0Ubv/3giCt3m8z5nOW1OJOzWutKxgOIhAEGdWl5wrOOzX/TEI55E1VpZJwT85mM+6nSkm2j54&#10;R/fU5yKEsEtQQeF9nUjpsoIMuoGtiQN3sY1BH2CTS93gI4SbSn5HUSwNlhwaCqxpWVB2TW9Gweo8&#10;OmXr37/dz7Y9puytiyM9Vuqr1y4mIDy1/iN+uzc6zI/jEby+C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7y07BAAAA3QAAAA8AAAAAAAAAAAAAAAAAmAIAAGRycy9kb3du&#10;cmV2LnhtbFBLBQYAAAAABAAEAPUAAACGAwAAAAA=&#10;" path="m245,796r-16,l229,886r15,l244,858r,-17l243,825r13,l245,796e" stroked="f">
                    <v:path arrowok="t" o:connecttype="custom" o:connectlocs="245,16397;229,16397;229,16487;244,16487;244,16459;244,16442;243,16426;256,16426;245,16397" o:connectangles="0,0,0,0,0,0,0,0,0"/>
                  </v:shape>
                  <v:shape id="Freeform 560" o:spid="_x0000_s105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VOcMA&#10;AADdAAAADwAAAGRycy9kb3ducmV2LnhtbERPTWvCQBC9C/0PyxS8mU0LXSS6BmlJKR4spooeh+yY&#10;BLOzIbvV+O+7hUJv83ifs8xH24krDb51rOEpSUEQV860XGvYfxWzOQgfkA12jknDnTzkq4fJEjPj&#10;bryjaxlqEUPYZ6ihCaHPpPRVQxZ94nriyJ3dYDFEONTSDHiL4baTz2mqpMWWY0ODPb02VF3Kb6vh&#10;7fRyrIrNdvf+OR5KDs6r1My1nj6O6wWIQGP4F/+5P0ycr5SC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VOcMAAADdAAAADwAAAAAAAAAAAAAAAACYAgAAZHJzL2Rv&#10;d25yZXYueG1sUEsFBgAAAAAEAAQA9QAAAIgDAAAAAA==&#10;" path="m256,825r-13,l246,833r4,11l266,886r16,l282,858r-14,l266,850r-4,-12l259,831r-3,-6e" stroked="f">
                    <v:path arrowok="t" o:connecttype="custom" o:connectlocs="256,16426;243,16426;246,16434;250,16445;266,16487;282,16487;282,16459;268,16459;266,16451;262,16439;259,16432;256,16426" o:connectangles="0,0,0,0,0,0,0,0,0,0,0,0"/>
                  </v:shape>
                  <v:shape id="Freeform 561" o:spid="_x0000_s105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wosIA&#10;AADdAAAADwAAAGRycy9kb3ducmV2LnhtbERPTYvCMBC9L/gfwgje1tSF7Uo1iri4iAcXq6LHoRnb&#10;YjMpTdT6740geJvH+5zxtDWVuFLjSssKBv0IBHFmdcm5gt128TkE4TyyxsoyKbiTg+mk8zHGRNsb&#10;b+ia+lyEEHYJKii8rxMpXVaQQde3NXHgTrYx6ANscqkbvIVwU8mvKIqlwZJDQ4E1zQvKzunFKPg9&#10;fh+yxWq9+ftv9yl76+JID5XqddvZCISn1r/FL/dSh/lx/AP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fCiwgAAAN0AAAAPAAAAAAAAAAAAAAAAAJgCAABkcnMvZG93&#10;bnJldi54bWxQSwUGAAAAAAQABAD1AAAAhwMAAAAA&#10;" path="m282,796r-15,l267,818r1,20l268,841r1,17l282,858r,-62e" stroked="f">
                    <v:path arrowok="t" o:connecttype="custom" o:connectlocs="282,16397;267,16397;267,16419;268,16439;268,16442;269,16459;282,16459;282,16397" o:connectangles="0,0,0,0,0,0,0,0"/>
                  </v:shape>
                  <v:shape id="Freeform 562" o:spid="_x0000_s105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k0MYA&#10;AADdAAAADwAAAGRycy9kb3ducmV2LnhtbESPQWvCQBCF70L/wzIFb7qpYJDUTSgVRTxUjC3tcchO&#10;k9DsbMiumv5751DobYb35r1v1sXoOnWlIbSeDTzNE1DElbct1wbez9vZClSIyBY7z2TglwIU+cNk&#10;jZn1Nz7RtYy1khAOGRpoYuwzrUPVkMMw9z2xaN9+cBhlHWptB7xJuOv0IklS7bBlaWiwp9eGqp/y&#10;4gxsvpaf1fbwdtodx4+Sow9pYlfGTB/Hl2dQkcb4b/673lvBT1PBlW9kBJ3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pk0MYAAADdAAAADwAAAAAAAAAAAAAAAACYAgAAZHJz&#10;L2Rvd25yZXYueG1sUEsFBgAAAAAEAAQA9QAAAIsDAAAAAA==&#10;" path="m179,796r-18,l161,886r18,l179,848r35,l214,832r-35,l179,796e" stroked="f">
                    <v:path arrowok="t" o:connecttype="custom" o:connectlocs="179,16397;161,16397;161,16487;179,16487;179,16449;214,16449;214,16433;179,16433;179,16397" o:connectangles="0,0,0,0,0,0,0,0,0"/>
                  </v:shape>
                  <v:shape id="Freeform 563" o:spid="_x0000_s105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BS8IA&#10;AADdAAAADwAAAGRycy9kb3ducmV2LnhtbERPTYvCMBC9L/gfwgje1tSFLVqNIi4u4sHFquhxaMa2&#10;2ExKE7X+eyMseJvH+5zJrDWVuFHjSssKBv0IBHFmdcm5gv1u+TkE4TyyxsoyKXiQg9m08zHBRNs7&#10;b+mW+lyEEHYJKii8rxMpXVaQQde3NXHgzrYx6ANscqkbvIdwU8mvKIqlwZJDQ4E1LQrKLunVKPg5&#10;fR+z5Xqz/f1rDyl76+JID5Xqddv5GISn1r/F/+6VDvPj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sFLwgAAAN0AAAAPAAAAAAAAAAAAAAAAAJgCAABkcnMvZG93&#10;bnJldi54bWxQSwUGAAAAAAQABAD1AAAAhwMAAAAA&#10;" path="m214,848r-17,l197,886r17,l214,848e" stroked="f">
                    <v:path arrowok="t" o:connecttype="custom" o:connectlocs="214,16449;197,16449;197,16487;214,16487;214,16449" o:connectangles="0,0,0,0,0"/>
                  </v:shape>
                  <v:shape id="Freeform 564" o:spid="_x0000_s105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+C8YA&#10;AADdAAAADwAAAGRycy9kb3ducmV2LnhtbESPQWvCQBCF74X+h2WE3urGQlOJriItltKDxajocciO&#10;STA7G7Jbjf/eOQjeZnhv3vtmOu9do87UhdqzgdEwAUVceFtzaWC7Wb6OQYWIbLHxTAauFGA+e36a&#10;Ymb9hdd0zmOpJIRDhgaqGNtM61BU5DAMfUss2tF3DqOsXalthxcJd41+S5JUO6xZGips6bOi4pT/&#10;OwNfh/d9sfxdrb//+l3O0Yc0sWNjXgb9YgIqUh8f5vv1jxX89EP45Rs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+C8YAAADdAAAADwAAAAAAAAAAAAAAAACYAgAAZHJz&#10;L2Rvd25yZXYueG1sUEsFBgAAAAAEAAQA9QAAAIsDAAAAAA==&#10;" path="m214,796r-17,l197,832r17,l214,796e" stroked="f">
                    <v:path arrowok="t" o:connecttype="custom" o:connectlocs="214,16397;197,16397;197,16433;214,16433;214,16397" o:connectangles="0,0,0,0,0"/>
                  </v:shape>
                  <v:shape id="Freeform 565" o:spid="_x0000_s1055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bkMQA&#10;AADdAAAADwAAAGRycy9kb3ducmV2LnhtbERPTWvCQBC9F/wPywje6saCqaSuIhal9GAxKvY4ZKdJ&#10;aHY27K5J+u+7QqG3ebzPWa4H04iOnK8tK5hNExDEhdU1lwrOp93jAoQPyBoby6TghzysV6OHJWba&#10;9nykLg+liCHsM1RQhdBmUvqiIoN+alviyH1ZZzBE6EqpHfYx3DTyKUlSabDm2FBhS9uKiu/8ZhS8&#10;fs6vxe79cNx/DJecg/VpohdKTcbD5gVEoCH8i//cbzrOT59n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W5DEAAAA3QAAAA8AAAAAAAAAAAAAAAAAmAIAAGRycy9k&#10;b3ducmV2LnhtbFBLBQYAAAAABAAEAPUAAACJAwAAAAA=&#10;" path="m147,796r-17,2l118,808r-9,20l107,862r12,18l139,887r6,l150,886r2,-2l151,871r-20,l123,863r,-44l132,811r18,l153,798r-2,-1l147,796e" stroked="f">
                    <v:path arrowok="t" o:connecttype="custom" o:connectlocs="147,16397;130,16399;118,16409;109,16429;107,16463;119,16481;139,16488;145,16488;150,16487;152,16485;151,16472;131,16472;123,16464;123,16420;132,16412;150,16412;153,16399;151,16398;147,16397" o:connectangles="0,0,0,0,0,0,0,0,0,0,0,0,0,0,0,0,0,0,0"/>
                  </v:shape>
                  <v:shape id="Freeform 566" o:spid="_x0000_s1056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F58QA&#10;AADdAAAADwAAAGRycy9kb3ducmV2LnhtbERPTWvCQBC9C/0PyxR6002FRkndhNJiEQ+KUbHHITtN&#10;QrOzIbtN4r93hUJv83ifs8pG04ieOldbVvA8i0AQF1bXXCo4HdfTJQjnkTU2lknBlRxk6cNkhYm2&#10;Ax+oz30pQgi7BBVU3reJlK6oyKCb2ZY4cN+2M+gD7EqpOxxCuGnkPIpiabDm0FBhS+8VFT/5r1Hw&#10;8fVyKdbb3eFzP55z9tbFkV4q9fQ4vr2C8DT6f/Gfe6PD/Hgxh/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xefEAAAA3QAAAA8AAAAAAAAAAAAAAAAAmAIAAGRycy9k&#10;b3ducmV2LnhtbFBLBQYAAAAABAAEAPUAAACJAwAAAAA=&#10;" path="m150,870r-2,1l145,871r6,l150,870e" stroked="f">
                    <v:path arrowok="t" o:connecttype="custom" o:connectlocs="150,16471;148,16472;145,16472;151,16472;150,16471" o:connectangles="0,0,0,0,0"/>
                  </v:shape>
                  <v:shape id="Freeform 567" o:spid="_x0000_s1057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gfMQA&#10;AADdAAAADwAAAGRycy9kb3ducmV2LnhtbERPTWvCQBC9F/wPywje6kalqUQ3oVQspQfFtEWPQ3ZM&#10;gtnZkN1q+u9dQfA2j/c5y6w3jThT52rLCibjCARxYXXNpYKf7/XzHITzyBoby6Tgnxxk6eBpiYm2&#10;F97ROfelCCHsElRQed8mUrqiIoNubFviwB1tZ9AH2JVSd3gJ4aaR0yiKpcGaQ0OFLb1XVJzyP6Ng&#10;dXjZF+uvze5j2//m7K2LIz1XajTs3xYgPPX+Ib67P3WYH7/O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YHzEAAAA3QAAAA8AAAAAAAAAAAAAAAAAmAIAAGRycy9k&#10;b3ducmV2LnhtbFBLBQYAAAAABAAEAPUAAACJAwAAAAA=&#10;" path="m150,811r-4,l148,812r2,1l150,811e" stroked="f">
                    <v:path arrowok="t" o:connecttype="custom" o:connectlocs="150,16412;146,16412;148,16413;150,16414;150,16412" o:connectangles="0,0,0,0,0"/>
                  </v:shape>
                  <v:shape id="Freeform 568" o:spid="_x0000_s1058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4CMQA&#10;AADdAAAADwAAAGRycy9kb3ducmV2LnhtbERPTWvCQBC9F/wPywje6kaxqUQ3oVQspQfFtEWPQ3ZM&#10;gtnZkN1q+u9dQfA2j/c5y6w3jThT52rLCibjCARxYXXNpYKf7/XzHITzyBoby6Tgnxxk6eBpiYm2&#10;F97ROfelCCHsElRQed8mUrqiIoNubFviwB1tZ9AH2JVSd3gJ4aaR0yiKpcGaQ0OFLb1XVJzyP6Ng&#10;dXjZF+uvze5j2//m7K2LIz1XajTs3xYgPPX+Ib67P3WYH7/O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+AjEAAAA3QAAAA8AAAAAAAAAAAAAAAAAmAIAAGRycy9k&#10;b3ducmV2LnhtbFBLBQYAAAAABAAEAPUAAACJAwAAAAA=&#10;" path="m97,796r-39,l58,886r40,l98,871r-22,l76,847r20,l96,832r-20,l76,811r21,l97,796e" stroked="f">
                    <v:path arrowok="t" o:connecttype="custom" o:connectlocs="97,16397;58,16397;58,16487;98,16487;98,16472;76,16472;76,16448;96,16448;96,16433;76,16433;76,16412;97,16412;97,16397" o:connectangles="0,0,0,0,0,0,0,0,0,0,0,0,0"/>
                  </v:shape>
                  <v:shape id="Freeform 569" o:spid="_x0000_s1059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dk8QA&#10;AADdAAAADwAAAGRycy9kb3ducmV2LnhtbERPTWvCQBC9C/0PyxR6002FREndhNISKT0oRsUeh+w0&#10;Cc3OhuxW4793hUJv83ifs8pH04kzDa61rOB5FoEgrqxuuVZw2BfTJQjnkTV2lknBlRzk2cNkham2&#10;F97RufS1CCHsUlTQeN+nUrqqIYNuZnviwH3bwaAPcKilHvASwk0n51GUSIMth4YGe3prqPopf42C&#10;96/4VBWfm916Ox5L9tYlkV4q9fQ4vr6A8DT6f/Gf+0OH+ckihvs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XZPEAAAA3QAAAA8AAAAAAAAAAAAAAAAAmAIAAGRycy9k&#10;b3ducmV2LnhtbFBLBQYAAAAABAAEAPUAAACJAwAAAAA=&#10;" path="m34,812r-18,l16,886r18,l34,812e" stroked="f">
                    <v:path arrowok="t" o:connecttype="custom" o:connectlocs="34,16413;16,16413;16,16487;34,16487;34,16413" o:connectangles="0,0,0,0,0"/>
                  </v:shape>
                  <v:shape id="Freeform 570" o:spid="_x0000_s106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D5MIA&#10;AADdAAAADwAAAGRycy9kb3ducmV2LnhtbERPTYvCMBC9L/gfwgje1tSF7Uo1iri4iAcXq6LHoRnb&#10;YjMpTdT6740geJvH+5zxtDWVuFLjSssKBv0IBHFmdcm5gt128TkE4TyyxsoyKbiTg+mk8zHGRNsb&#10;b+ia+lyEEHYJKii8rxMpXVaQQde3NXHgTrYx6ANscqkbvIVwU8mvKIqlwZJDQ4E1zQvKzunFKPg9&#10;fh+yxWq9+ftv9yl76+JID5XqddvZCISn1r/FL/dSh/nxTwz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MPkwgAAAN0AAAAPAAAAAAAAAAAAAAAAAJgCAABkcnMvZG93&#10;bnJldi54bWxQSwUGAAAAAAQABAD1AAAAhwMAAAAA&#10;" path="m50,796l,796r,16l50,812r,-16e" stroked="f">
                    <v:path arrowok="t" o:connecttype="custom" o:connectlocs="50,16397;0,16397;0,16413;50,16413;50,16397" o:connectangles="0,0,0,0,0"/>
                  </v:shape>
                  <v:shape id="Freeform 571" o:spid="_x0000_s106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mf8IA&#10;AADdAAAADwAAAGRycy9kb3ducmV2LnhtbERPTYvCMBC9C/6HMII3TRWs0jWK7KKIhxWr4h6HZrYt&#10;20xKE7X++40geJvH+5z5sjWVuFHjSssKRsMIBHFmdcm5gtNxPZiBcB5ZY2WZFDzIwXLR7cwx0fbO&#10;B7qlPhchhF2CCgrv60RKlxVk0A1tTRy4X9sY9AE2udQN3kO4qeQ4imJpsOTQUGBNnwVlf+nVKPj6&#10;mVyy9e77sNm355S9dXGkZ0r1e+3qA4Sn1r/FL/dWh/nxdAr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GZ/wgAAAN0AAAAPAAAAAAAAAAAAAAAAAJgCAABkcnMvZG93&#10;bnJldi54bWxQSwUGAAAAAAQABAD1AAAAhwMAAAAA&#10;" path="m633,647r-17,l616,712r9,19l646,738r16,-11l663,723r-26,l633,719r,-72e" stroked="f">
                    <v:path arrowok="t" o:connecttype="custom" o:connectlocs="633,16248;616,16248;616,16313;625,16332;646,16339;662,16328;663,16324;637,16324;633,16320;633,16248" o:connectangles="0,0,0,0,0,0,0,0,0,0"/>
                  </v:shape>
                  <v:shape id="Freeform 572" o:spid="_x0000_s106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yDcYA&#10;AADdAAAADwAAAGRycy9kb3ducmV2LnhtbESPQWvCQBCF74X+h2WE3urGQlOJriItltKDxajocciO&#10;STA7G7Jbjf/eOQjeZnhv3vtmOu9do87UhdqzgdEwAUVceFtzaWC7Wb6OQYWIbLHxTAauFGA+e36a&#10;Ymb9hdd0zmOpJIRDhgaqGNtM61BU5DAMfUss2tF3DqOsXalthxcJd41+S5JUO6xZGips6bOi4pT/&#10;OwNfh/d9sfxdrb//+l3O0Yc0sWNjXgb9YgIqUh8f5vv1jxX89ENw5Rs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PyDcYAAADdAAAADwAAAAAAAAAAAAAAAACYAgAAZHJz&#10;L2Rvd25yZXYueG1sUEsFBgAAAAAEAAQA9QAAAIsDAAAAAA==&#10;" path="m668,647r-18,l650,719r-3,4l663,723r5,-20l668,647e" stroked="f">
                    <v:path arrowok="t" o:connecttype="custom" o:connectlocs="668,16248;650,16248;650,16320;647,16324;663,16324;668,16304;668,16248" o:connectangles="0,0,0,0,0,0,0"/>
                  </v:shape>
                  <v:shape id="Freeform 573" o:spid="_x0000_s106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XlsMA&#10;AADdAAAADwAAAGRycy9kb3ducmV2LnhtbERPTWvCQBC9F/wPywje6saCqUZXEYtSPFSMih6H7JgE&#10;s7Mhu2r6791Cwds83udM562pxJ0aV1pWMOhHIIgzq0vOFRz2q/cRCOeRNVaWScEvOZjPOm9TTLR9&#10;8I7uqc9FCGGXoILC+zqR0mUFGXR9WxMH7mIbgz7AJpe6wUcIN5X8iKJYGiw5NBRY07Kg7JrejIKv&#10;8/CUrTY/u/W2PabsrYsjPVKq120XExCeWv8S/7u/dZgff47h7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9XlsMAAADdAAAADwAAAAAAAAAAAAAAAACYAgAAZHJzL2Rv&#10;d25yZXYueG1sUEsFBgAAAAAEAAQA9QAAAIgDAAAAAA==&#10;" path="m586,647r-16,l563,648r-6,1l557,737r18,l575,701r27,l600,697r-6,-2l603,690r1,-2l575,688r,-27l576,661r3,l606,661r,-2l595,649r-9,-2e" stroked="f">
                    <v:path arrowok="t" o:connecttype="custom" o:connectlocs="586,16248;570,16248;563,16249;557,16250;557,16338;575,16338;575,16302;602,16302;600,16298;594,16296;594,16296;603,16291;604,16289;575,16289;575,16262;576,16262;579,16262;606,16262;606,16260;595,16250;586,16248" o:connectangles="0,0,0,0,0,0,0,0,0,0,0,0,0,0,0,0,0,0,0,0,0"/>
                  </v:shape>
                  <v:shape id="Freeform 574" o:spid="_x0000_s106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OLMYA&#10;AADdAAAADwAAAGRycy9kb3ducmV2LnhtbESPQWvCQBCF74X+h2UKvdWNhYYQXUUsltJDxajocciO&#10;STA7G7JbTf+9cxC8zfDevPfNdD64Vl2oD41nA+NRAoq49LbhysBuu3rLQIWIbLH1TAb+KcB89vw0&#10;xdz6K2/oUsRKSQiHHA3UMXa51qGsyWEY+Y5YtJPvHUZZ+0rbHq8S7lr9niSpdtiwNNTY0bKm8lz8&#10;OQOfx49Dufr53Xyth33B0Yc0sZkxry/DYgIq0hAf5vv1txX8NBN+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COLMYAAADdAAAADwAAAAAAAAAAAAAAAACYAgAAZHJz&#10;L2Rvd25yZXYueG1sUEsFBgAAAAAEAAQA9QAAAIsDAAAAAA==&#10;" path="m602,701r-19,l586,704r2,11l589,725r2,9l592,737r18,l609,734r-3,-11l605,713r-2,-10l602,701e" stroked="f">
                    <v:path arrowok="t" o:connecttype="custom" o:connectlocs="602,16302;583,16302;586,16305;588,16316;589,16326;591,16335;592,16338;610,16338;609,16335;606,16324;605,16314;603,16304;602,16302" o:connectangles="0,0,0,0,0,0,0,0,0,0,0,0,0"/>
                  </v:shape>
                  <v:shape id="Freeform 575" o:spid="_x0000_s1065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rt8QA&#10;AADdAAAADwAAAGRycy9kb3ducmV2LnhtbERPTWvCQBC9F/wPywi9NRsFQ4hZpSgW6aHFqLTHITtN&#10;gtnZkN0m6b/vFgre5vE+J99OphUD9a6xrGARxSCIS6sbrhRczoenFITzyBpby6TghxxsN7OHHDNt&#10;Rz7RUPhKhBB2GSqove8yKV1Zk0EX2Y44cF+2N+gD7CupexxDuGnlMo4TabDh0FBjR7uaylvxbRTs&#10;P1cf5eH17fTyPl0L9tYlsU6VepxPz2sQniZ/F/+7jzrMT9IF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K7fEAAAA3QAAAA8AAAAAAAAAAAAAAAAAmAIAAGRycy9k&#10;b3ducmV2LnhtbFBLBQYAAAAABAAEAPUAAACJAwAAAAA=&#10;" path="m606,661r-27,l587,661r3,5l590,682r-4,6l604,688r4,-6l608,665r-2,-4e" stroked="f">
                    <v:path arrowok="t" o:connecttype="custom" o:connectlocs="606,16262;579,16262;587,16262;590,16267;590,16283;586,16289;604,16289;608,16283;608,16266;606,16262" o:connectangles="0,0,0,0,0,0,0,0,0,0"/>
                  </v:shape>
                  <v:shape id="Freeform 576" o:spid="_x0000_s1066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1wMQA&#10;AADdAAAADwAAAGRycy9kb3ducmV2LnhtbERPTWvCQBC9C/0PyxR6M5sGGkKaVaQlpfRQMVr0OGTH&#10;JDQ7G7JbTf+9Kwje5vE+p1hOphcnGl1nWcFzFIMgrq3uuFGw25bzDITzyBp7y6TgnxwsFw+zAnNt&#10;z7yhU+UbEULY5aig9X7IpXR1SwZdZAfiwB3taNAHODZSj3gO4aaXSRyn0mDHoaHFgd5aqn+rP6Pg&#10;/fCyr8uv783Hevqp2FuXxjpT6ulxWr2C8DT5u/jm/tRhfpolcP0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tcDEAAAA3QAAAA8AAAAAAAAAAAAAAAAAmAIAAGRycy9k&#10;b3ducmV2LnhtbFBLBQYAAAAABAAEAPUAAACJAwAAAAA=&#10;" path="m506,652r-11,18l492,697r4,20l509,731r24,4l542,723r-28,l510,712r,-39l514,662r25,l532,654r-26,-2e" stroked="f">
                    <v:path arrowok="t" o:connecttype="custom" o:connectlocs="506,16253;495,16271;492,16298;496,16318;509,16332;533,16336;542,16324;514,16324;510,16313;510,16274;514,16263;539,16263;532,16255;506,16253" o:connectangles="0,0,0,0,0,0,0,0,0,0,0,0,0,0"/>
                  </v:shape>
                  <v:shape id="Freeform 577" o:spid="_x0000_s1067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QW8QA&#10;AADdAAAADwAAAGRycy9kb3ducmV2LnhtbERPTWvCQBC9F/oflhG8NRsrDSF1DdISKT1UjC31OGTH&#10;JJidDdlV03/fFQRv83ifs8hH04kzDa61rGAWxSCIK6tbrhV874qnFITzyBo7y6Tgjxzky8eHBWba&#10;XnhL59LXIoSwy1BB432fSemqhgy6yPbEgTvYwaAPcKilHvASwk0nn+M4kQZbDg0N9vTWUHUsT0bB&#10;+/7ltyo+v7brzfhTsrcuiXWq1HQyrl5BeBr9XXxzf+gwP0nncP0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EFvEAAAA3QAAAA8AAAAAAAAAAAAAAAAAmAIAAGRycy9k&#10;b3ducmV2LnhtbFBLBQYAAAAABAAEAPUAAACJAwAAAAA=&#10;" path="m539,662r-10,l531,676r,34l528,723r14,l545,720r4,-29l549,685r-4,-18l539,662e" stroked="f">
                    <v:path arrowok="t" o:connecttype="custom" o:connectlocs="539,16263;529,16263;531,16277;531,16311;528,16324;542,16324;545,16321;549,16292;549,16286;545,16268;539,16263" o:connectangles="0,0,0,0,0,0,0,0,0,0,0"/>
                  </v:shape>
                  <v:shape id="Freeform 578" o:spid="_x0000_s1068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IL8QA&#10;AADdAAAADwAAAGRycy9kb3ducmV2LnhtbERPTWvCQBC9F/oflhG8NRuLDSF1DdISKT1UjC31OGTH&#10;JJidDdlV03/fFQRv83ifs8hH04kzDa61rGAWxSCIK6tbrhV874qnFITzyBo7y6Tgjxzky8eHBWba&#10;XnhL59LXIoSwy1BB432fSemqhgy6yPbEgTvYwaAPcKilHvASwk0nn+M4kQZbDg0N9vTWUHUsT0bB&#10;+/7ltyo+v7brzfhTsrcuiXWq1HQyrl5BeBr9XXxzf+gwP0nncP0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iC/EAAAA3QAAAA8AAAAAAAAAAAAAAAAAmAIAAGRycy9k&#10;b3ducmV2LnhtbFBLBQYAAAAABAAEAPUAAACJAwAAAAA=&#10;" path="m490,647r-45,l445,663r26,l443,727r,10l490,737r,-15l463,722r,-1l490,660r,-13e" stroked="f">
                    <v:path arrowok="t" o:connecttype="custom" o:connectlocs="490,16248;445,16248;445,16264;471,16264;471,16264;443,16328;443,16338;490,16338;490,16323;463,16323;463,16322;490,16261;490,16248" o:connectangles="0,0,0,0,0,0,0,0,0,0,0,0,0"/>
                  </v:shape>
                  <v:shape id="Freeform 579" o:spid="_x0000_s1069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ttMQA&#10;AADdAAAADwAAAGRycy9kb3ducmV2LnhtbERPTWvCQBC9C/0PyxR6M5sWDCHNKtJiKT1UjBY9Dtkx&#10;Cc3Ohuw2Sf+9Kwje5vE+J19NphUD9a6xrOA5ikEQl1Y3XCk47DfzFITzyBpby6Tgnxyslg+zHDNt&#10;R97RUPhKhBB2GSqove8yKV1Zk0EX2Y44cGfbG/QB9pXUPY4h3LTyJY4TabDh0FBjR281lb/Fn1Hw&#10;flocy83X9+5jO/0U7K1LYp0q9fQ4rV9BeJr8XXxzf+owP0kXcP0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3LbTEAAAA3QAAAA8AAAAAAAAAAAAAAAAAmAIAAGRycy9k&#10;b3ducmV2LnhtbFBLBQYAAAAABAAEAPUAAACJAwAAAAA=&#10;" path="m398,652r-10,18l384,697r5,20l401,731r25,4l435,723r-29,l402,712r,-39l406,662r26,l424,654r-26,-2e" stroked="f">
                    <v:path arrowok="t" o:connecttype="custom" o:connectlocs="398,16253;388,16271;384,16298;389,16318;401,16332;426,16336;435,16324;406,16324;402,16313;402,16274;406,16263;432,16263;424,16255;398,16253" o:connectangles="0,0,0,0,0,0,0,0,0,0,0,0,0,0"/>
                  </v:shape>
                  <v:shape id="Freeform 580" o:spid="_x0000_s107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zw8IA&#10;AADdAAAADwAAAGRycy9kb3ducmV2LnhtbERPTYvCMBC9C/sfwix409SFLaUaRVxcFg+KVdHj0Ixt&#10;sZmUJqv13xtB8DaP9zmTWWdqcaXWVZYVjIYRCOLc6ooLBfvdcpCAcB5ZY22ZFNzJwWz60Ztgqu2N&#10;t3TNfCFCCLsUFZTeN6mULi/JoBvahjhwZ9sa9AG2hdQt3kK4qeVXFMXSYMWhocSGFiXll+zfKPg5&#10;fR/z5Wq9/d10h4y9dXGkE6X6n918DMJT59/il/tPh/lxEsPzm3C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bPDwgAAAN0AAAAPAAAAAAAAAAAAAAAAAJgCAABkcnMvZG93&#10;bnJldi54bWxQSwUGAAAAAAQABAD1AAAAhwMAAAAA&#10;" path="m432,662r-11,l424,676r,34l421,723r14,l437,720r5,-29l441,685r-4,-18l432,662e" stroked="f">
                    <v:path arrowok="t" o:connecttype="custom" o:connectlocs="432,16263;421,16263;424,16277;424,16311;421,16324;435,16324;437,16321;442,16292;441,16286;437,16268;432,16263" o:connectangles="0,0,0,0,0,0,0,0,0,0,0"/>
                  </v:shape>
                  <v:shape id="Freeform 581" o:spid="_x0000_s107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WWMQA&#10;AADdAAAADwAAAGRycy9kb3ducmV2LnhtbERPTWvCQBC9C/0PyxR6M5sKjSF1DVJJEQ8V05Z6HLJj&#10;EszOhuxW4793C0Jv83ifs8hH04kzDa61rOA5ikEQV1a3XCv4+iymKQjnkTV2lknBlRzky4fJAjNt&#10;L7ync+lrEULYZaig8b7PpHRVQwZdZHviwB3tYNAHONRSD3gJ4aaTszhOpMGWQ0ODPb01VJ3KX6Ng&#10;fXj5qYrtx/59N36X7K1LYp0q9fQ4rl5BeBr9v/ju3ugwP0nn8Pd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ljEAAAA3QAAAA8AAAAAAAAAAAAAAAAAmAIAAGRycy9k&#10;b3ducmV2LnhtbFBLBQYAAAAABAAEAPUAAACJAwAAAAA=&#10;" path="m354,647r-18,l330,648r-5,1l325,737r4,l334,738r18,l361,735r6,-6l373,723r-29,l343,723r,-62l344,661r31,l368,655r-6,-5l354,647e" stroked="f">
                    <v:path arrowok="t" o:connecttype="custom" o:connectlocs="354,16248;336,16248;330,16249;325,16250;325,16338;329,16338;334,16339;352,16339;361,16336;367,16330;373,16324;344,16324;343,16324;343,16262;344,16262;375,16262;368,16256;362,16251;354,16248" o:connectangles="0,0,0,0,0,0,0,0,0,0,0,0,0,0,0,0,0,0,0"/>
                  </v:shape>
                  <v:shape id="Freeform 582" o:spid="_x0000_s107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CKsYA&#10;AADdAAAADwAAAGRycy9kb3ducmV2LnhtbESPQWvCQBCF74X+h2UKvdWNhYYQXUUsltJDxajocciO&#10;STA7G7JbTf+9cxC8zfDevPfNdD64Vl2oD41nA+NRAoq49LbhysBuu3rLQIWIbLH1TAb+KcB89vw0&#10;xdz6K2/oUsRKSQiHHA3UMXa51qGsyWEY+Y5YtJPvHUZZ+0rbHq8S7lr9niSpdtiwNNTY0bKm8lz8&#10;OQOfx49Dufr53Xyth33B0Yc0sZkxry/DYgIq0hAf5vv1txX8NBN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aCKsYAAADdAAAADwAAAAAAAAAAAAAAAACYAgAAZHJz&#10;L2Rvd25yZXYueG1sUEsFBgAAAAAEAAQA9QAAAIsDAAAAAA==&#10;" path="m375,661r-18,l362,672r,43l354,723r19,l375,722r5,-13l380,674r-4,-12l375,661e" stroked="f">
                    <v:path arrowok="t" o:connecttype="custom" o:connectlocs="375,16262;357,16262;362,16273;362,16316;354,16324;373,16324;375,16323;380,16310;380,16275;376,16263;375,16262" o:connectangles="0,0,0,0,0,0,0,0,0,0,0"/>
                  </v:shape>
                  <v:shape id="Freeform 583" o:spid="_x0000_s107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nscMA&#10;AADdAAAADwAAAGRycy9kb3ducmV2LnhtbERPTWvCQBC9F/wPywje6saCIaauQSyR0oPF2FKPQ3ZM&#10;gtnZkF01/fddoeBtHu9zltlgWnGl3jWWFcymEQji0uqGKwVfh/w5AeE8ssbWMin4JQfZavS0xFTb&#10;G+/pWvhKhBB2KSqove9SKV1Zk0E3tR1x4E62N+gD7Cupe7yFcNPKlyiKpcGGQ0ONHW1qKs/FxSh4&#10;O85/yvxjt99+Dt8Fe+viSCdKTcbD+hWEp8E/xP/udx3mx8kC7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onscMAAADdAAAADwAAAAAAAAAAAAAAAACYAgAAZHJzL2Rv&#10;d25yZXYueG1sUEsFBgAAAAAEAAQA9QAAAIgDAAAAAA==&#10;" path="m268,647r-18,l244,648r-5,1l239,737r4,l248,738r18,l275,735r6,-6l287,723r-29,l257,723r,-62l258,661r30,l282,655r-6,-5l268,647e" stroked="f">
                    <v:path arrowok="t" o:connecttype="custom" o:connectlocs="268,16248;250,16248;244,16249;239,16250;239,16338;243,16338;248,16339;266,16339;275,16336;281,16330;287,16324;258,16324;257,16324;257,16262;258,16262;288,16262;282,16256;276,16251;268,16248" o:connectangles="0,0,0,0,0,0,0,0,0,0,0,0,0,0,0,0,0,0,0"/>
                  </v:shape>
                  <v:shape id="Freeform 584" o:spid="_x0000_s107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Y8cYA&#10;AADdAAAADwAAAGRycy9kb3ducmV2LnhtbESPQWvCQBCF74X+h2UK3upGwaDRVaRFKR4qphU9Dtlp&#10;EpqdDdmtxn/fOQjeZnhv3vtmsepdoy7UhdqzgdEwAUVceFtzaeD7a/M6BRUissXGMxm4UYDV8vlp&#10;gZn1Vz7QJY+lkhAOGRqoYmwzrUNRkcMw9C2xaD++cxhl7UptO7xKuGv0OElS7bBmaaiwpbeKit/8&#10;zxl4P09OxWb3edju+2PO0Yc0sVNjBi/9eg4qUh8f5vv1hxX8dC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Y8cYAAADdAAAADwAAAAAAAAAAAAAAAACYAgAAZHJz&#10;L2Rvd25yZXYueG1sUEsFBgAAAAAEAAQA9QAAAIsDAAAAAA==&#10;" path="m288,661r-17,l275,672r,43l268,723r19,l289,722r4,-13l293,674r-4,-12l288,661e" stroked="f">
                    <v:path arrowok="t" o:connecttype="custom" o:connectlocs="288,16262;271,16262;275,16273;275,16316;268,16324;287,16324;289,16323;293,16310;293,16275;289,16263;288,16262" o:connectangles="0,0,0,0,0,0,0,0,0,0,0"/>
                  </v:shape>
                  <v:shape id="Freeform 585" o:spid="_x0000_s1075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9asQA&#10;AADdAAAADwAAAGRycy9kb3ducmV2LnhtbERPTWvCQBC9F/wPywje6saCwaauIhal9GAxKvY4ZKdJ&#10;aHY27K5J+u+7QqG3ebzPWa4H04iOnK8tK5hNExDEhdU1lwrOp93jAoQPyBoby6TghzysV6OHJWba&#10;9nykLg+liCHsM1RQhdBmUvqiIoN+alviyH1ZZzBE6EqpHfYx3DTyKUlSabDm2FBhS9uKiu/8ZhS8&#10;fs6vxe79cNx/DJecg/VpohdKTcbD5gVEoCH8i//cbzrOT59n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vWrEAAAA3QAAAA8AAAAAAAAAAAAAAAAAmAIAAGRycy9k&#10;b3ducmV2LnhtbFBLBQYAAAAABAAEAPUAAACJAwAAAAA=&#10;" path="m229,716r-17,l216,737r-1,2l211,745r,14l216,764r12,l232,763r4,-2l234,753r-8,l223,750r,-6l225,740r2,-3l233,737r-4,-21e" stroked="f">
                    <v:path arrowok="t" o:connecttype="custom" o:connectlocs="229,16317;212,16317;216,16338;215,16340;211,16346;211,16360;216,16365;228,16365;232,16364;236,16362;234,16354;226,16354;223,16351;223,16345;225,16341;227,16338;233,16338;229,16317" o:connectangles="0,0,0,0,0,0,0,0,0,0,0,0,0,0,0,0,0,0"/>
                  </v:shape>
                  <v:shape id="Freeform 586" o:spid="_x0000_s1076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jHcQA&#10;AADdAAAADwAAAGRycy9kb3ducmV2LnhtbERPTWvCQBC9C/0PyxR6002FBpu6CaXFIh4Uo2KPQ3aa&#10;hGZnQ3abxH/vCkJv83ifs8xG04ieOldbVvA8i0AQF1bXXCo4HlbTBQjnkTU2lknBhRxk6cNkiYm2&#10;A++pz30pQgi7BBVU3reJlK6oyKCb2ZY4cD+2M+gD7EqpOxxCuGnkPIpiabDm0FBhSx8VFb/5n1Hw&#10;+f1yLlab7f5rN55y9tbFkV4o9fQ4vr+B8DT6f/HdvdZhfvw6h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Ix3EAAAA3QAAAA8AAAAAAAAAAAAAAAAAmAIAAGRycy9k&#10;b3ducmV2LnhtbFBLBQYAAAAABAAEAPUAAACJAwAAAAA=&#10;" path="m234,752r-2,1l231,753r3,l234,752e" stroked="f">
                    <v:path arrowok="t" o:connecttype="custom" o:connectlocs="234,16353;232,16354;231,16354;234,16354;234,16353" o:connectangles="0,0,0,0,0"/>
                  </v:shape>
                  <v:shape id="Freeform 587" o:spid="_x0000_s1077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GhsQA&#10;AADdAAAADwAAAGRycy9kb3ducmV2LnhtbERPTWvCQBC9F/wPywje6kalwUY3oVQspQfFVGmPQ3ZM&#10;gtnZkN1q+u9dQfA2j/c5y6w3jThT52rLCibjCARxYXXNpYL99/p5DsJ5ZI2NZVLwTw6ydPC0xETb&#10;C+/onPtShBB2CSqovG8TKV1RkUE3ti1x4I62M+gD7EqpO7yEcNPIaRTF0mDNoaHClt4rKk75n1Gw&#10;+n35KdZfm93Htj/k7K2LIz1XajTs3xYgPPX+Ib67P3WYH7/O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hobEAAAA3QAAAA8AAAAAAAAAAAAAAAAAmAIAAGRycy9k&#10;b3ducmV2LnhtbFBLBQYAAAAABAAEAPUAAACJAwAAAAA=&#10;" path="m216,647r-21,l175,737r17,l196,716r33,l226,703r-28,l201,684r1,-5l204,670r,-6l219,664r-3,-17e" stroked="f">
                    <v:path arrowok="t" o:connecttype="custom" o:connectlocs="216,16248;195,16248;175,16338;192,16338;196,16317;229,16317;226,16304;198,16304;201,16285;202,16280;204,16271;204,16265;219,16265;216,16248" o:connectangles="0,0,0,0,0,0,0,0,0,0,0,0,0,0"/>
                  </v:shape>
                  <v:shape id="Freeform 588" o:spid="_x0000_s1078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e8sQA&#10;AADdAAAADwAAAGRycy9kb3ducmV2LnhtbERPTWvCQBC9F/wPywje6kaxwUY3oVQspQfFVGmPQ3ZM&#10;gtnZkN1q+u9dQfA2j/c5y6w3jThT52rLCibjCARxYXXNpYL99/p5DsJ5ZI2NZVLwTw6ydPC0xETb&#10;C+/onPtShBB2CSqovG8TKV1RkUE3ti1x4I62M+gD7EqpO7yEcNPIaRTF0mDNoaHClt4rKk75n1Gw&#10;+n35KdZfm93Htj/k7K2LIz1XajTs3xYgPPX+Ib67P3WYH7/O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HvLEAAAA3QAAAA8AAAAAAAAAAAAAAAAAmAIAAGRycy9k&#10;b3ducmV2LnhtbFBLBQYAAAAABAAEAPUAAACJAwAAAAA=&#10;" path="m219,664r-14,l206,670r1,9l208,684r3,19l226,703r-7,-39e" stroked="f">
                    <v:path arrowok="t" o:connecttype="custom" o:connectlocs="219,16265;205,16265;206,16271;207,16280;208,16285;211,16304;226,16304;219,16265" o:connectangles="0,0,0,0,0,0,0,0"/>
                  </v:shape>
                  <v:shape id="Freeform 589" o:spid="_x0000_s1079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7acQA&#10;AADdAAAADwAAAGRycy9kb3ducmV2LnhtbERPTWvCQBC9C/0PyxR6002FBJu6CaUlUnpQjIo9Dtlp&#10;EpqdDdmtxn/vCkJv83ifs8xH04kTDa61rOB5FoEgrqxuuVaw3xXTBQjnkTV2lknBhRzk2cNkiam2&#10;Z97SqfS1CCHsUlTQeN+nUrqqIYNuZnviwP3YwaAPcKilHvAcwk0n51GUSIMth4YGe3pvqPot/4yC&#10;j+/4WBVf6+1qMx5K9tYlkV4o9fQ4vr2C8DT6f/Hd/anD/OQlht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u2nEAAAA3QAAAA8AAAAAAAAAAAAAAAAAmAIAAGRycy9k&#10;b3ducmV2LnhtbFBLBQYAAAAABAAEAPUAAACJAwAAAAA=&#10;" path="m172,647r-45,l127,663r26,l125,727r,10l172,737r,-15l145,722r,-1l172,660r,-13e" stroked="f">
                    <v:path arrowok="t" o:connecttype="custom" o:connectlocs="172,16248;127,16248;127,16264;153,16264;153,16264;125,16328;125,16338;172,16338;172,16323;145,16323;145,16322;172,16261;172,16248" o:connectangles="0,0,0,0,0,0,0,0,0,0,0,0,0"/>
                  </v:shape>
                  <v:shape id="Freeform 590" o:spid="_x0000_s1080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lHsIA&#10;AADdAAAADwAAAGRycy9kb3ducmV2LnhtbERPTYvCMBC9L/gfwgje1tSFLVqNIi4u4sHFquhxaMa2&#10;2ExKE7X+eyMseJvH+5zJrDWVuFHjSssKBv0IBHFmdcm5gv1u+TkE4TyyxsoyKXiQg9m08zHBRNs7&#10;b+mW+lyEEHYJKii8rxMpXVaQQde3NXHgzrYx6ANscqkbvIdwU8mvKIqlwZJDQ4E1LQrKLunVKPg5&#10;fR+z5Xqz/f1rDyl76+JID5Xqddv5GISn1r/F/+6VDvPjU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CUewgAAAN0AAAAPAAAAAAAAAAAAAAAAAJgCAABkcnMvZG93&#10;bnJldi54bWxQSwUGAAAAAAQABAD1AAAAhwMAAAAA&#10;" path="m97,647r-16,l74,648r-6,1l68,737r18,l86,701r27,l111,697r-6,-2l114,690r1,-2l86,688r,-27l87,661r3,l117,661r,-2l106,649r-9,-2e" stroked="f">
                    <v:path arrowok="t" o:connecttype="custom" o:connectlocs="97,16248;81,16248;74,16249;68,16250;68,16338;86,16338;86,16302;113,16302;111,16298;105,16296;105,16296;114,16291;115,16289;86,16289;86,16262;87,16262;90,16262;117,16262;117,16260;106,16250;97,16248" o:connectangles="0,0,0,0,0,0,0,0,0,0,0,0,0,0,0,0,0,0,0,0,0"/>
                  </v:shape>
                  <v:shape id="Freeform 591" o:spid="_x0000_s1081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AhcMA&#10;AADdAAAADwAAAGRycy9kb3ducmV2LnhtbERPTWvCQBC9F/wPywje6saCqUZXEYtSPFSMih6H7JgE&#10;s7Mhu2r6791Cwds83udM562pxJ0aV1pWMOhHIIgzq0vOFRz2q/cRCOeRNVaWScEvOZjPOm9TTLR9&#10;8I7uqc9FCGGXoILC+zqR0mUFGXR9WxMH7mIbgz7AJpe6wUcIN5X8iKJYGiw5NBRY07Kg7JrejIKv&#10;8/CUrTY/u/W2PabsrYsjPVKq120XExCeWv8S/7u/dZgfjz/h7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AhcMAAADdAAAADwAAAAAAAAAAAAAAAACYAgAAZHJzL2Rv&#10;d25yZXYueG1sUEsFBgAAAAAEAAQA9QAAAIgDAAAAAA==&#10;" path="m113,701r-19,l97,704r2,11l100,725r2,9l103,737r18,l120,734r-3,-11l114,703r-1,-2e" stroked="f">
                    <v:path arrowok="t" o:connecttype="custom" o:connectlocs="113,16302;94,16302;97,16305;99,16316;100,16326;102,16335;103,16338;121,16338;120,16335;117,16324;114,16304;113,16302" o:connectangles="0,0,0,0,0,0,0,0,0,0,0,0"/>
                  </v:shape>
                  <v:shape id="Freeform 592" o:spid="_x0000_s1082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U98YA&#10;AADdAAAADwAAAGRycy9kb3ducmV2LnhtbESPQWvCQBCF74X+h2UK3upGwaDRVaRFKR4qphU9Dtlp&#10;EpqdDdmtxn/fOQjeZnhv3vtmsepdoy7UhdqzgdEwAUVceFtzaeD7a/M6BRUissXGMxm4UYDV8vlp&#10;gZn1Vz7QJY+lkhAOGRqoYmwzrUNRkcMw9C2xaD++cxhl7UptO7xKuGv0OElS7bBmaaiwpbeKit/8&#10;zxl4P09OxWb3edju+2PO0Yc0sVNjBi/9eg4qUh8f5vv1hxX8dC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8U98YAAADdAAAADwAAAAAAAAAAAAAAAACYAgAAZHJz&#10;L2Rvd25yZXYueG1sUEsFBgAAAAAEAAQA9QAAAIsDAAAAAA==&#10;" path="m117,661r-27,l98,661r3,5l101,682r-4,6l115,688r3,-6l118,665r-1,-4e" stroked="f">
                    <v:path arrowok="t" o:connecttype="custom" o:connectlocs="117,16262;90,16262;98,16262;101,16267;101,16283;97,16289;115,16289;118,16283;118,16266;117,16262" o:connectangles="0,0,0,0,0,0,0,0,0,0"/>
                  </v:shape>
                  <v:shape id="Freeform 593" o:spid="_x0000_s1083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xbMIA&#10;AADdAAAADwAAAGRycy9kb3ducmV2LnhtbERPTYvCMBC9C/6HMII3TRUs2jWK7KKIhxWr4h6HZrYt&#10;20xKE7X++40geJvH+5z5sjWVuFHjSssKRsMIBHFmdcm5gtNxPZiCcB5ZY2WZFDzIwXLR7cwx0fbO&#10;B7qlPhchhF2CCgrv60RKlxVk0A1tTRy4X9sY9AE2udQN3kO4qeQ4imJpsOTQUGBNnwVlf+nVKPj6&#10;mVyy9e77sNm355S9dXGkp0r1e+3qA4Sn1r/FL/dWh/nxbAb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7FswgAAAN0AAAAPAAAAAAAAAAAAAAAAAJgCAABkcnMvZG93&#10;bnJldi54bWxQSwUGAAAAAAQABAD1AAAAhwMAAAAA&#10;" path="m22,647r-17,l5,712r9,19l35,738,52,727r,-4l26,723r-4,-4l22,647e" stroked="f">
                    <v:path arrowok="t" o:connecttype="custom" o:connectlocs="22,16248;5,16248;5,16313;14,16332;35,16339;52,16328;52,16324;26,16324;22,16320;22,16248" o:connectangles="0,0,0,0,0,0,0,0,0,0"/>
                  </v:shape>
                  <v:shape id="Freeform 594" o:spid="_x0000_s1084" style="position:absolute;left:10750;top:15601;width:670;height:887;visibility:visible;mso-wrap-style:square;v-text-anchor:top" coordsize="6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C68YA&#10;AADdAAAADwAAAGRycy9kb3ducmV2LnhtbESPQWvCQBCF70L/wzJCb7proVaiq0iLpfTQYlT0OGTH&#10;JJidDdmtpv++cyh4m+G9ee+bxar3jbpSF+vAFiZjA4q4CK7m0sJ+txnNQMWE7LAJTBZ+KcJq+TBY&#10;YObCjbd0zVOpJIRjhhaqlNpM61hU5DGOQ0ss2jl0HpOsXaldhzcJ941+MmaqPdYsDRW29FpRccl/&#10;vIW30/Ox2Hx+bd+/+0POKcSpcTNrH4f9eg4qUZ/u5v/rDyf4L0b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KC68YAAADdAAAADwAAAAAAAAAAAAAAAACYAgAAZHJz&#10;L2Rvd25yZXYueG1sUEsFBgAAAAAEAAQA9QAAAIsDAAAAAA==&#10;" path="m57,647r-17,l40,719r-4,4l52,723r5,-20l57,647e" stroked="f">
                    <v:path arrowok="t" o:connecttype="custom" o:connectlocs="57,16248;40,16248;40,16320;36,16324;52,16324;57,16304;57,16248" o:connectangles="0,0,0,0,0,0,0"/>
                  </v:shape>
                </v:group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0CCF5500" wp14:editId="08FC9EAB">
                <wp:simplePos x="0" y="0"/>
                <wp:positionH relativeFrom="page">
                  <wp:posOffset>0</wp:posOffset>
                </wp:positionH>
                <wp:positionV relativeFrom="page">
                  <wp:posOffset>1342390</wp:posOffset>
                </wp:positionV>
                <wp:extent cx="7397750" cy="431800"/>
                <wp:effectExtent l="0" t="0" r="3175" b="0"/>
                <wp:wrapNone/>
                <wp:docPr id="1482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431800"/>
                          <a:chOff x="0" y="2114"/>
                          <a:chExt cx="11650" cy="680"/>
                        </a:xfrm>
                      </wpg:grpSpPr>
                      <wps:wsp>
                        <wps:cNvPr id="1483" name="Freeform 784"/>
                        <wps:cNvSpPr>
                          <a:spLocks/>
                        </wps:cNvSpPr>
                        <wps:spPr bwMode="auto">
                          <a:xfrm>
                            <a:off x="0" y="2114"/>
                            <a:ext cx="11650" cy="680"/>
                          </a:xfrm>
                          <a:custGeom>
                            <a:avLst/>
                            <a:gdLst>
                              <a:gd name="T0" fmla="*/ 0 w 11650"/>
                              <a:gd name="T1" fmla="+- 0 2794 2114"/>
                              <a:gd name="T2" fmla="*/ 2794 h 680"/>
                              <a:gd name="T3" fmla="*/ 11650 w 11650"/>
                              <a:gd name="T4" fmla="+- 0 2794 2114"/>
                              <a:gd name="T5" fmla="*/ 2794 h 680"/>
                              <a:gd name="T6" fmla="*/ 11650 w 11650"/>
                              <a:gd name="T7" fmla="+- 0 2114 2114"/>
                              <a:gd name="T8" fmla="*/ 2114 h 680"/>
                              <a:gd name="T9" fmla="*/ 0 w 11650"/>
                              <a:gd name="T10" fmla="+- 0 2114 2114"/>
                              <a:gd name="T11" fmla="*/ 2114 h 680"/>
                              <a:gd name="T12" fmla="*/ 0 w 11650"/>
                              <a:gd name="T13" fmla="+- 0 2794 2114"/>
                              <a:gd name="T14" fmla="*/ 2794 h 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650" h="680">
                                <a:moveTo>
                                  <a:pt x="0" y="680"/>
                                </a:moveTo>
                                <a:lnTo>
                                  <a:pt x="11650" y="680"/>
                                </a:lnTo>
                                <a:lnTo>
                                  <a:pt x="1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</a:path>
                            </a:pathLst>
                          </a:custGeom>
                          <a:solidFill>
                            <a:srgbClr val="006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ACB75" id="Group 783" o:spid="_x0000_s1026" style="position:absolute;margin-left:0;margin-top:105.7pt;width:582.5pt;height:34pt;z-index:-251684352;mso-position-horizontal-relative:page;mso-position-vertical-relative:page" coordorigin=",2114" coordsize="1165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9n6AMAAKkKAAAOAAAAZHJzL2Uyb0RvYy54bWykVtuO2zYQfS/QfyD02MKri2XLEtYbNNl4&#10;UWCbBMj2A2iJuqCSqJK05W3Rf+9wKEpaNzaM1A8SZR7O5Zwhh/fvTk1NjkzIirdbx7/zHMLalGdV&#10;W2yd3192i41DpKJtRmvesq3zyqTz7uHHH+77LmEBL3mdMUHASCuTvts6pVJd4royLVlD5R3vWAuT&#10;ORcNVfApCjcTtAfrTe0Gnrd2ey6yTvCUSQn/PppJ5wHt5zlL1ec8l0yReutAbAqfAp97/XQf7mlS&#10;CNqVVTqEQb8jioZWLTgdTT1SRclBVP8x1VSp4JLn6i7ljcvzvEoZ5gDZ+N5ZNk+CHzrMpUj6ohtp&#10;AmrPePpus+mn4xdBqgy0CzeBQ1ragEromESbpean74oEYE+i+9p9ESZJGD7z9A8J0+75vP4uDJjs&#10;+994BgbpQXHk55SLRpuAzMkJZXgdZWAnRVL4M1rGUbQCtVKYC5f+xht0SksQc1oW+H5oBEzLj8Na&#10;31/blesNLnNpYpxioENgOisoODlxKv8fp19L2jGUSmqyJk6XltOdYEzXMdCKUesAAGk5lXNCZzMa&#10;JoH3G6mcOLFsXmGEJulBqifGURJ6fJbK7IcMRih0NhTEC6iRNzVsjZ9c4pGeGKsD2oJ8C/p5AaAg&#10;ikMyxVOMtqDMRlsIKsmgFeyfEQXEjSj0dslraIHXva4sDDK47HU9Q131Glmg8Qql+M1c4fgbs9Bc&#10;kG/mGs9Ql9kdNbju0h9l0Jle9OnPZbjsdJThOruwE2eJauXHRGEDFragaGlrLD21Q5HBiFDdLjw8&#10;ITou9RbXFQfb/yXQOxxMAEpX5AUwRKnBq5vAoLEGb24CgzQaDKTeEocmFeG4xW3Y5j2kK6AnnXcj&#10;4RDoRnvtgiYdVZolOyQ9nM3mVCu3jt4oeqbhR/bCEaOmE3E68qb5up3jBksQ44S1CPvu0OKEtMeo&#10;nbdvgzM63YI59wi06FxR3jFpzdXsUJK8rrJdVdc6VSmK/YdakCPV3dxbr5bYoGDJG1iNldJyvcyI&#10;Zv6BE3HgVZ+N2J3/jv0g9N4H8WK33kSLcBeuFnHkbRaeH7+P114Yh4+7fzTjfpiUVZax9rlqmb0p&#10;+OFtXWO4s5gej3cFrWq8ClYo5pvoz5L04DeU3hsYXA3aDOulZDT7OIwVrWozdt9GjCRD2vaNREBH&#10;NM3FtMM9z16h0Qhubklwq4NBycVfDunhhrR15J8HKphD6l9baJexH4YgvsKPcBUF8CHmM/v5DG1T&#10;MLV1lAObXQ8/KHMNO3SiKkrw5CMXLf8F7gp5pTsRxmeiGj6gY+MI70OYy3B30xeu+Teiphvmw78A&#10;AAD//wMAUEsDBBQABgAIAAAAIQBRQ2MD3wAAAAkBAAAPAAAAZHJzL2Rvd25yZXYueG1sTI/BTsMw&#10;EETvSPyDtUjcqOPSFghxqqoCTlUlWiTEzY23SdR4HcVukv492xMcd2Y0+yZbjq4RPXah9qRBTRIQ&#10;SIW3NZUavvbvD88gQjRkTeMJNVwwwDK/vclMav1An9jvYim4hEJqNFQxtqmUoajQmTDxLRJ7R985&#10;E/nsSmk7M3C5a+Q0SRbSmZr4Q2VaXFdYnHZnp+FjMMPqUb31m9NxffnZz7ffG4Va39+Nq1cQEcf4&#10;F4YrPqNDzkwHfyYbRKOBh0QNU6VmIK62WsxZOrD09DIDmWfy/4L8FwAA//8DAFBLAQItABQABgAI&#10;AAAAIQC2gziS/gAAAOEBAAATAAAAAAAAAAAAAAAAAAAAAABbQ29udGVudF9UeXBlc10ueG1sUEsB&#10;Ai0AFAAGAAgAAAAhADj9If/WAAAAlAEAAAsAAAAAAAAAAAAAAAAALwEAAF9yZWxzLy5yZWxzUEsB&#10;Ai0AFAAGAAgAAAAhAF2tX2foAwAAqQoAAA4AAAAAAAAAAAAAAAAALgIAAGRycy9lMm9Eb2MueG1s&#10;UEsBAi0AFAAGAAgAAAAhAFFDYwPfAAAACQEAAA8AAAAAAAAAAAAAAAAAQgYAAGRycy9kb3ducmV2&#10;LnhtbFBLBQYAAAAABAAEAPMAAABOBwAAAAA=&#10;">
                <v:shape id="Freeform 784" o:spid="_x0000_s1027" style="position:absolute;top:2114;width:11650;height:680;visibility:visible;mso-wrap-style:square;v-text-anchor:top" coordsize="1165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uB8IA&#10;AADdAAAADwAAAGRycy9kb3ducmV2LnhtbERPTWsCMRC9F/ofwgi9iGZtS5F1o5SCIN6qttDbsJnd&#10;BDeT7SZq/PemUPA2j/c51Sq5TpxpCNazgtm0AEFce225VXDYrydzECEia+w8k4IrBVgtHx8qLLW/&#10;8Cedd7EVOYRDiQpMjH0pZagNOQxT3xNnrvGDw5jh0Eo94CWHu04+F8WbdGg5Nxjs6cNQfdydnAJs&#10;7PVLjxOOza+0qf8JW/MdlHoapfcFiEgp3sX/7o3O81/nL/D3TT5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G4HwgAAAN0AAAAPAAAAAAAAAAAAAAAAAJgCAABkcnMvZG93&#10;bnJldi54bWxQSwUGAAAAAAQABAD1AAAAhwMAAAAA&#10;" path="m,680r11650,l11650,,,,,680e" fillcolor="#006533" stroked="f">
                  <v:path arrowok="t" o:connecttype="custom" o:connectlocs="0,2794;11650,2794;11650,2114;0,2114;0,2794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5E5FCC67" wp14:editId="1C3173CC">
                <wp:simplePos x="0" y="0"/>
                <wp:positionH relativeFrom="page">
                  <wp:align>left</wp:align>
                </wp:positionH>
                <wp:positionV relativeFrom="page">
                  <wp:posOffset>190500</wp:posOffset>
                </wp:positionV>
                <wp:extent cx="5094605" cy="1080135"/>
                <wp:effectExtent l="0" t="0" r="0" b="5715"/>
                <wp:wrapNone/>
                <wp:docPr id="1480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1080135"/>
                          <a:chOff x="0" y="300"/>
                          <a:chExt cx="8023" cy="1701"/>
                        </a:xfrm>
                      </wpg:grpSpPr>
                      <wps:wsp>
                        <wps:cNvPr id="1481" name="Freeform 786"/>
                        <wps:cNvSpPr>
                          <a:spLocks/>
                        </wps:cNvSpPr>
                        <wps:spPr bwMode="auto">
                          <a:xfrm>
                            <a:off x="0" y="300"/>
                            <a:ext cx="8023" cy="1701"/>
                          </a:xfrm>
                          <a:custGeom>
                            <a:avLst/>
                            <a:gdLst>
                              <a:gd name="T0" fmla="*/ 0 w 8023"/>
                              <a:gd name="T1" fmla="+- 0 2001 300"/>
                              <a:gd name="T2" fmla="*/ 2001 h 1701"/>
                              <a:gd name="T3" fmla="*/ 8023 w 8023"/>
                              <a:gd name="T4" fmla="+- 0 2001 300"/>
                              <a:gd name="T5" fmla="*/ 2001 h 1701"/>
                              <a:gd name="T6" fmla="*/ 8023 w 8023"/>
                              <a:gd name="T7" fmla="+- 0 300 300"/>
                              <a:gd name="T8" fmla="*/ 300 h 1701"/>
                              <a:gd name="T9" fmla="*/ 0 w 8023"/>
                              <a:gd name="T10" fmla="+- 0 300 300"/>
                              <a:gd name="T11" fmla="*/ 300 h 1701"/>
                              <a:gd name="T12" fmla="*/ 0 w 8023"/>
                              <a:gd name="T13" fmla="+- 0 2001 300"/>
                              <a:gd name="T14" fmla="*/ 2001 h 17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023" h="1701">
                                <a:moveTo>
                                  <a:pt x="0" y="1701"/>
                                </a:moveTo>
                                <a:lnTo>
                                  <a:pt x="8023" y="1701"/>
                                </a:lnTo>
                                <a:lnTo>
                                  <a:pt x="8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BFC64" id="Group 785" o:spid="_x0000_s1026" style="position:absolute;margin-left:0;margin-top:15pt;width:401.15pt;height:85.05pt;z-index:-251683328;mso-position-horizontal:left;mso-position-horizontal-relative:page;mso-position-vertical-relative:page" coordorigin=",300" coordsize="8023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zI6AMAAJ4KAAAOAAAAZHJzL2Uyb0RvYy54bWykVttu2zgQfS+w/0DocReOKEW+SIhTbJs6&#10;KJB2CzT7AbREXbCSqJK05bTYf9/hUJQVpzaCrh9kUjyay5kZzty8PTQ12XOpKtGuveCKeoS3qciq&#10;tlh7fz9uZiuPKM3ajNWi5WvviSvv7e1vb276LuGhKEWdcUlASKuSvlt7pdZd4vsqLXnD1JXoeAuH&#10;uZAN07CVhZ9J1oP0pvZDShd+L2TWSZFypeDtnT30blF+nvNU/5XnimtSrz2wTeNT4nNrnv7tDUsK&#10;ybqySgcz2C9Y0bCqBaWjqDumGdnJ6oWopkqlUCLXV6lofJHnVcrRB/AmoCfe3Eux69CXIumLbqQJ&#10;qD3h6ZfFpp/3XySpMohdtAKCWtZAlFAxWa7mhp++KxKA3cvua/dFWidh+SDSfxQc+6fnZl9YMNn2&#10;n0QGAtlOC+TnkMvGiADPyQHD8DSGgR80SeHlnMbRgs49ksJZQFc0uEZDWJKWEM3jd9d0CGBafhi+&#10;XdHwevhwSQNjvs8SqxQNHQwzXkHCqSOn6v9x+rVkHcdQKUPWkdPAcbqRnJs8BloXllZEOk7VlNDJ&#10;ibFTAe+vpHKkxJF5gRDgc6f0PRcYEbZ/UNqWQwYrjHM25MMjZEbe1FAZv/uEkp6g1AHsMOCpxfwx&#10;AwwUZ0BGa4pRUuhQIAkxJQmGSEH1jDAI4qjQKDujM3KwizohlUZhF3QuJrALOpcOhjrBxZ+5Cdfe&#10;qNJAfu5lPEGdpXXk/pK+YGQfeD2vMJjSf1bjSP5FVoOR/JehhKIrXBax0iVWemiHzIIVYaZFULwV&#10;OqFMVZs0g5J/DIe6BZRJwzNgsNKA8WoAfZfBEFsDXr1KMoTFgIFTe39cFm04RXg0hVuLBncl9KHT&#10;DiQ9Ah1oa75hSce0YcktSb/2bOGWcAOa8jAnjdjzR4EYfbwEXfWAwiOgbqdAKwpsnGAdwv13KHJE&#10;4sUKIt2x+7cwG6fXYF5oBJnGWbyXR68NWZOrSIm6yjZVXRtflSy272tJ9sy0cBovIheWZ7AaU6UV&#10;5jMbNfsG7sGBWHMjYkv+EQdhRN+F8WyzWC1n0Saaz+IlXc1oEL+LFzSKo7vNv4byIErKKst4+1C1&#10;3I0HQfS6VjEMKrax44BgwhrPwzlG85n1J05S+A3J9AwG80CbYcKUnGUfhrVmVW3X/nOLkWRw2/0j&#10;EdAGbUexPXArsifoLlLY0QhGOViUQn73SA9j0dpT33ZMco/UH1vokXEQRRB9jZtovgxhI6cn2+kJ&#10;a1MQtfa0B9Vulu+1nb12nayKEjTZzG7FnzAg5JXpP2iftWrYQJvGFQ5B6MswsJkpa7pH1HGsvP0P&#10;AAD//wMAUEsDBBQABgAIAAAAIQB0kIfi3QAAAAcBAAAPAAAAZHJzL2Rvd25yZXYueG1sTI9BS8NA&#10;EIXvgv9hGcGb3aRBKTGTUop6KoKtIN622WkSmp0N2W2S/nvHk54ewxve+16xnl2nRhpC6xkhXSSg&#10;iCtvW64RPg+vDytQIRq2pvNMCFcKsC5vbwqTWz/xB437WCsJ4ZAbhCbGPtc6VA05Exa+Jxbv5Adn&#10;opxDre1gJgl3nV4myZN2pmVpaExP24aq8/7iEN4mM22y9GXcnU/b6/fh8f1rlxLi/d28eQYVaY5/&#10;z/CLL+hQCtPRX9gG1SHIkIiQJaLirpJlBuqIIKUp6LLQ//nLHwAAAP//AwBQSwECLQAUAAYACAAA&#10;ACEAtoM4kv4AAADhAQAAEwAAAAAAAAAAAAAAAAAAAAAAW0NvbnRlbnRfVHlwZXNdLnhtbFBLAQIt&#10;ABQABgAIAAAAIQA4/SH/1gAAAJQBAAALAAAAAAAAAAAAAAAAAC8BAABfcmVscy8ucmVsc1BLAQIt&#10;ABQABgAIAAAAIQANCzzI6AMAAJ4KAAAOAAAAAAAAAAAAAAAAAC4CAABkcnMvZTJvRG9jLnhtbFBL&#10;AQItABQABgAIAAAAIQB0kIfi3QAAAAcBAAAPAAAAAAAAAAAAAAAAAEIGAABkcnMvZG93bnJldi54&#10;bWxQSwUGAAAAAAQABADzAAAATAcAAAAA&#10;">
                <v:shape id="Freeform 786" o:spid="_x0000_s1027" style="position:absolute;top:300;width:8023;height:1701;visibility:visible;mso-wrap-style:square;v-text-anchor:top" coordsize="802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YMMQA&#10;AADdAAAADwAAAGRycy9kb3ducmV2LnhtbERP32vCMBB+H+x/CCf4NtOKSKlGEYciwpg6Gezt1tza&#10;anMpSdT63y8DYW/38f286bwzjbiS87VlBekgAUFcWF1zqeD4sXrJQPiArLGxTAru5GE+e36aYq7t&#10;jfd0PYRSxBD2OSqoQmhzKX1RkUE/sC1x5H6sMxgidKXUDm8x3DRymCRjabDm2FBhS8uKivPhYhRs&#10;3Th922bv59ev06dbfW8u6/uOlOr3usUERKAu/Isf7o2O80dZCn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WDDEAAAA3QAAAA8AAAAAAAAAAAAAAAAAmAIAAGRycy9k&#10;b3ducmV2LnhtbFBLBQYAAAAABAAEAPUAAACJAwAAAAA=&#10;" path="m,1701r8023,l8023,,,,,1701e" fillcolor="#009641" stroked="f">
                  <v:path arrowok="t" o:connecttype="custom" o:connectlocs="0,2001;8023,2001;8023,300;0,300;0,2001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34176" behindDoc="1" locked="0" layoutInCell="1" allowOverlap="1" wp14:anchorId="30340D8F" wp14:editId="57F9067B">
            <wp:simplePos x="0" y="0"/>
            <wp:positionH relativeFrom="page">
              <wp:posOffset>6318250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787" name="Obraz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35200" behindDoc="1" locked="0" layoutInCell="1" allowOverlap="1" wp14:anchorId="077A8D3B" wp14:editId="0388BD2B">
            <wp:simplePos x="0" y="0"/>
            <wp:positionH relativeFrom="page">
              <wp:posOffset>5166995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788" name="Obraz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800" w:rsidRDefault="00C96194">
      <w:pPr>
        <w:spacing w:after="0"/>
        <w:sectPr w:rsidR="00F02800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DC1CFA2" wp14:editId="4F475018">
                <wp:simplePos x="0" y="0"/>
                <wp:positionH relativeFrom="column">
                  <wp:posOffset>-628650</wp:posOffset>
                </wp:positionH>
                <wp:positionV relativeFrom="paragraph">
                  <wp:posOffset>1293495</wp:posOffset>
                </wp:positionV>
                <wp:extent cx="6762750" cy="6858000"/>
                <wp:effectExtent l="0" t="0" r="0" b="0"/>
                <wp:wrapNone/>
                <wp:docPr id="170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053" w:rsidRDefault="0097331E" w:rsidP="0003388C">
                            <w:pPr>
                              <w:tabs>
                                <w:tab w:val="left" w:pos="1770"/>
                              </w:tabs>
                              <w:spacing w:after="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09</w:t>
                            </w:r>
                            <w:r w:rsidR="00C70053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3</w:t>
                            </w:r>
                            <w:r w:rsidR="00C70053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0 </w:t>
                            </w:r>
                            <w:r w:rsidR="00AB3CE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-</w:t>
                            </w:r>
                            <w:r w:rsidR="00C70053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0976E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10:00</w:t>
                            </w:r>
                            <w:r w:rsidR="000976E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Powitanie u</w:t>
                            </w:r>
                            <w:r w:rsidR="00294737"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czestników konferencji</w:t>
                            </w:r>
                            <w:r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i przedstawienie wykładowców</w:t>
                            </w:r>
                          </w:p>
                          <w:p w:rsidR="0097331E" w:rsidRPr="0097331E" w:rsidRDefault="000976E7" w:rsidP="00835D3D">
                            <w:pPr>
                              <w:tabs>
                                <w:tab w:val="left" w:pos="1770"/>
                              </w:tabs>
                              <w:spacing w:after="0" w:line="360" w:lineRule="auto"/>
                              <w:ind w:left="1440" w:hanging="57"/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(</w:t>
                            </w:r>
                            <w:r w:rsidR="0097331E" w:rsidRP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mgr inż. Jan Szuro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, </w:t>
                            </w:r>
                            <w:r w:rsidR="0097331E" w:rsidRP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UDT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O/Kraków;</w:t>
                            </w:r>
                            <w:r w:rsidR="0097331E" w:rsidRP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mgr inż. Andrz</w:t>
                            </w:r>
                            <w:r w:rsid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ej Zborowski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, </w:t>
                            </w:r>
                            <w:r w:rsidR="00835D3D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PTS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O/</w:t>
                            </w:r>
                            <w:r w:rsidR="0097331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Kraków)</w:t>
                            </w:r>
                          </w:p>
                          <w:p w:rsidR="00F175FA" w:rsidRDefault="00F175FA" w:rsidP="0003388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jc w:val="both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10</w:t>
                            </w:r>
                            <w:r w:rsidR="00294737"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00</w:t>
                            </w:r>
                            <w:r w:rsidR="00294737"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AB3CE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-</w:t>
                            </w:r>
                            <w:r w:rsidR="00294737"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294737"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5</w:t>
                            </w:r>
                            <w:r w:rsidR="00294737"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294737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395A0D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Wybrane problemy pękania złączy spawanych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:rsidR="00294737" w:rsidRDefault="00F175FA" w:rsidP="00835D3D">
                            <w:pPr>
                              <w:tabs>
                                <w:tab w:val="left" w:pos="1770"/>
                              </w:tabs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03388C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(dr hab. inż. Edmund Tasak, Akademia Górniczo - </w:t>
                            </w:r>
                            <w:r w:rsidR="00835D3D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Hutnicza w Krakowie)</w:t>
                            </w:r>
                            <w:r w:rsidR="00294737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</w:p>
                          <w:p w:rsidR="00F175FA" w:rsidRDefault="00294737" w:rsidP="00091F1F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ind w:left="1769" w:hanging="1769"/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5</w:t>
                            </w:r>
                            <w:r w:rsidR="00AB3CE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0 -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1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:30</w:t>
                            </w:r>
                            <w:r w:rsidR="000976E7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F175FA"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Wpływ rzeczywistych warunków pracy na właściwości złącza spawanego wykonanego pomiędzy stalą austenityczną i </w:t>
                            </w:r>
                            <w:proofErr w:type="spellStart"/>
                            <w:r w:rsidR="00F175FA"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martenzytyczną</w:t>
                            </w:r>
                            <w:proofErr w:type="spellEnd"/>
                            <w:r w:rsidR="00F175FA" w:rsidRP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elementu ciśnieniowego przegrzewacza pary</w:t>
                            </w:r>
                          </w:p>
                          <w:p w:rsidR="00F175FA" w:rsidRPr="00F175FA" w:rsidRDefault="00F175FA" w:rsidP="0003388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ind w:left="1440" w:hanging="144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03388C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(mgr inż. Paweł Urbań</w:t>
                            </w:r>
                            <w:r w:rsidR="0003388C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czyk, UDT O/Dąbrowa Górnicza;</w:t>
                            </w:r>
                          </w:p>
                          <w:p w:rsidR="00F175FA" w:rsidRPr="00F175FA" w:rsidRDefault="00F175FA" w:rsidP="0003388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ind w:left="1440" w:hanging="144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          </w:t>
                            </w:r>
                            <w:r w:rsidR="00C96194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03388C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  <w:t>d</w:t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r</w:t>
                            </w:r>
                            <w:r w:rsidR="0003388C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hab. inż. Grzegorz Golański,</w:t>
                            </w:r>
                            <w:r w:rsidR="00461A8F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Politechnika Częstochowska, </w:t>
                            </w:r>
                          </w:p>
                          <w:p w:rsidR="00F175FA" w:rsidRPr="00F175FA" w:rsidRDefault="00F175FA" w:rsidP="0003388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ind w:left="1440" w:hanging="144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          </w:t>
                            </w:r>
                            <w:r w:rsidR="00C96194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461A8F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dr inż. Adam Zieliński, Instytut Metalurgii Żelaza, Gliwice </w:t>
                            </w:r>
                          </w:p>
                          <w:p w:rsidR="00F175FA" w:rsidRPr="00F175FA" w:rsidRDefault="00F175FA" w:rsidP="0003388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ind w:left="1440" w:hanging="144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          </w:t>
                            </w:r>
                            <w:r w:rsidR="00C96194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773C8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dr hab. inż. Jacek Słania, prof. </w:t>
                            </w:r>
                            <w:proofErr w:type="spellStart"/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PCz</w:t>
                            </w:r>
                            <w:proofErr w:type="spellEnd"/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>., Politechnika Częstochowska,</w:t>
                            </w:r>
                          </w:p>
                          <w:p w:rsidR="00F175FA" w:rsidRPr="00F175FA" w:rsidRDefault="00F175FA" w:rsidP="00835D3D">
                            <w:pPr>
                              <w:tabs>
                                <w:tab w:val="left" w:pos="1770"/>
                              </w:tabs>
                              <w:spacing w:after="0" w:line="360" w:lineRule="auto"/>
                              <w:ind w:left="1440" w:hanging="1440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F175FA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          </w:t>
                            </w:r>
                            <w:r w:rsidR="00C96194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773C8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  <w:t>dr inż. Zbigniew Bałaga, Politechnika Częstochowska)</w:t>
                            </w:r>
                          </w:p>
                          <w:p w:rsidR="00BF1378" w:rsidRPr="00DD5321" w:rsidRDefault="00294737" w:rsidP="00AB3CE4">
                            <w:pPr>
                              <w:tabs>
                                <w:tab w:val="left" w:pos="1770"/>
                              </w:tabs>
                              <w:spacing w:after="0" w:line="360" w:lineRule="auto"/>
                              <w:ind w:left="1440" w:hanging="1440"/>
                              <w:jc w:val="both"/>
                              <w:rPr>
                                <w:b/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:30 </w:t>
                            </w:r>
                            <w:r w:rsidR="00AB3CE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-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12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F175F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P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395A0D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773C8E"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F175FA" w:rsidRPr="00DD5321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Przerwa kawowa</w:t>
                            </w:r>
                          </w:p>
                          <w:p w:rsidR="00AB2C04" w:rsidRDefault="00F175FA" w:rsidP="00AB2C04">
                            <w:pPr>
                              <w:spacing w:after="0" w:line="240" w:lineRule="auto"/>
                              <w:ind w:left="1769" w:hanging="1769"/>
                              <w:rPr>
                                <w:rFonts w:ascii="Arial" w:hAnsi="Arial" w:cs="Arial"/>
                                <w:i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12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AB3CE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0 - </w:t>
                            </w:r>
                            <w:r w:rsidR="0029473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2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40</w:t>
                            </w:r>
                            <w:r w:rsidR="00AB2C04">
                              <w:rPr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Wymagania jakości przy napawaniu (</w:t>
                            </w:r>
                            <w:proofErr w:type="spellStart"/>
                            <w:r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Cladingu</w:t>
                            </w:r>
                            <w:proofErr w:type="spellEnd"/>
                            <w:r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) powierzchni ogrzewalnych </w:t>
                            </w:r>
                            <w:r w:rsidR="00C96194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ze</w:t>
                            </w:r>
                            <w:r w:rsidR="00C96194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br/>
                            </w:r>
                            <w:r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szczególnym uwzględnieniem kotłów do Termicznego Przekształcania Odpadów </w:t>
                            </w:r>
                            <w:r w:rsidR="00AB3CE4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091F1F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Komunalnych</w:t>
                            </w:r>
                            <w:r w:rsidR="00395A0D" w:rsidRPr="0040602D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="007E153F" w:rsidRPr="0040602D">
                              <w:rPr>
                                <w:rFonts w:ascii="Arial" w:hAnsi="Arial" w:cs="Arial"/>
                                <w:i/>
                                <w:lang w:val="pl-PL"/>
                              </w:rPr>
                              <w:t xml:space="preserve">                            </w:t>
                            </w:r>
                          </w:p>
                          <w:p w:rsidR="007E153F" w:rsidRPr="00AB2C04" w:rsidRDefault="007E153F" w:rsidP="00835D3D">
                            <w:pPr>
                              <w:spacing w:after="0" w:line="360" w:lineRule="auto"/>
                              <w:ind w:left="1769"/>
                              <w:rPr>
                                <w:rFonts w:ascii="Arial" w:hAnsi="Arial" w:cs="Arial"/>
                                <w:i/>
                                <w:lang w:val="pl-PL"/>
                              </w:rPr>
                            </w:pPr>
                            <w:r w:rsidRPr="0040602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(</w:t>
                            </w:r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mgr inż. Jerzy  Koza</w:t>
                            </w:r>
                            <w:r w:rsidR="00AB2C04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, UDT O/Kraków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</w:p>
                          <w:p w:rsidR="00AB2C04" w:rsidRDefault="00C96194" w:rsidP="00835D3D">
                            <w:pPr>
                              <w:spacing w:after="0" w:line="240" w:lineRule="auto"/>
                              <w:ind w:left="1769" w:hanging="1769"/>
                              <w:jc w:val="both"/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12</w:t>
                            </w:r>
                            <w:r w:rsidR="00D4116F" w:rsidRPr="007E153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40</w:t>
                            </w:r>
                            <w:r w:rsidR="00AB2C0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- </w:t>
                            </w:r>
                            <w:r w:rsidR="00003085" w:rsidRPr="007E153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3</w:t>
                            </w:r>
                            <w:r w:rsidR="00003085" w:rsidRPr="007E153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7E153F" w:rsidRPr="007E153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7E153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AB2C0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F175FA" w:rsidRPr="00F175FA">
                              <w:rPr>
                                <w:rStyle w:val="Pogrubienie"/>
                                <w:rFonts w:asciiTheme="minorHAnsi" w:hAnsiTheme="minorHAnsi" w:cs="Arial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Badania odp</w:t>
                            </w:r>
                            <w:r w:rsidR="00835D3D">
                              <w:rPr>
                                <w:rStyle w:val="Pogrubienie"/>
                                <w:rFonts w:asciiTheme="minorHAnsi" w:hAnsiTheme="minorHAnsi" w:cs="Arial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orności na korozję chlorkową złą</w:t>
                            </w:r>
                            <w:r w:rsidR="00F175FA" w:rsidRPr="00F175FA">
                              <w:rPr>
                                <w:rStyle w:val="Pogrubienie"/>
                                <w:rFonts w:asciiTheme="minorHAnsi" w:hAnsiTheme="minorHAnsi" w:cs="Arial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czy spawanych stali typu Duplex</w:t>
                            </w:r>
                            <w:r w:rsidR="007E153F"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t xml:space="preserve">                              </w:t>
                            </w:r>
                            <w:r w:rsidR="007E153F" w:rsidRPr="0040602D">
                              <w:rPr>
                                <w:iCs/>
                                <w:sz w:val="24"/>
                                <w:szCs w:val="24"/>
                                <w:lang w:val="pl-PL"/>
                              </w:rPr>
                              <w:t xml:space="preserve">   </w:t>
                            </w:r>
                            <w:r w:rsidR="00010460" w:rsidRPr="0040602D"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F175FA"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br/>
                            </w:r>
                            <w:r w:rsidR="008B48FE" w:rsidRPr="0040602D">
                              <w:rPr>
                                <w:rFonts w:asciiTheme="minorHAnsi" w:hAnsiTheme="minorHAnsi"/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t>(</w:t>
                            </w:r>
                            <w:r w:rsid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mgr inż. </w:t>
                            </w:r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Marek Stankiewicz</w:t>
                            </w:r>
                            <w:r w:rsidR="00AB2C04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,</w:t>
                            </w:r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Politechnika Krakowska</w:t>
                            </w:r>
                            <w:r w:rsidR="00AB2C04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:rsidR="00835D3D" w:rsidRDefault="00835D3D" w:rsidP="00835D3D">
                            <w:pPr>
                              <w:spacing w:after="0" w:line="240" w:lineRule="auto"/>
                              <w:ind w:left="1769" w:hanging="1769"/>
                              <w:jc w:val="both"/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p w:rsidR="00F175FA" w:rsidRDefault="008B48FE" w:rsidP="00AB2C04">
                            <w:pPr>
                              <w:spacing w:after="0" w:line="240" w:lineRule="auto"/>
                              <w:ind w:left="1769" w:hanging="1769"/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3</w:t>
                            </w:r>
                            <w:r w:rsidR="00D60B8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10</w:t>
                            </w:r>
                            <w:r w:rsidR="00AB2C0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- 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3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45</w:t>
                            </w:r>
                            <w:r w:rsidR="00003085" w:rsidRPr="001E6027">
                              <w:rPr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F175FA" w:rsidRPr="00F175FA"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>Wybrane problemy korozji stalowych kominów</w:t>
                            </w:r>
                            <w:r w:rsidR="00BB0625" w:rsidRPr="00BB0625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                             </w:t>
                            </w:r>
                            <w:r w:rsidR="00BB0625" w:rsidRPr="0040602D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395A0D" w:rsidRPr="0040602D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:rsidR="00003085" w:rsidRPr="0040602D" w:rsidRDefault="00F175FA" w:rsidP="00835D3D">
                            <w:pPr>
                              <w:spacing w:after="0" w:line="360" w:lineRule="auto"/>
                              <w:ind w:left="1769" w:hanging="1769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                          </w:t>
                            </w:r>
                            <w:r w:rsidR="00AB2C04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003085" w:rsidRPr="0040602D"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t>(</w:t>
                            </w:r>
                            <w:r w:rsidR="00AB2C04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Dr 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inż.</w:t>
                            </w:r>
                            <w:r w:rsidR="00AB2C04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Lechosła</w:t>
                            </w:r>
                            <w:r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w Tuz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,</w:t>
                            </w:r>
                            <w:r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A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kademia </w:t>
                            </w:r>
                            <w:r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G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órniczo – </w:t>
                            </w:r>
                            <w:r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H</w:t>
                            </w:r>
                            <w:r w:rsidR="00835D3D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utnicza w Krakowie</w:t>
                            </w:r>
                            <w:r w:rsidR="00003085" w:rsidRPr="00D91C4D">
                              <w:rPr>
                                <w:i/>
                                <w:iCs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</w:p>
                          <w:p w:rsidR="00BB0625" w:rsidRPr="00BB0625" w:rsidRDefault="00B44450" w:rsidP="00835D3D">
                            <w:pPr>
                              <w:spacing w:after="0" w:line="240" w:lineRule="auto"/>
                              <w:ind w:left="1769" w:hanging="1769"/>
                              <w:jc w:val="both"/>
                              <w:rPr>
                                <w:rFonts w:ascii="Arial" w:hAnsi="Arial" w:cs="Arial"/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3</w:t>
                            </w:r>
                            <w:r w:rsidR="00BB0625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45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AB2C0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- 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</w:t>
                            </w:r>
                            <w:r w:rsidR="00003085" w:rsidRPr="001E6027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00</w:t>
                            </w:r>
                            <w:r w:rsidR="00AB2C0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F175FA"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ESAB </w:t>
                            </w:r>
                            <w:proofErr w:type="spellStart"/>
                            <w:r w:rsidR="00F175FA"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Weld</w:t>
                            </w:r>
                            <w:proofErr w:type="spellEnd"/>
                            <w:r w:rsidR="00F175FA"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F175FA"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>Cloud</w:t>
                            </w:r>
                            <w:proofErr w:type="spellEnd"/>
                            <w:r w:rsidR="00F175FA" w:rsidRPr="00F175FA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– proces, który pomaga producentom konstrukcji stalowych spełnić wymogi normy EN 1090</w:t>
                            </w:r>
                          </w:p>
                          <w:p w:rsidR="00B44450" w:rsidRPr="0040602D" w:rsidRDefault="00B44450" w:rsidP="00835D3D">
                            <w:pPr>
                              <w:spacing w:after="0" w:line="360" w:lineRule="auto"/>
                              <w:ind w:left="1701" w:hanging="1701"/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176A9F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       </w:t>
                            </w:r>
                            <w:r w:rsidR="00BB0625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                     </w:t>
                            </w:r>
                            <w:r w:rsidR="00395A0D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010460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40602D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>(</w:t>
                            </w:r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inż. Robert </w:t>
                            </w:r>
                            <w:proofErr w:type="spellStart"/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Lazik</w:t>
                            </w:r>
                            <w:proofErr w:type="spellEnd"/>
                            <w:r w:rsidR="00F175FA" w:rsidRPr="00F175FA"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  <w:t>, ESAB Polska</w:t>
                            </w:r>
                            <w:r w:rsidR="003C018F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  <w:r w:rsidR="0040602D">
                              <w:rPr>
                                <w:i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:rsidR="00113298" w:rsidRDefault="00003085" w:rsidP="00835D3D">
                            <w:pPr>
                              <w:spacing w:after="0" w:line="360" w:lineRule="auto"/>
                              <w:ind w:left="1769" w:hanging="1769"/>
                              <w:rPr>
                                <w:rFonts w:asciiTheme="minorHAnsi" w:hAnsiTheme="minorHAnsi" w:cs="Arial"/>
                                <w:i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</w:t>
                            </w:r>
                            <w:r w:rsidR="00113298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4</w:t>
                            </w:r>
                            <w:r w:rsidRP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="006B7A7A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P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835D3D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- </w:t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14:1</w:t>
                            </w:r>
                            <w:r w:rsidR="00113298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5</w:t>
                            </w:r>
                            <w:r w:rsidRP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 </w:t>
                            </w:r>
                            <w:r w:rsid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 </w:t>
                            </w:r>
                            <w:r w:rsidR="00010460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D4116F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="00835D3D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="00C96194">
                              <w:rPr>
                                <w:b/>
                                <w:bCs/>
                                <w:sz w:val="24"/>
                                <w:szCs w:val="24"/>
                                <w:lang w:val="pl-PL"/>
                              </w:rPr>
                              <w:t>Dyskusja, wręczenie zaświadczeń, zakończenie konferencji</w:t>
                            </w:r>
                          </w:p>
                          <w:p w:rsidR="00C96194" w:rsidRPr="00D60B84" w:rsidRDefault="00C96194" w:rsidP="00835D3D">
                            <w:pPr>
                              <w:spacing w:after="0" w:line="360" w:lineRule="auto"/>
                              <w:ind w:left="1769" w:hanging="1769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>14</w:t>
                            </w:r>
                            <w:r w:rsidRPr="00B44450"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>15</w:t>
                            </w:r>
                            <w:r w:rsidR="00835D3D"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 xml:space="preserve"> - 15:00</w:t>
                            </w:r>
                            <w:r w:rsidR="00835D3D"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>Obiad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</w:p>
                          <w:p w:rsidR="00C96194" w:rsidRPr="00C96194" w:rsidRDefault="00C96194" w:rsidP="00BF1378">
                            <w:pPr>
                              <w:spacing w:after="0" w:line="480" w:lineRule="auto"/>
                              <w:jc w:val="both"/>
                              <w:rPr>
                                <w:bCs/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CFA2" id="Text Box 532" o:spid="_x0000_s1047" type="#_x0000_t202" style="position:absolute;margin-left:-49.5pt;margin-top:101.85pt;width:532.5pt;height:540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upwAIAAMc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gN&#10;3M0CgpGgPbD0xPYG3cs9iq8j26Jx0Bl4Pg7ga/ZgAHdXrh4eZPVVIyGXLRUbdqeUHFtGa0gxtDf9&#10;i6sTjrYg6/GDrCEQ3RrpgPaN6m3/oCMI0IGq5xM9NpkKDpNZEs1iMFVgS+bxPAgcgT7NjtcHpc07&#10;JntkFzlWwL+Dp7sHbWw6NDu62GhClrzrnAY68eIAHKcTCA5Xrc2m4Sj9kQbpar6aE49EycojQVF4&#10;d+WSeEkZzuLiulgui/CnjRuSrOV1zYQNc5RXSP6MvoPQJ2GcBKZlx2sLZ1PSarNedgrtKMi7dJ9r&#10;OljObv7LNFwToJZXJYURCe6j1CuT+cwjJYm9dBbMvSBM79MkICkpypclPXDB/r0kNOY4jaN4UtM5&#10;6Ve1AdNnsi9qo1nPDQyQjvc5tnqYFEEzq8GVqB21hvJuWl+0wqZ/bgXQfSTaKdaKdJKr2a/37n1E&#10;TmtWzmtZP4OGlQSFgRph+sGileo7RiNMkhzrb1uqGEbdewHvIA0JsaPHbUg8AyCkLi3rSwsVFUDl&#10;2GA0LZdmGlfbQfFNC5GmlyfkHbydhjtVn7M6vDiYFq64w2Sz4+hy77zO83fxCwAA//8DAFBLAwQU&#10;AAYACAAAACEAq3Jjjt4AAAAMAQAADwAAAGRycy9kb3ducmV2LnhtbEyPy07DMBBF90j8gzVI7Fqb&#10;AGkT4lQIxBZEH0js3HiaRMTjKHab8PedrmA5d47uo1hNrhMnHELrScPdXIFAqrxtqdaw3bzNliBC&#10;NGRN5wk1/GKAVXl9VZjc+pE+8bSOtWATCrnR0MTY51KGqkFnwtz3SPw7+MGZyOdQSzuYkc1dJxOl&#10;UulMS5zQmB5fGqx+1kenYfd++P56UB/1q3vsRz8pSS6TWt/eTM9PICJO8Q+GS32uDiV32vsj2SA6&#10;DbMs4y1RQ6LuFyCYyNKUlT2jyZIlWRby/4jyDAAA//8DAFBLAQItABQABgAIAAAAIQC2gziS/gAA&#10;AOEBAAATAAAAAAAAAAAAAAAAAAAAAABbQ29udGVudF9UeXBlc10ueG1sUEsBAi0AFAAGAAgAAAAh&#10;ADj9If/WAAAAlAEAAAsAAAAAAAAAAAAAAAAALwEAAF9yZWxzLy5yZWxzUEsBAi0AFAAGAAgAAAAh&#10;ABhhy6nAAgAAxwUAAA4AAAAAAAAAAAAAAAAALgIAAGRycy9lMm9Eb2MueG1sUEsBAi0AFAAGAAgA&#10;AAAhAKtyY47eAAAADAEAAA8AAAAAAAAAAAAAAAAAGgUAAGRycy9kb3ducmV2LnhtbFBLBQYAAAAA&#10;BAAEAPMAAAAlBgAAAAA=&#10;" filled="f" stroked="f">
                <v:textbox>
                  <w:txbxContent>
                    <w:p w:rsidR="00C70053" w:rsidRDefault="0097331E" w:rsidP="0003388C">
                      <w:pPr>
                        <w:tabs>
                          <w:tab w:val="left" w:pos="1770"/>
                        </w:tabs>
                        <w:spacing w:after="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09</w:t>
                      </w:r>
                      <w:r w:rsidR="00C70053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3</w:t>
                      </w:r>
                      <w:r w:rsidR="00C70053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0 </w:t>
                      </w:r>
                      <w:r w:rsidR="00AB3CE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-</w:t>
                      </w:r>
                      <w:r w:rsidR="00C70053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0976E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10:00</w:t>
                      </w:r>
                      <w:r w:rsidR="000976E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Powitanie u</w:t>
                      </w:r>
                      <w:r w:rsidR="00294737"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czestników konferencji</w:t>
                      </w:r>
                      <w:r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i przedstawienie wykładowców</w:t>
                      </w:r>
                    </w:p>
                    <w:p w:rsidR="0097331E" w:rsidRPr="0097331E" w:rsidRDefault="000976E7" w:rsidP="00835D3D">
                      <w:pPr>
                        <w:tabs>
                          <w:tab w:val="left" w:pos="1770"/>
                        </w:tabs>
                        <w:spacing w:after="0" w:line="360" w:lineRule="auto"/>
                        <w:ind w:left="1440" w:hanging="57"/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>(</w:t>
                      </w:r>
                      <w:r w:rsidR="0097331E" w:rsidRP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>mgr inż. Jan Szuro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, </w:t>
                      </w:r>
                      <w:r w:rsidR="0097331E" w:rsidRP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>UDT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O/Kraków;</w:t>
                      </w:r>
                      <w:r w:rsidR="0097331E" w:rsidRP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mgr inż. Andrz</w:t>
                      </w:r>
                      <w:r w:rsid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>ej Zborowski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, </w:t>
                      </w:r>
                      <w:r w:rsidR="00835D3D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PTS 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>O/</w:t>
                      </w:r>
                      <w:r w:rsidR="0097331E">
                        <w:rPr>
                          <w:bCs/>
                          <w:sz w:val="24"/>
                          <w:szCs w:val="24"/>
                          <w:lang w:val="pl-PL"/>
                        </w:rPr>
                        <w:t>Kraków)</w:t>
                      </w:r>
                    </w:p>
                    <w:p w:rsidR="00F175FA" w:rsidRDefault="00F175FA" w:rsidP="0003388C">
                      <w:pPr>
                        <w:tabs>
                          <w:tab w:val="left" w:pos="1770"/>
                        </w:tabs>
                        <w:spacing w:after="0" w:line="240" w:lineRule="auto"/>
                        <w:jc w:val="both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10</w:t>
                      </w:r>
                      <w:r w:rsidR="00294737"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00</w:t>
                      </w:r>
                      <w:r w:rsidR="00294737"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AB3CE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-</w:t>
                      </w:r>
                      <w:r w:rsidR="00294737"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294737"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5</w:t>
                      </w:r>
                      <w:r w:rsidR="00294737"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294737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395A0D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Wybrane problemy pękania złączy spawanych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:rsidR="00294737" w:rsidRDefault="00F175FA" w:rsidP="00835D3D">
                      <w:pPr>
                        <w:tabs>
                          <w:tab w:val="left" w:pos="1770"/>
                        </w:tabs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03388C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(dr hab. inż. Edmund Tasak, Akademia Górniczo - </w:t>
                      </w:r>
                      <w:r w:rsidR="00835D3D">
                        <w:rPr>
                          <w:bCs/>
                          <w:sz w:val="24"/>
                          <w:szCs w:val="24"/>
                          <w:lang w:val="pl-PL"/>
                        </w:rPr>
                        <w:t>Hutnicza w Krakowie)</w:t>
                      </w:r>
                      <w:r w:rsidR="00294737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</w:p>
                    <w:p w:rsidR="00F175FA" w:rsidRDefault="00294737" w:rsidP="00091F1F">
                      <w:pPr>
                        <w:tabs>
                          <w:tab w:val="left" w:pos="1770"/>
                        </w:tabs>
                        <w:spacing w:after="0" w:line="240" w:lineRule="auto"/>
                        <w:ind w:left="1769" w:hanging="1769"/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5</w:t>
                      </w:r>
                      <w:r w:rsidR="00AB3CE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0 -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1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:30</w:t>
                      </w:r>
                      <w:r w:rsidR="000976E7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F175FA"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Wpływ rzeczywistych warunków pracy na właściwości złącza spawanego wykonanego pomiędzy stalą austenityczną i </w:t>
                      </w:r>
                      <w:proofErr w:type="spellStart"/>
                      <w:r w:rsidR="00F175FA"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martenzytyczną</w:t>
                      </w:r>
                      <w:proofErr w:type="spellEnd"/>
                      <w:r w:rsidR="00F175FA" w:rsidRP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elementu ciśnieniowego przegrzewacza pary</w:t>
                      </w:r>
                    </w:p>
                    <w:p w:rsidR="00F175FA" w:rsidRPr="00F175FA" w:rsidRDefault="00F175FA" w:rsidP="0003388C">
                      <w:pPr>
                        <w:tabs>
                          <w:tab w:val="left" w:pos="1770"/>
                        </w:tabs>
                        <w:spacing w:after="0" w:line="240" w:lineRule="auto"/>
                        <w:ind w:left="1440" w:hanging="144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03388C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>(mgr inż. Paweł Urbań</w:t>
                      </w:r>
                      <w:r w:rsidR="0003388C">
                        <w:rPr>
                          <w:bCs/>
                          <w:sz w:val="24"/>
                          <w:szCs w:val="24"/>
                          <w:lang w:val="pl-PL"/>
                        </w:rPr>
                        <w:t>czyk, UDT O/Dąbrowa Górnicza;</w:t>
                      </w:r>
                    </w:p>
                    <w:p w:rsidR="00F175FA" w:rsidRPr="00F175FA" w:rsidRDefault="00F175FA" w:rsidP="0003388C">
                      <w:pPr>
                        <w:tabs>
                          <w:tab w:val="left" w:pos="1770"/>
                        </w:tabs>
                        <w:spacing w:after="0" w:line="240" w:lineRule="auto"/>
                        <w:ind w:left="1440" w:hanging="144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           </w:t>
                      </w:r>
                      <w:r w:rsidR="00C96194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03388C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  <w:t>d</w:t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>r</w:t>
                      </w:r>
                      <w:r w:rsidR="0003388C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>hab. inż. Grzegorz Golański,</w:t>
                      </w:r>
                      <w:r w:rsidR="00461A8F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Politechnika Częstochowska, </w:t>
                      </w:r>
                    </w:p>
                    <w:p w:rsidR="00F175FA" w:rsidRPr="00F175FA" w:rsidRDefault="00F175FA" w:rsidP="0003388C">
                      <w:pPr>
                        <w:tabs>
                          <w:tab w:val="left" w:pos="1770"/>
                        </w:tabs>
                        <w:spacing w:after="0" w:line="240" w:lineRule="auto"/>
                        <w:ind w:left="1440" w:hanging="144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           </w:t>
                      </w:r>
                      <w:r w:rsidR="00C96194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461A8F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dr inż. Adam Zieliński, Instytut Metalurgii Żelaza, Gliwice </w:t>
                      </w:r>
                    </w:p>
                    <w:p w:rsidR="00F175FA" w:rsidRPr="00F175FA" w:rsidRDefault="00F175FA" w:rsidP="0003388C">
                      <w:pPr>
                        <w:tabs>
                          <w:tab w:val="left" w:pos="1770"/>
                        </w:tabs>
                        <w:spacing w:after="0" w:line="240" w:lineRule="auto"/>
                        <w:ind w:left="1440" w:hanging="144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           </w:t>
                      </w:r>
                      <w:r w:rsidR="00C96194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773C8E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dr hab. inż. Jacek Słania, prof. </w:t>
                      </w:r>
                      <w:proofErr w:type="spellStart"/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>PCz</w:t>
                      </w:r>
                      <w:proofErr w:type="spellEnd"/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>., Politechnika Częstochowska,</w:t>
                      </w:r>
                    </w:p>
                    <w:p w:rsidR="00F175FA" w:rsidRPr="00F175FA" w:rsidRDefault="00F175FA" w:rsidP="00835D3D">
                      <w:pPr>
                        <w:tabs>
                          <w:tab w:val="left" w:pos="1770"/>
                        </w:tabs>
                        <w:spacing w:after="0" w:line="360" w:lineRule="auto"/>
                        <w:ind w:left="1440" w:hanging="1440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  <w:r w:rsidRPr="00F175FA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           </w:t>
                      </w:r>
                      <w:r w:rsidR="00C96194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773C8E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  <w:t>dr inż. Zbigniew Bałaga, Politechnika Częstochowska)</w:t>
                      </w:r>
                    </w:p>
                    <w:p w:rsidR="00BF1378" w:rsidRPr="00DD5321" w:rsidRDefault="00294737" w:rsidP="00AB3CE4">
                      <w:pPr>
                        <w:tabs>
                          <w:tab w:val="left" w:pos="1770"/>
                        </w:tabs>
                        <w:spacing w:after="0" w:line="360" w:lineRule="auto"/>
                        <w:ind w:left="1440" w:hanging="1440"/>
                        <w:jc w:val="both"/>
                        <w:rPr>
                          <w:b/>
                          <w:position w:val="1"/>
                          <w:sz w:val="28"/>
                          <w:szCs w:val="28"/>
                          <w:lang w:val="pl-PL"/>
                        </w:rPr>
                      </w:pP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:30 </w:t>
                      </w:r>
                      <w:r w:rsidR="00AB3CE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-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12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F175F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P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395A0D">
                        <w:rPr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773C8E">
                        <w:rPr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F175FA" w:rsidRPr="00DD5321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Przerwa kawowa</w:t>
                      </w:r>
                    </w:p>
                    <w:p w:rsidR="00AB2C04" w:rsidRDefault="00F175FA" w:rsidP="00AB2C04">
                      <w:pPr>
                        <w:spacing w:after="0" w:line="240" w:lineRule="auto"/>
                        <w:ind w:left="1769" w:hanging="1769"/>
                        <w:rPr>
                          <w:rFonts w:ascii="Arial" w:hAnsi="Arial" w:cs="Arial"/>
                          <w:i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12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AB3CE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0 - </w:t>
                      </w:r>
                      <w:r w:rsidR="0029473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2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40</w:t>
                      </w:r>
                      <w:r w:rsidR="00AB2C04">
                        <w:rPr>
                          <w:sz w:val="24"/>
                          <w:szCs w:val="24"/>
                          <w:lang w:val="pl-PL"/>
                        </w:rPr>
                        <w:tab/>
                      </w:r>
                      <w:r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Wymagania jakości przy napawaniu (</w:t>
                      </w:r>
                      <w:proofErr w:type="spellStart"/>
                      <w:r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Cladingu</w:t>
                      </w:r>
                      <w:proofErr w:type="spellEnd"/>
                      <w:r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) powierzchni ogrzewalnych </w:t>
                      </w:r>
                      <w:r w:rsidR="00C96194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ze</w:t>
                      </w:r>
                      <w:r w:rsidR="00C96194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br/>
                      </w:r>
                      <w:r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szczególnym uwzględnieniem kotłów do Termicznego Przekształcania Odpadów </w:t>
                      </w:r>
                      <w:r w:rsidR="00AB3CE4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091F1F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Komunalnych</w:t>
                      </w:r>
                      <w:r w:rsidR="00395A0D" w:rsidRPr="0040602D">
                        <w:rPr>
                          <w:b/>
                          <w:bCs/>
                          <w:i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="007E153F" w:rsidRPr="0040602D">
                        <w:rPr>
                          <w:rFonts w:ascii="Arial" w:hAnsi="Arial" w:cs="Arial"/>
                          <w:i/>
                          <w:lang w:val="pl-PL"/>
                        </w:rPr>
                        <w:t xml:space="preserve">                            </w:t>
                      </w:r>
                    </w:p>
                    <w:p w:rsidR="007E153F" w:rsidRPr="00AB2C04" w:rsidRDefault="007E153F" w:rsidP="00835D3D">
                      <w:pPr>
                        <w:spacing w:after="0" w:line="360" w:lineRule="auto"/>
                        <w:ind w:left="1769"/>
                        <w:rPr>
                          <w:rFonts w:ascii="Arial" w:hAnsi="Arial" w:cs="Arial"/>
                          <w:i/>
                          <w:lang w:val="pl-PL"/>
                        </w:rPr>
                      </w:pPr>
                      <w:r w:rsidRPr="0040602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(</w:t>
                      </w:r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mgr inż. Jerzy  Koza</w:t>
                      </w:r>
                      <w:r w:rsidR="00AB2C04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, UDT O/Kraków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)</w:t>
                      </w:r>
                    </w:p>
                    <w:p w:rsidR="00AB2C04" w:rsidRDefault="00C96194" w:rsidP="00835D3D">
                      <w:pPr>
                        <w:spacing w:after="0" w:line="240" w:lineRule="auto"/>
                        <w:ind w:left="1769" w:hanging="1769"/>
                        <w:jc w:val="both"/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12</w:t>
                      </w:r>
                      <w:r w:rsidR="00D4116F" w:rsidRPr="007E153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40</w:t>
                      </w:r>
                      <w:r w:rsidR="00AB2C0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- </w:t>
                      </w:r>
                      <w:r w:rsidR="00003085" w:rsidRPr="007E153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3</w:t>
                      </w:r>
                      <w:r w:rsidR="00003085" w:rsidRPr="007E153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7E153F" w:rsidRPr="007E153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7E153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AB2C0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F175FA" w:rsidRPr="00F175FA">
                        <w:rPr>
                          <w:rStyle w:val="Pogrubienie"/>
                          <w:rFonts w:asciiTheme="minorHAnsi" w:hAnsiTheme="minorHAnsi" w:cs="Arial"/>
                          <w:color w:val="000000"/>
                          <w:sz w:val="24"/>
                          <w:szCs w:val="24"/>
                          <w:lang w:val="pl-PL"/>
                        </w:rPr>
                        <w:t>Badania odp</w:t>
                      </w:r>
                      <w:r w:rsidR="00835D3D">
                        <w:rPr>
                          <w:rStyle w:val="Pogrubienie"/>
                          <w:rFonts w:asciiTheme="minorHAnsi" w:hAnsiTheme="minorHAnsi" w:cs="Arial"/>
                          <w:color w:val="000000"/>
                          <w:sz w:val="24"/>
                          <w:szCs w:val="24"/>
                          <w:lang w:val="pl-PL"/>
                        </w:rPr>
                        <w:t>orności na korozję chlorkową złą</w:t>
                      </w:r>
                      <w:r w:rsidR="00F175FA" w:rsidRPr="00F175FA">
                        <w:rPr>
                          <w:rStyle w:val="Pogrubienie"/>
                          <w:rFonts w:asciiTheme="minorHAnsi" w:hAnsiTheme="minorHAnsi" w:cs="Arial"/>
                          <w:color w:val="000000"/>
                          <w:sz w:val="24"/>
                          <w:szCs w:val="24"/>
                          <w:lang w:val="pl-PL"/>
                        </w:rPr>
                        <w:t>czy spawanych stali typu Duplex</w:t>
                      </w:r>
                      <w:r w:rsidR="007E153F"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  <w:t xml:space="preserve">                              </w:t>
                      </w:r>
                      <w:r w:rsidR="007E153F" w:rsidRPr="0040602D">
                        <w:rPr>
                          <w:iCs/>
                          <w:sz w:val="24"/>
                          <w:szCs w:val="24"/>
                          <w:lang w:val="pl-PL"/>
                        </w:rPr>
                        <w:t xml:space="preserve">   </w:t>
                      </w:r>
                      <w:r w:rsidR="00010460" w:rsidRPr="0040602D"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F175FA"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  <w:br/>
                      </w:r>
                      <w:r w:rsidR="008B48FE" w:rsidRPr="0040602D">
                        <w:rPr>
                          <w:rFonts w:asciiTheme="minorHAnsi" w:hAnsiTheme="minorHAnsi"/>
                          <w:i/>
                          <w:iCs/>
                          <w:sz w:val="24"/>
                          <w:szCs w:val="24"/>
                          <w:lang w:val="pl-PL"/>
                        </w:rPr>
                        <w:t>(</w:t>
                      </w:r>
                      <w:r w:rsid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mgr inż. </w:t>
                      </w:r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 Marek Stankiewicz</w:t>
                      </w:r>
                      <w:r w:rsidR="00AB2C04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,</w:t>
                      </w:r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 Politechnika Krakowska</w:t>
                      </w:r>
                      <w:r w:rsidR="00AB2C04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)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:rsidR="00835D3D" w:rsidRDefault="00835D3D" w:rsidP="00835D3D">
                      <w:pPr>
                        <w:spacing w:after="0" w:line="240" w:lineRule="auto"/>
                        <w:ind w:left="1769" w:hanging="1769"/>
                        <w:jc w:val="both"/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</w:pPr>
                    </w:p>
                    <w:p w:rsidR="00F175FA" w:rsidRDefault="008B48FE" w:rsidP="00AB2C04">
                      <w:pPr>
                        <w:spacing w:after="0" w:line="240" w:lineRule="auto"/>
                        <w:ind w:left="1769" w:hanging="1769"/>
                        <w:jc w:val="both"/>
                        <w:rPr>
                          <w:i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3</w:t>
                      </w:r>
                      <w:r w:rsidR="00D60B8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10</w:t>
                      </w:r>
                      <w:r w:rsidR="00AB2C0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- 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3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45</w:t>
                      </w:r>
                      <w:r w:rsidR="00003085" w:rsidRPr="001E6027">
                        <w:rPr>
                          <w:sz w:val="24"/>
                          <w:szCs w:val="24"/>
                          <w:lang w:val="pl-PL"/>
                        </w:rPr>
                        <w:tab/>
                      </w:r>
                      <w:r w:rsidR="00F175FA" w:rsidRPr="00F175FA">
                        <w:rPr>
                          <w:b/>
                          <w:sz w:val="24"/>
                          <w:szCs w:val="24"/>
                          <w:lang w:val="pl-PL"/>
                        </w:rPr>
                        <w:t>Wybrane problemy korozji stalowych kominów</w:t>
                      </w:r>
                      <w:r w:rsidR="00BB0625" w:rsidRPr="00BB0625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                             </w:t>
                      </w:r>
                      <w:r w:rsidR="00BB0625" w:rsidRPr="0040602D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395A0D" w:rsidRPr="0040602D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:rsidR="00003085" w:rsidRPr="0040602D" w:rsidRDefault="00F175FA" w:rsidP="00835D3D">
                      <w:pPr>
                        <w:spacing w:after="0" w:line="360" w:lineRule="auto"/>
                        <w:ind w:left="1769" w:hanging="1769"/>
                        <w:jc w:val="both"/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                          </w:t>
                      </w:r>
                      <w:r w:rsidR="00AB2C04">
                        <w:rPr>
                          <w:i/>
                          <w:sz w:val="24"/>
                          <w:szCs w:val="24"/>
                          <w:lang w:val="pl-PL"/>
                        </w:rPr>
                        <w:tab/>
                      </w:r>
                      <w:r w:rsidR="00003085" w:rsidRPr="0040602D"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  <w:t>(</w:t>
                      </w:r>
                      <w:r w:rsidR="00AB2C04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Dr 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inż.</w:t>
                      </w:r>
                      <w:r w:rsidR="00AB2C04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 Lechosła</w:t>
                      </w:r>
                      <w:r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w Tuz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,</w:t>
                      </w:r>
                      <w:r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 A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kademia </w:t>
                      </w:r>
                      <w:r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G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órniczo – </w:t>
                      </w:r>
                      <w:r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H</w:t>
                      </w:r>
                      <w:r w:rsidR="00835D3D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utnicza w Krakowie</w:t>
                      </w:r>
                      <w:r w:rsidR="00003085" w:rsidRPr="00D91C4D">
                        <w:rPr>
                          <w:i/>
                          <w:iCs/>
                          <w:sz w:val="24"/>
                          <w:szCs w:val="24"/>
                          <w:lang w:val="pl-PL"/>
                        </w:rPr>
                        <w:t>)</w:t>
                      </w:r>
                    </w:p>
                    <w:p w:rsidR="00BB0625" w:rsidRPr="00BB0625" w:rsidRDefault="00B44450" w:rsidP="00835D3D">
                      <w:pPr>
                        <w:spacing w:after="0" w:line="240" w:lineRule="auto"/>
                        <w:ind w:left="1769" w:hanging="1769"/>
                        <w:jc w:val="both"/>
                        <w:rPr>
                          <w:rFonts w:ascii="Arial" w:hAnsi="Arial" w:cs="Arial"/>
                          <w:b/>
                          <w:lang w:val="pl-PL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3</w:t>
                      </w:r>
                      <w:r w:rsidR="00BB0625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45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AB2C0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- 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</w:t>
                      </w:r>
                      <w:r w:rsidR="00003085" w:rsidRPr="001E6027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00</w:t>
                      </w:r>
                      <w:r w:rsidR="00AB2C0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F175FA"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ESAB </w:t>
                      </w:r>
                      <w:proofErr w:type="spellStart"/>
                      <w:r w:rsidR="00F175FA"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Weld</w:t>
                      </w:r>
                      <w:proofErr w:type="spellEnd"/>
                      <w:r w:rsidR="00F175FA"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proofErr w:type="spellStart"/>
                      <w:r w:rsidR="00F175FA"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>Cloud</w:t>
                      </w:r>
                      <w:proofErr w:type="spellEnd"/>
                      <w:r w:rsidR="00F175FA" w:rsidRPr="00F175FA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  <w:lang w:val="pl-PL"/>
                        </w:rPr>
                        <w:t xml:space="preserve"> – proces, który pomaga producentom konstrukcji stalowych spełnić wymogi normy EN 1090</w:t>
                      </w:r>
                    </w:p>
                    <w:p w:rsidR="00B44450" w:rsidRPr="0040602D" w:rsidRDefault="00B44450" w:rsidP="00835D3D">
                      <w:pPr>
                        <w:spacing w:after="0" w:line="360" w:lineRule="auto"/>
                        <w:ind w:left="1701" w:hanging="1701"/>
                        <w:jc w:val="both"/>
                        <w:rPr>
                          <w:i/>
                          <w:sz w:val="24"/>
                          <w:szCs w:val="24"/>
                          <w:lang w:val="pl-PL"/>
                        </w:rPr>
                      </w:pPr>
                      <w:r w:rsidRPr="00176A9F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       </w:t>
                      </w:r>
                      <w:r w:rsidR="00BB0625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                     </w:t>
                      </w:r>
                      <w:r w:rsidR="00395A0D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010460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40602D">
                        <w:rPr>
                          <w:i/>
                          <w:sz w:val="24"/>
                          <w:szCs w:val="24"/>
                          <w:lang w:val="pl-PL"/>
                        </w:rPr>
                        <w:t>(</w:t>
                      </w:r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 xml:space="preserve">inż. Robert </w:t>
                      </w:r>
                      <w:proofErr w:type="spellStart"/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Lazik</w:t>
                      </w:r>
                      <w:proofErr w:type="spellEnd"/>
                      <w:r w:rsidR="00F175FA" w:rsidRPr="00F175FA"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  <w:t>, ESAB Polska</w:t>
                      </w:r>
                      <w:r w:rsidR="003C018F">
                        <w:rPr>
                          <w:i/>
                          <w:sz w:val="24"/>
                          <w:szCs w:val="24"/>
                          <w:lang w:val="pl-PL"/>
                        </w:rPr>
                        <w:t>)</w:t>
                      </w:r>
                      <w:r w:rsidR="0040602D">
                        <w:rPr>
                          <w:i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:rsidR="00113298" w:rsidRDefault="00003085" w:rsidP="00835D3D">
                      <w:pPr>
                        <w:spacing w:after="0" w:line="360" w:lineRule="auto"/>
                        <w:ind w:left="1769" w:hanging="1769"/>
                        <w:rPr>
                          <w:rFonts w:asciiTheme="minorHAnsi" w:hAnsiTheme="minorHAnsi" w:cs="Arial"/>
                          <w:i/>
                          <w:sz w:val="24"/>
                          <w:szCs w:val="24"/>
                          <w:lang w:val="pl-PL"/>
                        </w:rPr>
                      </w:pPr>
                      <w:r w:rsidRP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</w:t>
                      </w:r>
                      <w:r w:rsidR="00113298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4</w:t>
                      </w:r>
                      <w:r w:rsidRP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:</w:t>
                      </w:r>
                      <w:r w:rsidR="006B7A7A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P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835D3D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- </w:t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14:1</w:t>
                      </w:r>
                      <w:r w:rsidR="00113298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5</w:t>
                      </w:r>
                      <w:r w:rsidRP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  </w:t>
                      </w:r>
                      <w:r w:rsid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 </w:t>
                      </w:r>
                      <w:r w:rsidR="00010460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D4116F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="00835D3D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ab/>
                      </w:r>
                      <w:r w:rsidR="00C96194">
                        <w:rPr>
                          <w:b/>
                          <w:bCs/>
                          <w:sz w:val="24"/>
                          <w:szCs w:val="24"/>
                          <w:lang w:val="pl-PL"/>
                        </w:rPr>
                        <w:t>Dyskusja, wręczenie zaświadczeń, zakończenie konferencji</w:t>
                      </w:r>
                    </w:p>
                    <w:p w:rsidR="00C96194" w:rsidRPr="00D60B84" w:rsidRDefault="00C96194" w:rsidP="00835D3D">
                      <w:pPr>
                        <w:spacing w:after="0" w:line="360" w:lineRule="auto"/>
                        <w:ind w:left="1769" w:hanging="1769"/>
                        <w:jc w:val="both"/>
                        <w:rPr>
                          <w:b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l-PL"/>
                        </w:rPr>
                        <w:t>14</w:t>
                      </w:r>
                      <w:r w:rsidRPr="00B44450">
                        <w:rPr>
                          <w:b/>
                          <w:sz w:val="24"/>
                          <w:szCs w:val="24"/>
                          <w:lang w:val="pl-PL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lang w:val="pl-PL"/>
                        </w:rPr>
                        <w:t>15</w:t>
                      </w:r>
                      <w:r w:rsidR="00835D3D">
                        <w:rPr>
                          <w:b/>
                          <w:sz w:val="24"/>
                          <w:szCs w:val="24"/>
                          <w:lang w:val="pl-PL"/>
                        </w:rPr>
                        <w:t xml:space="preserve"> - 15:00</w:t>
                      </w:r>
                      <w:r w:rsidR="00835D3D">
                        <w:rPr>
                          <w:b/>
                          <w:sz w:val="24"/>
                          <w:szCs w:val="24"/>
                          <w:lang w:val="pl-PL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  <w:lang w:val="pl-PL"/>
                        </w:rPr>
                        <w:t>Obiad</w:t>
                      </w:r>
                      <w:r>
                        <w:rPr>
                          <w:b/>
                          <w:sz w:val="24"/>
                          <w:szCs w:val="24"/>
                          <w:lang w:val="pl-PL"/>
                        </w:rPr>
                        <w:tab/>
                      </w:r>
                    </w:p>
                    <w:p w:rsidR="00C96194" w:rsidRPr="00C96194" w:rsidRDefault="00C96194" w:rsidP="00BF1378">
                      <w:pPr>
                        <w:spacing w:after="0" w:line="480" w:lineRule="auto"/>
                        <w:jc w:val="both"/>
                        <w:rPr>
                          <w:bCs/>
                          <w:sz w:val="24"/>
                          <w:szCs w:val="24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6EF" w:rsidRPr="002066EF">
        <w:rPr>
          <w:noProof/>
          <w:lang w:val="pl-PL" w:eastAsia="pl-PL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1533525</wp:posOffset>
            </wp:positionH>
            <wp:positionV relativeFrom="paragraph">
              <wp:posOffset>8675370</wp:posOffset>
            </wp:positionV>
            <wp:extent cx="1781175" cy="819150"/>
            <wp:effectExtent l="0" t="0" r="9525" b="0"/>
            <wp:wrapNone/>
            <wp:docPr id="1410" name="Obraz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800" w:rsidRDefault="00011DF4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3A20839" wp14:editId="1A2234F2">
                <wp:simplePos x="0" y="0"/>
                <wp:positionH relativeFrom="page">
                  <wp:posOffset>742950</wp:posOffset>
                </wp:positionH>
                <wp:positionV relativeFrom="page">
                  <wp:posOffset>4505326</wp:posOffset>
                </wp:positionV>
                <wp:extent cx="6504940" cy="414020"/>
                <wp:effectExtent l="0" t="0" r="10160" b="5080"/>
                <wp:wrapNone/>
                <wp:docPr id="12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3085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3085" w:rsidRDefault="00003085">
                            <w:pPr>
                              <w:tabs>
                                <w:tab w:val="left" w:pos="2200"/>
                                <w:tab w:val="left" w:pos="5760"/>
                              </w:tabs>
                              <w:spacing w:after="0" w:line="240" w:lineRule="auto"/>
                              <w:ind w:left="746" w:right="-20"/>
                              <w:rPr>
                                <w:rFonts w:ascii="Myriad Pro" w:hAnsi="Myriad Pro" w:cs="Myriad Pro"/>
                                <w:sz w:val="18"/>
                                <w:szCs w:val="18"/>
                              </w:rPr>
                            </w:pPr>
                            <w:r w:rsidRPr="00FF1068">
                              <w:rPr>
                                <w:color w:val="1D1D1B"/>
                                <w:spacing w:val="-13"/>
                                <w:sz w:val="18"/>
                                <w:szCs w:val="18"/>
                              </w:rPr>
                              <w:t>T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AK</w:t>
                            </w:r>
                            <w:r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NIE</w:t>
                            </w:r>
                            <w:r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 w:rsidRPr="00FF1068">
                              <w:rPr>
                                <w:color w:val="1D1D1B"/>
                                <w:spacing w:val="-14"/>
                                <w:sz w:val="18"/>
                                <w:szCs w:val="18"/>
                              </w:rPr>
                              <w:t>AT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A/ 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0839" id="Text Box 1200" o:spid="_x0000_s1053" type="#_x0000_t202" style="position:absolute;margin-left:58.5pt;margin-top:354.75pt;width:512.2pt;height:32.6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PNswIAALUFAAAOAAAAZHJzL2Uyb0RvYy54bWysVNuOmzAQfa/Uf7D8znKpkw0oZLUbQlVp&#10;e5F2+wEOmGAVbGo7gW3Vf+/YhGQ3+1K15cEaPOMztzOzvBnaBh2Y0lyKFIdXAUZMFLLkYpfir4+5&#10;t8BIGypK2kjBUvzENL5ZvX2z7LuERbKWTckUAhChk75LcW1Ml/i+LmrWUn0lOyZAWUnVUgO/aueX&#10;ivaA3jZ+FARzv5eq7JQsmNZwm41KvHL4VcUK87mqNDOoSTHEZtyp3Lm1p79a0mSnaFfz4hgG/Yso&#10;WsoFOD1BZdRQtFf8FVTLCyW1rMxVIVtfVhUvmMsBsgmDi2weatoxlwsUR3enMun/B1t8OnxRiJfQ&#10;uwgjQVvo0SMbDLqTAwqhwrZCfacTMHzowNQMoAFrl63u7mXxTSMh1zUVO3arlOxrRkuIMLQv/WdP&#10;RxxtQbb9R1mCJ7o30gENlWpt+aAgCNChU0+n7thoCriczwISE1AVoCMhCSIXnE+T6XWntHnPZIus&#10;kGIF3Xfo9HCvjY2GJpOJdSZkzpvGMaARLy7AcLwB3/DU6mwUrqE/4yDeLDYL4pFovvFIkGXebb4m&#10;3jwPr2fZu2y9zsJf1m9IkpqXJRPWzUSukPxZ8440H2lxopeWDS8tnA1Jq9123Sh0oEDu3H2u5qA5&#10;m/kvw3BFgFwuUgojEtxFsZfPF9ceycnMi6+DhReE8V08t2XP8pcp3XPB/j0l1Kc4nkWzkUznoC9y&#10;C9z3OjeatNzA+mh4m+LFyYgmloIbUbrWGsqbUX5WChv+uRTQ7qnRjrCWoyNbzbAd3HTMyDQIW1k+&#10;AYWVBIYBGWH3gVBL9QOjHvZIivX3PVUMo+aDgDGwS2cS1CRsJ4GKAp6m2GA0imszLqd9p/iuBuRx&#10;0IS8hVGpuGOxnakxiuOAwW5wyRz3mF0+z/+d1Xnbrn4DAAD//wMAUEsDBBQABgAIAAAAIQAkXaOV&#10;4AAAAAwBAAAPAAAAZHJzL2Rvd25yZXYueG1sTI/BTsMwEETvSPyDtUjcqB0UGprGqSoEJyREGg49&#10;OrGbWI3XIXbb8PdsT3Cc2dHsm2Izu4GdzRSsRwnJQgAz2HptsZPwVb89PAMLUaFWg0cj4ccE2JS3&#10;N4XKtb9gZc672DEqwZArCX2MY855aHvjVFj40SDdDn5yKpKcOq4ndaFyN/BHIZbcKYv0oVejeelN&#10;e9ydnITtHqtX+/3RfFaHytb1SuD78ijl/d28XQOLZo5/YbjiEzqUxNT4E+rABtJJRluihEysnoBd&#10;E0mapMAasrI0A14W/P+I8hcAAP//AwBQSwECLQAUAAYACAAAACEAtoM4kv4AAADhAQAAEwAAAAAA&#10;AAAAAAAAAAAAAAAAW0NvbnRlbnRfVHlwZXNdLnhtbFBLAQItABQABgAIAAAAIQA4/SH/1gAAAJQB&#10;AAALAAAAAAAAAAAAAAAAAC8BAABfcmVscy8ucmVsc1BLAQItABQABgAIAAAAIQCar7PNswIAALUF&#10;AAAOAAAAAAAAAAAAAAAAAC4CAABkcnMvZTJvRG9jLnhtbFBLAQItABQABgAIAAAAIQAkXaOV4AAA&#10;AAwBAAAPAAAAAAAAAAAAAAAAAA0FAABkcnMvZG93bnJldi54bWxQSwUGAAAAAAQABADzAAAAGgYA&#10;AAAA&#10;" filled="f" stroked="f">
                <v:textbox inset="0,0,0,0">
                  <w:txbxContent>
                    <w:p w:rsidR="00003085" w:rsidRDefault="00003085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003085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03085" w:rsidRDefault="00003085">
                      <w:pPr>
                        <w:tabs>
                          <w:tab w:val="left" w:pos="2200"/>
                          <w:tab w:val="left" w:pos="5760"/>
                        </w:tabs>
                        <w:spacing w:after="0" w:line="240" w:lineRule="auto"/>
                        <w:ind w:left="746" w:right="-20"/>
                        <w:rPr>
                          <w:rFonts w:ascii="Myriad Pro" w:hAnsi="Myriad Pro" w:cs="Myriad Pro"/>
                          <w:sz w:val="18"/>
                          <w:szCs w:val="18"/>
                        </w:rPr>
                      </w:pPr>
                      <w:r w:rsidRPr="00FF1068">
                        <w:rPr>
                          <w:color w:val="1D1D1B"/>
                          <w:spacing w:val="-13"/>
                          <w:sz w:val="18"/>
                          <w:szCs w:val="18"/>
                        </w:rPr>
                        <w:t>T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AK</w:t>
                      </w:r>
                      <w:r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</w:rPr>
                        <w:tab/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NIE</w:t>
                      </w:r>
                      <w:r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</w:rPr>
                        <w:tab/>
                      </w:r>
                      <w:r w:rsidRPr="00FF1068">
                        <w:rPr>
                          <w:color w:val="1D1D1B"/>
                          <w:spacing w:val="-3"/>
                          <w:sz w:val="18"/>
                          <w:szCs w:val="18"/>
                        </w:rPr>
                        <w:t>D</w:t>
                      </w:r>
                      <w:r w:rsidRPr="00FF1068">
                        <w:rPr>
                          <w:color w:val="1D1D1B"/>
                          <w:spacing w:val="-14"/>
                          <w:sz w:val="18"/>
                          <w:szCs w:val="18"/>
                        </w:rPr>
                        <w:t>AT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A/ 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06B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60A8A36" wp14:editId="7D650332">
                <wp:simplePos x="0" y="0"/>
                <wp:positionH relativeFrom="page">
                  <wp:posOffset>2509284</wp:posOffset>
                </wp:positionH>
                <wp:positionV relativeFrom="page">
                  <wp:posOffset>233916</wp:posOffset>
                </wp:positionV>
                <wp:extent cx="4976037" cy="1005338"/>
                <wp:effectExtent l="0" t="0" r="15240" b="4445"/>
                <wp:wrapNone/>
                <wp:docPr id="1244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037" cy="1005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7A" w:rsidRPr="00682EEC" w:rsidRDefault="00CF767A" w:rsidP="00CF767A">
                            <w:pPr>
                              <w:pStyle w:val="Regularny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682EE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l-PL"/>
                              </w:rPr>
                              <w:t>KONFERENCJA</w:t>
                            </w:r>
                          </w:p>
                          <w:p w:rsidR="00003085" w:rsidRPr="000C6021" w:rsidRDefault="008E5807" w:rsidP="008E5807">
                            <w:pPr>
                              <w:pStyle w:val="Regularny"/>
                              <w:spacing w:line="360" w:lineRule="auto"/>
                              <w:jc w:val="center"/>
                              <w:rPr>
                                <w:lang w:val="pl-PL"/>
                              </w:rPr>
                            </w:pPr>
                            <w:r w:rsidRPr="008E5807">
                              <w:rPr>
                                <w:rFonts w:ascii="Calibri" w:hAnsi="Calibri" w:cs="Calibri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pl-PL"/>
                              </w:rPr>
                              <w:t>WYBRANE ZAGADNIENIA DOTYCZACE POŁACZEŃ SPAWANYCH PRZY WYTWARZANIU I NAPRAWACH URZĄDZEŃ TECHNICZNYCH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A8A36" id="Text Box 1056" o:spid="_x0000_s1048" type="#_x0000_t202" style="position:absolute;margin-left:197.6pt;margin-top:18.4pt;width:391.8pt;height:79.1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lTtQIAALg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0LswijAStIMuPbK9QXdyjwIyndkaDb1OwfWhB2ezhxPwd3x1fy/LrxoJuWyo2LBbpeTQMFpBjoG9&#10;6Z9dHXG0BVkPH2QFkejWSAe0r1VnCwglQYAOvXo69cdmU8JmlMxnZDLHqISzgJDpZBK7GDQ9Xu+V&#10;Nu+Y7JA1MqxAAA6e7u61senQ9OhiowlZ8LZ1ImjFxQY4jjsQHK7aM5uG6+mPhCSreBVHXhTOVl5E&#10;8ty7LZaRNyuC+TSf5MtlHvy0cYMobXhVMWHDHPUVRH/Wv4PSR2WcFKZlyysLZ1PSarNetgrtKOi7&#10;cN+hIGdu/mUargjA5QUl6D+5CxOvmMVzLyqiqZfMSeyRILlLZiRKory4pHTPBft3SmjIcDINp6Oa&#10;fsuNuO81N5p23MAEaXmX4fjkRFOrwZWoXGsN5e1on5XCpv9cCmj3sdFOsVako1zNfr13DyR0WrNy&#10;XsvqCTSsJCgMhArjD4xGqu8YDTBKMqy/baliGLXvBbwDO3eOhjoa66NBRQlXM2wwGs2lGefTtld8&#10;0wDy+NKEvIW3UnOn4ucsDi8MxoMjcxhldv6c/zuv54G7+AUAAP//AwBQSwMEFAAGAAgAAAAhANNS&#10;vg/fAAAACwEAAA8AAABkcnMvZG93bnJldi54bWxMj0FPg0AQhe8m/ofNmHizCzXFgixNY/RkYqR4&#10;8LjAFDZlZ5HdtvjvnZ7s7b3My5vv5ZvZDuKEkzeOFMSLCARS41pDnYKv6u1hDcIHTa0eHKGCX/Sw&#10;KW5vcp217kwlnnahE1xCPtMK+hDGTErf9Gi1X7gRiW97N1kd2E6dbCd95nI7yGUUJdJqQ/yh1yO+&#10;9NgcdkerYPtN5av5+ag/y31pqiqN6D05KHV/N2+fQQScw38YLviMDgUz1e5IrReDgsd0teQoi4Qn&#10;XALx05pVzSpdxSCLXF5vKP4AAAD//wMAUEsBAi0AFAAGAAgAAAAhALaDOJL+AAAA4QEAABMAAAAA&#10;AAAAAAAAAAAAAAAAAFtDb250ZW50X1R5cGVzXS54bWxQSwECLQAUAAYACAAAACEAOP0h/9YAAACU&#10;AQAACwAAAAAAAAAAAAAAAAAvAQAAX3JlbHMvLnJlbHNQSwECLQAUAAYACAAAACEA8s15U7UCAAC4&#10;BQAADgAAAAAAAAAAAAAAAAAuAgAAZHJzL2Uyb0RvYy54bWxQSwECLQAUAAYACAAAACEA01K+D98A&#10;AAALAQAADwAAAAAAAAAAAAAAAAAPBQAAZHJzL2Rvd25yZXYueG1sUEsFBgAAAAAEAAQA8wAAABsG&#10;AAAAAA==&#10;" filled="f" stroked="f">
                <v:textbox inset="0,0,0,0">
                  <w:txbxContent>
                    <w:p w:rsidR="00CF767A" w:rsidRPr="00682EEC" w:rsidRDefault="00CF767A" w:rsidP="00CF767A">
                      <w:pPr>
                        <w:pStyle w:val="Regularny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l-PL"/>
                        </w:rPr>
                      </w:pPr>
                      <w:r w:rsidRPr="00682EE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l-PL"/>
                        </w:rPr>
                        <w:t>KONFERENCJA</w:t>
                      </w:r>
                    </w:p>
                    <w:p w:rsidR="00003085" w:rsidRPr="000C6021" w:rsidRDefault="008E5807" w:rsidP="008E5807">
                      <w:pPr>
                        <w:pStyle w:val="Regularny"/>
                        <w:spacing w:line="360" w:lineRule="auto"/>
                        <w:jc w:val="center"/>
                        <w:rPr>
                          <w:lang w:val="pl-PL"/>
                        </w:rPr>
                      </w:pPr>
                      <w:r w:rsidRPr="008E5807">
                        <w:rPr>
                          <w:rFonts w:ascii="Calibri" w:hAnsi="Calibri" w:cs="Calibri"/>
                          <w:b/>
                          <w:bCs/>
                          <w:position w:val="0"/>
                          <w:sz w:val="24"/>
                          <w:szCs w:val="24"/>
                          <w:lang w:val="pl-PL"/>
                        </w:rPr>
                        <w:t>WYBRANE ZAGADNIENIA DOTYCZACE POŁACZEŃ SPAWANYCH PRZY WYTWARZANIU I NAPRAWACH URZĄDZEŃ TECHNICZNYCH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73888BE" wp14:editId="3EE2AEB9">
                <wp:simplePos x="0" y="0"/>
                <wp:positionH relativeFrom="page">
                  <wp:posOffset>279400</wp:posOffset>
                </wp:positionH>
                <wp:positionV relativeFrom="page">
                  <wp:posOffset>7620000</wp:posOffset>
                </wp:positionV>
                <wp:extent cx="7002145" cy="1257300"/>
                <wp:effectExtent l="3175" t="0" r="0" b="0"/>
                <wp:wrapNone/>
                <wp:docPr id="12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1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04A" w:rsidRPr="00FF1068" w:rsidRDefault="0070204A" w:rsidP="0070204A">
                            <w:pPr>
                              <w:spacing w:before="44" w:after="0" w:line="240" w:lineRule="auto"/>
                              <w:ind w:left="120" w:right="3087"/>
                              <w:jc w:val="both"/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Upoważniamy Urząd Dozoru Technicznego do wystawienia faktury VAT bez podpisu odbiorcy.</w:t>
                            </w:r>
                          </w:p>
                          <w:p w:rsidR="0070204A" w:rsidRPr="00FF1068" w:rsidRDefault="0070204A" w:rsidP="0070204A">
                            <w:pPr>
                              <w:spacing w:before="44" w:after="0" w:line="240" w:lineRule="auto"/>
                              <w:ind w:left="120" w:right="135"/>
                              <w:jc w:val="both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Informujemy, że podane w formularzu dane osobowe będą przetwarzane przez Urząd Dozoru Technicznego z siedzibą w Warszawie, przy ul. </w:t>
                            </w:r>
                            <w:proofErr w:type="spellStart"/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Szczęśliwickiej</w:t>
                            </w:r>
                            <w:proofErr w:type="spellEnd"/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34, zgodnie z ustawą z dnia 29 sierpnia 1997 r. o ochronie danych osobowych (Dz. U. z 2002 roku, nr 101, poz. 926, z </w:t>
                            </w:r>
                            <w:proofErr w:type="spellStart"/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późn</w:t>
                            </w:r>
                            <w:proofErr w:type="spellEnd"/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. zm.), wyłączn</w:t>
                            </w:r>
                            <w:r w:rsidR="00BF137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ie w celach związanych z organi</w:t>
                            </w:r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zacją szkolenia i wystawienia zaświadczenia. Każda osoba ma prawo dostępu do swoich danych oraz ich poprawiania. Podanie danych jest dobrowolne, ale niezbędne do wpisania Państwa na listę uczestników szkolenia.</w:t>
                            </w:r>
                          </w:p>
                          <w:p w:rsidR="0070204A" w:rsidRPr="0006051A" w:rsidRDefault="0070204A" w:rsidP="0070204A">
                            <w:pPr>
                              <w:spacing w:before="7" w:after="0" w:line="220" w:lineRule="exact"/>
                              <w:rPr>
                                <w:lang w:val="pl-PL"/>
                              </w:rPr>
                            </w:pPr>
                          </w:p>
                          <w:p w:rsidR="0070204A" w:rsidRDefault="0070204A" w:rsidP="0070204A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ind w:left="688" w:right="-20"/>
                              <w:rPr>
                                <w:rFonts w:ascii="Myriad Pro" w:hAnsi="Myriad Pro" w:cs="Myriad Pro"/>
                                <w:sz w:val="18"/>
                                <w:szCs w:val="18"/>
                              </w:rPr>
                            </w:pPr>
                            <w:r w:rsidRPr="00FF1068">
                              <w:rPr>
                                <w:color w:val="1D1D1B"/>
                                <w:spacing w:val="-3"/>
                                <w:sz w:val="18"/>
                                <w:szCs w:val="18"/>
                              </w:rPr>
                              <w:t>D</w:t>
                            </w:r>
                            <w:r w:rsidRPr="00FF1068">
                              <w:rPr>
                                <w:color w:val="1D1D1B"/>
                                <w:spacing w:val="-14"/>
                                <w:sz w:val="18"/>
                                <w:szCs w:val="18"/>
                              </w:rPr>
                              <w:t>A</w:t>
                            </w:r>
                            <w:r w:rsidRPr="00FF1068">
                              <w:rPr>
                                <w:color w:val="1D1D1B"/>
                                <w:spacing w:val="-13"/>
                                <w:sz w:val="18"/>
                                <w:szCs w:val="18"/>
                              </w:rPr>
                              <w:t>T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pacing w:val="-5"/>
                                <w:sz w:val="18"/>
                                <w:szCs w:val="18"/>
                              </w:rPr>
                              <w:t>D</w:t>
                            </w:r>
                            <w:r w:rsidRPr="00FF1068">
                              <w:rPr>
                                <w:color w:val="1D1D1B"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RE</w:t>
                            </w:r>
                            <w:r w:rsidRPr="00FF1068">
                              <w:rPr>
                                <w:color w:val="1D1D1B"/>
                                <w:spacing w:val="4"/>
                                <w:sz w:val="18"/>
                                <w:szCs w:val="18"/>
                              </w:rPr>
                              <w:t>K</w:t>
                            </w:r>
                            <w:r w:rsidRPr="00FF1068">
                              <w:rPr>
                                <w:color w:val="1D1D1B"/>
                                <w:spacing w:val="-5"/>
                                <w:sz w:val="18"/>
                                <w:szCs w:val="18"/>
                              </w:rPr>
                              <w:t>T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OR/ PREZES</w:t>
                            </w:r>
                          </w:p>
                          <w:p w:rsidR="00003085" w:rsidRDefault="00003085" w:rsidP="0070204A">
                            <w:pPr>
                              <w:tabs>
                                <w:tab w:val="left" w:pos="5520"/>
                              </w:tabs>
                              <w:spacing w:after="0" w:line="240" w:lineRule="auto"/>
                              <w:ind w:right="-20"/>
                              <w:rPr>
                                <w:rFonts w:ascii="Myriad Pro" w:hAnsi="Myriad Pro" w:cs="Myriad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0093" id="Text Box 1050" o:spid="_x0000_s1054" type="#_x0000_t202" style="position:absolute;margin-left:22pt;margin-top:600pt;width:551.35pt;height:9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UXtwIAALg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K&#10;ahfOIEGCdlClB3Yw6FYeUEBgE3I09DoF1/senM0BTsDfxav7O1l+10jIVUPFlt0oJYeG0Qo4Bvam&#10;/+zqiKMtyGb4JCt4ie6MdECHWnU2gZASBOhA5fFUH8umhM0FIWEQzTAq4Qz4Li6JY+fTdLreK20+&#10;MNkha2RYgQAcPN3faWPp0HRysa8JWfC2dSJoxYsNcBx34HG4as8sDVfTp4Qk63gdR14UztdeRPLc&#10;uylWkTcvgsUsv8xXqzz4Zd8NorThVcWEfWbSVxD9Wf2OSh+VcVKYli2vLJylpNV2s2oV2lPQd+E+&#10;l3Q4Obv5L2m4JEAsr0IKwojcholXzOOFFxXRzEsWJPZIkNwmcxIlUV68DOmOC/bvIaEhw8ksnI1q&#10;OpN+FRtx39vYaNpxAxOk5V2G45MTTa0G16JypTWUt6P9LBWW/jkVUO6p0E6xVqSjXM1hc3ANEsZT&#10;J2xk9QgaVhIUBkKF8QdGI9VPjAYYJRnWP3ZUMYzajwL6wM6dyVCTsZkMKkq4mmGD0WiuzDifdr3i&#10;2waQx04T8gZ6peZOxbapRhbHDoPx4II5jjI7f57/O6/zwF3+BgAA//8DAFBLAwQUAAYACAAAACEA&#10;DXhfJd8AAAANAQAADwAAAGRycy9kb3ducmV2LnhtbExPy07DMBC8I/EP1iJxo3YhCm2IU1UITkiI&#10;NBw4OvE2iRqvQ+y24e/ZnuA2uzOaR76Z3SBOOIXek4blQoFAarztqdXwWb3erUCEaMiawRNq+MEA&#10;m+L6KjeZ9Wcq8bSLrWATCpnR0MU4ZlKGpkNnwsKPSMzt/eRM5HNqpZ3Mmc3dIO+VSqUzPXFCZ0Z8&#10;7rA57I5Ow/aLypf++73+KPdlX1VrRW/pQevbm3n7BCLiHP/EcKnP1aHgTrU/kg1i0JAkPCXyn2MY&#10;XRTLJH0EUTN6WK8UyCKX/1cUvwAAAP//AwBQSwECLQAUAAYACAAAACEAtoM4kv4AAADhAQAAEwAA&#10;AAAAAAAAAAAAAAAAAAAAW0NvbnRlbnRfVHlwZXNdLnhtbFBLAQItABQABgAIAAAAIQA4/SH/1gAA&#10;AJQBAAALAAAAAAAAAAAAAAAAAC8BAABfcmVscy8ucmVsc1BLAQItABQABgAIAAAAIQCHHVUXtwIA&#10;ALgFAAAOAAAAAAAAAAAAAAAAAC4CAABkcnMvZTJvRG9jLnhtbFBLAQItABQABgAIAAAAIQANeF8l&#10;3wAAAA0BAAAPAAAAAAAAAAAAAAAAABEFAABkcnMvZG93bnJldi54bWxQSwUGAAAAAAQABADzAAAA&#10;HQYAAAAA&#10;" filled="f" stroked="f">
                <v:textbox inset="0,0,0,0">
                  <w:txbxContent>
                    <w:p w:rsidR="0070204A" w:rsidRPr="00FF1068" w:rsidRDefault="0070204A" w:rsidP="0070204A">
                      <w:pPr>
                        <w:spacing w:before="44" w:after="0" w:line="240" w:lineRule="auto"/>
                        <w:ind w:left="120" w:right="3087"/>
                        <w:jc w:val="both"/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Upoważniamy Urząd Dozoru Technicznego do wystawienia faktury VAT bez podpisu odbiorcy.</w:t>
                      </w:r>
                    </w:p>
                    <w:p w:rsidR="0070204A" w:rsidRPr="00FF1068" w:rsidRDefault="0070204A" w:rsidP="0070204A">
                      <w:pPr>
                        <w:spacing w:before="44" w:after="0" w:line="240" w:lineRule="auto"/>
                        <w:ind w:left="120" w:right="135"/>
                        <w:jc w:val="both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Informujemy, że podane w formularzu dane osobowe będą przetwarzane przez Urząd Dozoru Technicznego z siedzibą w Warszawie, przy ul. </w:t>
                      </w:r>
                      <w:proofErr w:type="spellStart"/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Szczęśliwickiej</w:t>
                      </w:r>
                      <w:proofErr w:type="spellEnd"/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34, zgodnie z ustawą z dnia 29 sierpnia 1997 r. o ochronie danych osobowych (Dz. U. z 2002 roku, nr 101, poz. 926, z </w:t>
                      </w:r>
                      <w:proofErr w:type="spellStart"/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późn</w:t>
                      </w:r>
                      <w:proofErr w:type="spellEnd"/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. zm.), wyłączn</w:t>
                      </w:r>
                      <w:r w:rsidR="00BF137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ie w celach związanych z organi</w:t>
                      </w:r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zacją szkolenia i wystawienia zaświadczenia. Każda osoba ma prawo dostępu do swoich danych oraz ich poprawiania. Podanie danych jest dobrowolne, ale niezbędne do wpisania Państwa na listę uczestników szkolenia.</w:t>
                      </w:r>
                    </w:p>
                    <w:p w:rsidR="0070204A" w:rsidRPr="0006051A" w:rsidRDefault="0070204A" w:rsidP="0070204A">
                      <w:pPr>
                        <w:spacing w:before="7" w:after="0" w:line="220" w:lineRule="exact"/>
                        <w:rPr>
                          <w:lang w:val="pl-PL"/>
                        </w:rPr>
                      </w:pPr>
                    </w:p>
                    <w:p w:rsidR="0070204A" w:rsidRDefault="0070204A" w:rsidP="0070204A">
                      <w:pPr>
                        <w:tabs>
                          <w:tab w:val="left" w:pos="5520"/>
                        </w:tabs>
                        <w:spacing w:after="0" w:line="240" w:lineRule="auto"/>
                        <w:ind w:left="688" w:right="-20"/>
                        <w:rPr>
                          <w:rFonts w:ascii="Myriad Pro" w:hAnsi="Myriad Pro" w:cs="Myriad Pro"/>
                          <w:sz w:val="18"/>
                          <w:szCs w:val="18"/>
                        </w:rPr>
                      </w:pPr>
                      <w:r w:rsidRPr="00FF1068">
                        <w:rPr>
                          <w:color w:val="1D1D1B"/>
                          <w:spacing w:val="-3"/>
                          <w:sz w:val="18"/>
                          <w:szCs w:val="18"/>
                        </w:rPr>
                        <w:t>D</w:t>
                      </w:r>
                      <w:r w:rsidRPr="00FF1068">
                        <w:rPr>
                          <w:color w:val="1D1D1B"/>
                          <w:spacing w:val="-14"/>
                          <w:sz w:val="18"/>
                          <w:szCs w:val="18"/>
                        </w:rPr>
                        <w:t>A</w:t>
                      </w:r>
                      <w:r w:rsidRPr="00FF1068">
                        <w:rPr>
                          <w:color w:val="1D1D1B"/>
                          <w:spacing w:val="-13"/>
                          <w:sz w:val="18"/>
                          <w:szCs w:val="18"/>
                        </w:rPr>
                        <w:t>T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</w:rPr>
                        <w:tab/>
                      </w:r>
                      <w:r w:rsidRPr="00FF1068">
                        <w:rPr>
                          <w:color w:val="1D1D1B"/>
                          <w:spacing w:val="-5"/>
                          <w:sz w:val="18"/>
                          <w:szCs w:val="18"/>
                        </w:rPr>
                        <w:t>D</w:t>
                      </w:r>
                      <w:r w:rsidRPr="00FF1068">
                        <w:rPr>
                          <w:color w:val="1D1D1B"/>
                          <w:spacing w:val="-1"/>
                          <w:sz w:val="18"/>
                          <w:szCs w:val="18"/>
                        </w:rPr>
                        <w:t>Y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RE</w:t>
                      </w:r>
                      <w:r w:rsidRPr="00FF1068">
                        <w:rPr>
                          <w:color w:val="1D1D1B"/>
                          <w:spacing w:val="4"/>
                          <w:sz w:val="18"/>
                          <w:szCs w:val="18"/>
                        </w:rPr>
                        <w:t>K</w:t>
                      </w:r>
                      <w:r w:rsidRPr="00FF1068">
                        <w:rPr>
                          <w:color w:val="1D1D1B"/>
                          <w:spacing w:val="-5"/>
                          <w:sz w:val="18"/>
                          <w:szCs w:val="18"/>
                        </w:rPr>
                        <w:t>T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OR/ PREZES</w:t>
                      </w:r>
                    </w:p>
                    <w:p w:rsidR="00003085" w:rsidRDefault="00003085" w:rsidP="0070204A">
                      <w:pPr>
                        <w:tabs>
                          <w:tab w:val="left" w:pos="5520"/>
                        </w:tabs>
                        <w:spacing w:after="0" w:line="240" w:lineRule="auto"/>
                        <w:ind w:right="-20"/>
                        <w:rPr>
                          <w:rFonts w:ascii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955D6E9" wp14:editId="0D226B1C">
                <wp:simplePos x="0" y="0"/>
                <wp:positionH relativeFrom="page">
                  <wp:posOffset>1113790</wp:posOffset>
                </wp:positionH>
                <wp:positionV relativeFrom="page">
                  <wp:posOffset>8420100</wp:posOffset>
                </wp:positionV>
                <wp:extent cx="1979930" cy="248920"/>
                <wp:effectExtent l="0" t="0" r="1905" b="0"/>
                <wp:wrapNone/>
                <wp:docPr id="1249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89F09" id="Text Box 1051" o:spid="_x0000_s1055" type="#_x0000_t202" style="position:absolute;margin-left:87.7pt;margin-top:663pt;width:155.9pt;height:1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+LtQIAALcFAAAOAAAAZHJzL2Uyb0RvYy54bWysVG1vmzAQ/j5p/8Hyd8pLSYJRSdWGME3q&#10;XqR2P8ABE6yBzWwnpJv233c2JU1aTZq28QEd3Pm5e+4e39X1oWvRninNpchweBFgxEQpKy62Gf7y&#10;UHgJRtpQUdFWCpbhR6bx9fLtm6uhT1kkG9lWTCEAETod+gw3xvSp7+uyYR3VF7JnApy1VB018Km2&#10;fqXoAOhd60dBMPcHqapeyZJpDX/z0YmXDr+uWWk+1bVmBrUZhtqMeyv33ti3v7yi6VbRvuHlUxn0&#10;L6roKBeQ9AiVU0PRTvFXUB0vldSyNhel7HxZ17xkjgOwCYMXbO4b2jPHBZqj+2Ob9P+DLT/uPyvE&#10;K5hdFBOMBO1gSg/sYNCtPKAwmIW2R0OvUwi97yHYHMAD8Y6v7u9k+VUjIVcNFVt2o5QcGkYrqNGd&#10;9E+OjjjagmyGD7KCTHRnpAM61KqzDYSWIECHWT0e52OrKW1KsiDkElwl+KI4IZEboE/T6XSvtHnH&#10;ZIeskWEF83fodH+nDfCA0CnEJhOy4G3rNNCKsx8QOP6B3HDU+mwVbqQ/SEDWyTqJvTiar704yHPv&#10;pljF3rwIF7P8Ml+t8vCnzRvGacOrigmbZpJXGP/Z+J6EPgrjKDAtW15ZOFuSVtvNqlVoT0HehXvs&#10;tKD4kzD/vAznBi4vKMH4g9uIeMU8WXhxEc88sggSLwjJLZkHMYnz4pzSHRfs3ymhIcNkFs1GMf2W&#10;W+Ce19xo2nEDC6TlXYaTYxBNrQTXonKjNZS3o33SClv+cyugY9OgnWCtRke1msPm4O5HRKaLsJHV&#10;I0hYSVAYiBG2HxiNVN8xGmCTZFh/21HFMGrfC7gGdu1MhpqMzWRQUcLRDBuMRnNlxvW06xXfNoA8&#10;XjQhb+Cq1Nyp2N6psQqgYD9gOzgyT5vMrp/Tbxf1vG+XvwAAAP//AwBQSwMEFAAGAAgAAAAhABxc&#10;gJDhAAAADQEAAA8AAABkcnMvZG93bnJldi54bWxMj0FPwzAMhe9I/IfISNxYStm6rTSdJgQnJERX&#10;DjumjddWa5zSZFv593gnuPnZT8/fyzaT7cUZR985UvA4i0Ag1c501Cj4Kt8eViB80GR07wgV/KCH&#10;TX57k+nUuAsVeN6FRnAI+VQraEMYUil93aLVfuYGJL4d3Gh1YDk20oz6wuG2l3EUJdLqjvhDqwd8&#10;abE+7k5WwXZPxWv3/VF9FoeiK8t1RO/JUan7u2n7DCLgFP7McMVndMiZqXInMl70rJeLOVt5eIoT&#10;bsWW+WoZg6iuq2QRg8wz+b9F/gsAAP//AwBQSwECLQAUAAYACAAAACEAtoM4kv4AAADhAQAAEwAA&#10;AAAAAAAAAAAAAAAAAAAAW0NvbnRlbnRfVHlwZXNdLnhtbFBLAQItABQABgAIAAAAIQA4/SH/1gAA&#10;AJQBAAALAAAAAAAAAAAAAAAAAC8BAABfcmVscy8ucmVsc1BLAQItABQABgAIAAAAIQDYtT+LtQIA&#10;ALcFAAAOAAAAAAAAAAAAAAAAAC4CAABkcnMvZTJvRG9jLnhtbFBLAQItABQABgAIAAAAIQAcXICQ&#10;4QAAAA0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C73C911" wp14:editId="00F57E5A">
                <wp:simplePos x="0" y="0"/>
                <wp:positionH relativeFrom="page">
                  <wp:posOffset>161925</wp:posOffset>
                </wp:positionH>
                <wp:positionV relativeFrom="page">
                  <wp:posOffset>1827530</wp:posOffset>
                </wp:positionV>
                <wp:extent cx="7235825" cy="8649970"/>
                <wp:effectExtent l="0" t="0" r="3175" b="0"/>
                <wp:wrapNone/>
                <wp:docPr id="1248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825" cy="864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3085" w:rsidRDefault="00003085">
                            <w:pPr>
                              <w:spacing w:before="9" w:after="0" w:line="280" w:lineRule="exact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before="9" w:after="0" w:line="280" w:lineRule="exact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:rsidR="00003085" w:rsidRPr="00FF1068" w:rsidRDefault="00003085" w:rsidP="00EA0904">
                            <w:pPr>
                              <w:spacing w:after="0" w:line="240" w:lineRule="auto"/>
                              <w:ind w:left="177" w:right="-20" w:hanging="67"/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NAZ</w:t>
                            </w:r>
                            <w:r w:rsidRPr="00FF1068">
                              <w:rPr>
                                <w:color w:val="1D1D1B"/>
                                <w:spacing w:val="-10"/>
                                <w:sz w:val="18"/>
                                <w:szCs w:val="18"/>
                                <w:lang w:val="pl-PL"/>
                              </w:rPr>
                              <w:t>W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A</w:t>
                            </w: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before="20" w:after="0" w:line="260" w:lineRule="exact"/>
                              <w:rPr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:rsidR="00003085" w:rsidRPr="00FF1068" w:rsidRDefault="00003085" w:rsidP="00EA0904">
                            <w:pPr>
                              <w:spacing w:after="0" w:line="240" w:lineRule="auto"/>
                              <w:ind w:left="177" w:right="-20" w:hanging="67"/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ADRES</w:t>
                            </w: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before="19" w:after="0" w:line="260" w:lineRule="exact"/>
                              <w:rPr>
                                <w:sz w:val="26"/>
                                <w:szCs w:val="26"/>
                                <w:lang w:val="pl-PL"/>
                              </w:rPr>
                            </w:pPr>
                          </w:p>
                          <w:p w:rsidR="00003085" w:rsidRPr="00FF1068" w:rsidRDefault="00003085" w:rsidP="00EA0904">
                            <w:pPr>
                              <w:spacing w:after="0" w:line="240" w:lineRule="auto"/>
                              <w:ind w:left="177" w:right="-20" w:hanging="67"/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 xml:space="preserve">ADRES DO KORESPONDENCJI </w:t>
                            </w:r>
                            <w:r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(</w:t>
                            </w:r>
                            <w:r w:rsidRPr="00FF1068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jeśli inny niż powyżej)</w:t>
                            </w: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before="6" w:after="0" w:line="240" w:lineRule="exact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</w:p>
                          <w:p w:rsidR="00003085" w:rsidRPr="00FF1068" w:rsidRDefault="00003085" w:rsidP="00EA0904">
                            <w:pPr>
                              <w:spacing w:after="0" w:line="450" w:lineRule="atLeast"/>
                              <w:ind w:left="602" w:right="10484" w:hanging="492"/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TELEFON</w:t>
                            </w:r>
                            <w:r w:rsidRPr="0006051A"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NIP</w:t>
                            </w:r>
                          </w:p>
                          <w:p w:rsidR="00003085" w:rsidRPr="0006051A" w:rsidRDefault="00003085" w:rsidP="00011DF4">
                            <w:pPr>
                              <w:spacing w:after="0" w:line="150" w:lineRule="exact"/>
                              <w:ind w:left="3835" w:right="3557"/>
                              <w:rPr>
                                <w:rFonts w:ascii="Myriad Pro" w:hAnsi="Myriad Pro" w:cs="Myriad Pro"/>
                                <w:sz w:val="14"/>
                                <w:szCs w:val="14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FF1068" w:rsidRDefault="00003085">
                            <w:pPr>
                              <w:spacing w:before="8" w:after="0" w:line="200" w:lineRule="exact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:rsidR="00003085" w:rsidRPr="00FF1068" w:rsidRDefault="00003085" w:rsidP="00EA0904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FF106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  <w:t xml:space="preserve">ZGŁASZAMY UDZIAŁ W KONFERENCJI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Pr="00FF106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  <w:t>NASTĘPUJĄCYCH OSÓB:</w:t>
                            </w:r>
                          </w:p>
                          <w:p w:rsidR="00003085" w:rsidRDefault="00003085">
                            <w:pPr>
                              <w:tabs>
                                <w:tab w:val="left" w:pos="3500"/>
                                <w:tab w:val="left" w:pos="6820"/>
                              </w:tabs>
                              <w:spacing w:after="0" w:line="240" w:lineRule="auto"/>
                              <w:ind w:left="185" w:right="-20"/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  <w:p w:rsidR="00003085" w:rsidRPr="00FF1068" w:rsidRDefault="00003085">
                            <w:pPr>
                              <w:tabs>
                                <w:tab w:val="left" w:pos="3500"/>
                                <w:tab w:val="left" w:pos="6820"/>
                              </w:tabs>
                              <w:spacing w:after="0" w:line="240" w:lineRule="auto"/>
                              <w:ind w:left="185" w:right="-20"/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IMIĘ I NAZWISKO</w:t>
                            </w:r>
                            <w:r w:rsidRPr="0006051A"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STANOWISKO</w:t>
                            </w:r>
                            <w:r w:rsidRPr="0006051A"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  <w:lang w:val="pl-PL"/>
                              </w:rPr>
                              <w:t>ADRES E-MAIL</w:t>
                            </w:r>
                          </w:p>
                          <w:p w:rsidR="00003085" w:rsidRPr="00F07C53" w:rsidRDefault="00003085">
                            <w:pPr>
                              <w:spacing w:after="0" w:line="200" w:lineRule="exact"/>
                              <w:rPr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before="6" w:after="0" w:line="220" w:lineRule="exact"/>
                              <w:rPr>
                                <w:lang w:val="pl-PL"/>
                              </w:rPr>
                            </w:pPr>
                          </w:p>
                          <w:p w:rsidR="0070204A" w:rsidRPr="004C5BFE" w:rsidRDefault="0070204A" w:rsidP="00011DF4">
                            <w:pPr>
                              <w:spacing w:before="120" w:after="0" w:line="288" w:lineRule="exact"/>
                              <w:ind w:right="717" w:firstLine="720"/>
                              <w:jc w:val="center"/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4C5BFE"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OPŁATA ZA UDZIAŁ W KONFERENCJI WYNOSI:</w:t>
                            </w:r>
                          </w:p>
                          <w:p w:rsidR="0070204A" w:rsidRPr="004C5BFE" w:rsidRDefault="00DD5321" w:rsidP="0070204A">
                            <w:pPr>
                              <w:spacing w:after="0" w:line="288" w:lineRule="exact"/>
                              <w:ind w:right="717" w:firstLine="720"/>
                              <w:jc w:val="center"/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35</w:t>
                            </w:r>
                            <w:r w:rsidR="0070204A"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>0</w:t>
                            </w:r>
                            <w:r w:rsidR="0070204A" w:rsidRPr="004C5BFE"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zł</w:t>
                            </w:r>
                            <w:r w:rsidR="0070204A"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netto</w:t>
                            </w:r>
                            <w:r w:rsidR="0070204A" w:rsidRPr="004C5BFE"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  <w:lang w:val="pl-PL"/>
                              </w:rPr>
                              <w:t xml:space="preserve"> + 23% VAT od uczestnika</w:t>
                            </w:r>
                          </w:p>
                          <w:p w:rsidR="00003085" w:rsidRPr="00FF1068" w:rsidRDefault="00003085">
                            <w:pPr>
                              <w:spacing w:after="0" w:line="288" w:lineRule="exact"/>
                              <w:ind w:left="737" w:right="717"/>
                              <w:jc w:val="center"/>
                              <w:rPr>
                                <w:b/>
                                <w:bCs/>
                                <w:position w:val="1"/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:rsidR="00003085" w:rsidRPr="0006051A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3C911" id="Text Box 1052" o:spid="_x0000_s1051" type="#_x0000_t202" style="position:absolute;margin-left:12.75pt;margin-top:143.9pt;width:569.75pt;height:681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K3tgIAALg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gUh9IqTFrr0QAeNbsWAfG8emBr1nUrA9b4DZz3ACfhbvqq7E8V3hbjY1ITv6VpK0deUlJCjb266&#10;z66OOMqA7PpPooRI5KCFBRoq2ZoCQkkQoEOvHs/9MdkUsLkMZvMomGNUwFm0CON4aTvokmS63kml&#10;P1DRImOkWIIALDw53ilt0iHJ5GKicZGzprEiaPiLDXAcdyA4XDVnJg3b06fYi7fRNgqdMFhsndDL&#10;Mmedb0JnkfvLeTbLNpvM/2Xi+mFSs7Kk3ISZ9OWHf9a/k9JHZZwVpkTDSgNnUlJyv9s0Eh0J6Du3&#10;ny06nFzc3Jdp2CIAl1eUoP/ebRA7+SJaOmEezh2obuR4fnwbL7wwDrP8JaU7xum/U0J9iuM5NNXS&#10;uST9iptnv7fcSNIyDROkYS1I4uxEEqPBLS9tazVhzWg/K4VJ/1IKaPfUaKtYI9JRrnrYDfaBzKye&#10;jZx3onwEDUsBCgOhwvgDoxbyJ0Y9jJIUqx8HIilGzUcO78DMncmQk7GbDMILuJpijdFobvQ4nw6d&#10;ZPsakMeXxsUa3krFrIovWZxeGIwHS+Y0ysz8ef5vvS4Dd/UbAAD//wMAUEsDBBQABgAIAAAAIQAD&#10;epvU3wAAAAwBAAAPAAAAZHJzL2Rvd25yZXYueG1sTI9BT8MwDIXvSPyHyEjcWLpJLaM0nSYEJyRE&#10;Vw4c08ZrozVOabKt/Hu8Ezv5WX56/l6xmd0gTjgF60nBcpGAQGq9sdQp+KrfHtYgQtRk9OAJFfxi&#10;gE15e1Po3PgzVXjaxU5wCIVcK+hjHHMpQ9uj02HhRyS+7f3kdOR16qSZ9JnD3SBXSZJJpy3xh16P&#10;+NJje9gdnYLtN1Wv9uej+az2la3rp4Tes4NS93fz9hlExDn+m+GCz+hQMlPjj2SCGBSs0pSdPNeP&#10;XOFiWGYpt2tYsUhAloW8LlH+AQAA//8DAFBLAQItABQABgAIAAAAIQC2gziS/gAAAOEBAAATAAAA&#10;AAAAAAAAAAAAAAAAAABbQ29udGVudF9UeXBlc10ueG1sUEsBAi0AFAAGAAgAAAAhADj9If/WAAAA&#10;lAEAAAsAAAAAAAAAAAAAAAAALwEAAF9yZWxzLy5yZWxzUEsBAi0AFAAGAAgAAAAhADMmAre2AgAA&#10;uAUAAA4AAAAAAAAAAAAAAAAALgIAAGRycy9lMm9Eb2MueG1sUEsBAi0AFAAGAAgAAAAhAAN6m9Tf&#10;AAAADAEAAA8AAAAAAAAAAAAAAAAAEAUAAGRycy9kb3ducmV2LnhtbFBLBQYAAAAABAAEAPMAAAAc&#10;BgAAAAA=&#10;" filled="f" stroked="f">
                <v:textbox inset="0,0,0,0">
                  <w:txbxContent>
                    <w:p w:rsidR="00003085" w:rsidRDefault="00003085">
                      <w:pPr>
                        <w:spacing w:before="6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003085" w:rsidRDefault="00003085">
                      <w:pPr>
                        <w:spacing w:before="9" w:after="0" w:line="280" w:lineRule="exact"/>
                        <w:rPr>
                          <w:sz w:val="28"/>
                          <w:szCs w:val="28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before="9" w:after="0" w:line="280" w:lineRule="exact"/>
                        <w:rPr>
                          <w:sz w:val="28"/>
                          <w:szCs w:val="28"/>
                          <w:lang w:val="pl-PL"/>
                        </w:rPr>
                      </w:pPr>
                    </w:p>
                    <w:p w:rsidR="00003085" w:rsidRPr="00FF1068" w:rsidRDefault="00003085" w:rsidP="00EA0904">
                      <w:pPr>
                        <w:spacing w:after="0" w:line="240" w:lineRule="auto"/>
                        <w:ind w:left="177" w:right="-20" w:hanging="67"/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NAZ</w:t>
                      </w:r>
                      <w:r w:rsidRPr="00FF1068">
                        <w:rPr>
                          <w:color w:val="1D1D1B"/>
                          <w:spacing w:val="-10"/>
                          <w:sz w:val="18"/>
                          <w:szCs w:val="18"/>
                          <w:lang w:val="pl-PL"/>
                        </w:rPr>
                        <w:t>W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A</w:t>
                      </w: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before="20" w:after="0" w:line="260" w:lineRule="exact"/>
                        <w:rPr>
                          <w:sz w:val="26"/>
                          <w:szCs w:val="26"/>
                          <w:lang w:val="pl-PL"/>
                        </w:rPr>
                      </w:pPr>
                    </w:p>
                    <w:p w:rsidR="00003085" w:rsidRPr="00FF1068" w:rsidRDefault="00003085" w:rsidP="00EA0904">
                      <w:pPr>
                        <w:spacing w:after="0" w:line="240" w:lineRule="auto"/>
                        <w:ind w:left="177" w:right="-20" w:hanging="67"/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ADRES</w:t>
                      </w: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before="19" w:after="0" w:line="260" w:lineRule="exact"/>
                        <w:rPr>
                          <w:sz w:val="26"/>
                          <w:szCs w:val="26"/>
                          <w:lang w:val="pl-PL"/>
                        </w:rPr>
                      </w:pPr>
                    </w:p>
                    <w:p w:rsidR="00003085" w:rsidRPr="00FF1068" w:rsidRDefault="00003085" w:rsidP="00EA0904">
                      <w:pPr>
                        <w:spacing w:after="0" w:line="240" w:lineRule="auto"/>
                        <w:ind w:left="177" w:right="-20" w:hanging="67"/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 xml:space="preserve">ADRES DO KORESPONDENCJI </w:t>
                      </w:r>
                      <w:r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(</w:t>
                      </w:r>
                      <w:r w:rsidRPr="00FF1068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jeśli inny niż powyżej)</w:t>
                      </w: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before="6" w:after="0" w:line="240" w:lineRule="exact"/>
                        <w:rPr>
                          <w:sz w:val="24"/>
                          <w:szCs w:val="24"/>
                          <w:lang w:val="pl-PL"/>
                        </w:rPr>
                      </w:pPr>
                    </w:p>
                    <w:p w:rsidR="00003085" w:rsidRPr="00FF1068" w:rsidRDefault="00003085" w:rsidP="00EA0904">
                      <w:pPr>
                        <w:spacing w:after="0" w:line="450" w:lineRule="atLeast"/>
                        <w:ind w:left="602" w:right="10484" w:hanging="492"/>
                        <w:rPr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TELEFON</w:t>
                      </w:r>
                      <w:r w:rsidRPr="0006051A"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NIP</w:t>
                      </w:r>
                    </w:p>
                    <w:p w:rsidR="00003085" w:rsidRPr="0006051A" w:rsidRDefault="00003085" w:rsidP="00011DF4">
                      <w:pPr>
                        <w:spacing w:after="0" w:line="150" w:lineRule="exact"/>
                        <w:ind w:left="3835" w:right="3557"/>
                        <w:rPr>
                          <w:rFonts w:ascii="Myriad Pro" w:hAnsi="Myriad Pro" w:cs="Myriad Pro"/>
                          <w:sz w:val="14"/>
                          <w:szCs w:val="14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FF1068" w:rsidRDefault="00003085">
                      <w:pPr>
                        <w:spacing w:before="8" w:after="0" w:line="200" w:lineRule="exact"/>
                        <w:rPr>
                          <w:sz w:val="28"/>
                          <w:szCs w:val="28"/>
                          <w:lang w:val="pl-PL"/>
                        </w:rPr>
                      </w:pPr>
                    </w:p>
                    <w:p w:rsidR="00003085" w:rsidRPr="00FF1068" w:rsidRDefault="00003085" w:rsidP="00EA0904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</w:pPr>
                      <w:r w:rsidRPr="00FF106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  <w:t xml:space="preserve">ZGŁASZAMY UDZIAŁ W KONFERENCJI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 w:rsidRPr="00FF106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  <w:t>NASTĘPUJĄCYCH OSÓB:</w:t>
                      </w:r>
                    </w:p>
                    <w:p w:rsidR="00003085" w:rsidRDefault="00003085">
                      <w:pPr>
                        <w:tabs>
                          <w:tab w:val="left" w:pos="3500"/>
                          <w:tab w:val="left" w:pos="6820"/>
                        </w:tabs>
                        <w:spacing w:after="0" w:line="240" w:lineRule="auto"/>
                        <w:ind w:left="185" w:right="-20"/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</w:pPr>
                    </w:p>
                    <w:p w:rsidR="00003085" w:rsidRPr="00FF1068" w:rsidRDefault="00003085">
                      <w:pPr>
                        <w:tabs>
                          <w:tab w:val="left" w:pos="3500"/>
                          <w:tab w:val="left" w:pos="6820"/>
                        </w:tabs>
                        <w:spacing w:after="0" w:line="240" w:lineRule="auto"/>
                        <w:ind w:left="185" w:right="-20"/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</w:pP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IMIĘ I NAZWISKO</w:t>
                      </w:r>
                      <w:r w:rsidRPr="0006051A"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STANOWISKO</w:t>
                      </w:r>
                      <w:r w:rsidRPr="0006051A"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  <w:lang w:val="pl-PL"/>
                        </w:rPr>
                        <w:t>ADRES E-MAIL</w:t>
                      </w:r>
                    </w:p>
                    <w:p w:rsidR="00003085" w:rsidRPr="00F07C53" w:rsidRDefault="00003085">
                      <w:pPr>
                        <w:spacing w:after="0" w:line="200" w:lineRule="exact"/>
                        <w:rPr>
                          <w:sz w:val="16"/>
                          <w:szCs w:val="16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before="6" w:after="0" w:line="220" w:lineRule="exact"/>
                        <w:rPr>
                          <w:lang w:val="pl-PL"/>
                        </w:rPr>
                      </w:pPr>
                    </w:p>
                    <w:p w:rsidR="0070204A" w:rsidRPr="004C5BFE" w:rsidRDefault="0070204A" w:rsidP="00011DF4">
                      <w:pPr>
                        <w:spacing w:before="120" w:after="0" w:line="288" w:lineRule="exact"/>
                        <w:ind w:right="717" w:firstLine="720"/>
                        <w:jc w:val="center"/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 w:rsidRPr="004C5BFE"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>OPŁATA ZA UDZIAŁ W KONFERENCJI WYNOSI:</w:t>
                      </w:r>
                    </w:p>
                    <w:p w:rsidR="0070204A" w:rsidRPr="004C5BFE" w:rsidRDefault="00DD5321" w:rsidP="0070204A">
                      <w:pPr>
                        <w:spacing w:after="0" w:line="288" w:lineRule="exact"/>
                        <w:ind w:right="717" w:firstLine="720"/>
                        <w:jc w:val="center"/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>35</w:t>
                      </w:r>
                      <w:r w:rsidR="0070204A"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>0</w:t>
                      </w:r>
                      <w:r w:rsidR="0070204A" w:rsidRPr="004C5BFE"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 xml:space="preserve"> zł</w:t>
                      </w:r>
                      <w:r w:rsidR="0070204A"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 xml:space="preserve"> netto</w:t>
                      </w:r>
                      <w:r w:rsidR="0070204A" w:rsidRPr="004C5BFE">
                        <w:rPr>
                          <w:b/>
                          <w:bCs/>
                          <w:position w:val="1"/>
                          <w:sz w:val="24"/>
                          <w:szCs w:val="24"/>
                          <w:lang w:val="pl-PL"/>
                        </w:rPr>
                        <w:t xml:space="preserve"> + 23% VAT od uczestnika</w:t>
                      </w:r>
                    </w:p>
                    <w:p w:rsidR="00003085" w:rsidRPr="00FF1068" w:rsidRDefault="00003085">
                      <w:pPr>
                        <w:spacing w:after="0" w:line="288" w:lineRule="exact"/>
                        <w:ind w:left="737" w:right="717"/>
                        <w:jc w:val="center"/>
                        <w:rPr>
                          <w:b/>
                          <w:bCs/>
                          <w:position w:val="1"/>
                          <w:sz w:val="28"/>
                          <w:szCs w:val="28"/>
                          <w:lang w:val="pl-PL"/>
                        </w:rPr>
                      </w:pPr>
                    </w:p>
                    <w:p w:rsidR="00003085" w:rsidRPr="0006051A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4FCE8D5" wp14:editId="557D1EAD">
                <wp:simplePos x="0" y="0"/>
                <wp:positionH relativeFrom="column">
                  <wp:posOffset>2235200</wp:posOffset>
                </wp:positionH>
                <wp:positionV relativeFrom="paragraph">
                  <wp:posOffset>800100</wp:posOffset>
                </wp:positionV>
                <wp:extent cx="2794000" cy="342900"/>
                <wp:effectExtent l="0" t="0" r="0" b="0"/>
                <wp:wrapNone/>
                <wp:docPr id="1247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FF1068" w:rsidRDefault="00003085" w:rsidP="005E64C9">
                            <w:pPr>
                              <w:pStyle w:val="Regularny"/>
                              <w:spacing w:line="240" w:lineRule="auto"/>
                              <w:ind w:left="23" w:right="-2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FF106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l-PL"/>
                              </w:rPr>
                              <w:t>DANE FIRMY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E1ED" id="Text Box 1053" o:spid="_x0000_s1057" type="#_x0000_t202" style="position:absolute;margin-left:176pt;margin-top:63pt;width:220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RhvQIAAMc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EriLyBIjQVtg6YENBt3KAYXBfGZ71Hc6Adf7DpzNABbwd/Xq7k4WXzQSclNTsWc3Ssm+ZrSEHEN7&#10;059cHXG0Bdn172UJkejBSAc0VKq1DYSWIEAHrh4v/NhsCjiMljEJAjAVYJuRKIa1DUGT8+1OafOW&#10;yRbZRYoV8O/Q6fFOm9H17GKDCZnzpoFzmjTi2QFgjicQG65am83CUfo9DuLtarsiHokWW48EWebd&#10;5BviLfJwOc9m2WaThT9s3JAkNS9LJmyYs7xC8mf0nYQ+CuMiMC0bXlo4m5JW+92mUehIQd65+04N&#10;mbj5z9Nw/YJaXpQE9Ae3Uezli9XSIzmZe/EyWHlBGN/Gi4DEJMufl3THBfv3klCf4ngezUcx/bY2&#10;YN0SPzI4qY0mLTcwQBrepnh1caKJleBWlI5aQ3kzrietsOk/tQLoPhPtBGs1OqrVDLvBvY+Zk7NV&#10;806WjyBhJUFhIEaYfrCopfqGUQ+TJMX664EqhlHzTsAziENC7OhxGzJfRrBRU8tuaqGiAKgUG4zG&#10;5caM4+rQKb6vIdL48IS8gadTcafqp6xODw6mhSvuNNnsOJrundfT/F3/BAAA//8DAFBLAwQUAAYA&#10;CAAAACEASxy+39wAAAALAQAADwAAAGRycy9kb3ducmV2LnhtbExPy07DMBC8I/EP1iJxozaBljbE&#10;qRCIK6jlIXHbxtskIl5HsduEv2d7gtvOQ7MzxXrynTrSENvAFq5nBhRxFVzLtYX3t+erJaiYkB12&#10;gcnCD0VYl+dnBeYujLyh4zbVSkI45mihSanPtY5VQx7jLPTEou3D4DEJHGrtBhwl3Hc6M2ahPbYs&#10;Hxrs6bGh6nt78BY+XvZfn7fmtX7y834Mk9HsV9ray4vp4R5Uoin9meFUX6pDKZ124cAuqs7CzTyT&#10;LUmEbCGHOO5WJ2YnzNIY0GWh/28ofwEAAP//AwBQSwECLQAUAAYACAAAACEAtoM4kv4AAADhAQAA&#10;EwAAAAAAAAAAAAAAAAAAAAAAW0NvbnRlbnRfVHlwZXNdLnhtbFBLAQItABQABgAIAAAAIQA4/SH/&#10;1gAAAJQBAAALAAAAAAAAAAAAAAAAAC8BAABfcmVscy8ucmVsc1BLAQItABQABgAIAAAAIQDMIuRh&#10;vQIAAMcFAAAOAAAAAAAAAAAAAAAAAC4CAABkcnMvZTJvRG9jLnhtbFBLAQItABQABgAIAAAAIQBL&#10;HL7f3AAAAAsBAAAPAAAAAAAAAAAAAAAAABcFAABkcnMvZG93bnJldi54bWxQSwUGAAAAAAQABADz&#10;AAAAIAYAAAAA&#10;" filled="f" stroked="f">
                <v:textbox>
                  <w:txbxContent>
                    <w:p w:rsidR="00003085" w:rsidRPr="00FF1068" w:rsidRDefault="00003085" w:rsidP="005E64C9">
                      <w:pPr>
                        <w:pStyle w:val="Regularny"/>
                        <w:spacing w:line="240" w:lineRule="auto"/>
                        <w:ind w:left="23" w:right="-23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</w:pPr>
                      <w:r w:rsidRPr="00FF106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8"/>
                          <w:szCs w:val="28"/>
                          <w:lang w:val="pl-PL"/>
                        </w:rPr>
                        <w:t>DANE FIRMY</w:t>
                      </w:r>
                    </w:p>
                  </w:txbxContent>
                </v:textbox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3C0EBC59" wp14:editId="1C5C7295">
                <wp:simplePos x="0" y="0"/>
                <wp:positionH relativeFrom="page">
                  <wp:posOffset>2717800</wp:posOffset>
                </wp:positionH>
                <wp:positionV relativeFrom="page">
                  <wp:posOffset>3325495</wp:posOffset>
                </wp:positionV>
                <wp:extent cx="4458335" cy="284480"/>
                <wp:effectExtent l="3175" t="1270" r="0" b="0"/>
                <wp:wrapNone/>
                <wp:docPr id="1246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0705" id="Text Box 1054" o:spid="_x0000_s1058" type="#_x0000_t202" style="position:absolute;margin-left:214pt;margin-top:261.85pt;width:351.05pt;height:22.4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cUtw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yKywEjQDrr0wA4G3coDCoM5sTUaep2C6X0PxuYAGrB3+er+TpbfNRJy1VCxZTdKyaFhtIIYQ/vS&#10;f/Z0xNEWZDN8khV4ojsjHdChVp0tIJQEATr06vHUHxtNCZeEzOPZbI5RCbooJiR2DfRpOr3ulTYf&#10;mOyQFTKsoP8One7vtLHR0HQysc6ELHjbOg604sUFGI434BueWp2NwrX0KQmSdbyOiUeixdojQZ57&#10;N8WKeIsivJzns3y1ysNf1m9I0oZXFRPWzUSvkPxZ+45EH4lxIpiWLa8snA1Jq+1m1Sq0p0Dvwn2u&#10;5qA5m/kvw3BFgFxepQTtD26jxCsW8aVHCjL3kssg9oIwuU0WAUlIXrxM6Y4L9u8poSHDyTyaj2Q6&#10;B/0qt8B9b3OjaccNLJCWdxmOT0Y0tRRci8q11lDejvKzUtjwz6WAdk+NdoS1HB3Zag6bg5uPWTQN&#10;wkZWj0BhJYFhwFPYfiA0Uv3EaIBNkmH9Y0cVw6j9KGAM7NqZBDUJm0mgooSnGTYYjeLKjOtp1yu+&#10;bQB5HDQhb2BUau5YbGdqjOI4YLAdXDLHTWbXz/N/Z3Xet8vfAAAA//8DAFBLAwQUAAYACAAAACEA&#10;8gj3reIAAAAMAQAADwAAAGRycy9kb3ducmV2LnhtbEyPwU7DMBBE70j8g7VIvVEnKQ0hxKmqCk5I&#10;iDQcODrxNrEar0PstuHvcU9wnJ3R7JtiM5uBnXFy2pKAeBkBQ2qt0tQJ+Kxf7zNgzktScrCEAn7Q&#10;waa8vSlkruyFKjzvfcdCCblcCui9H3POXdujkW5pR6TgHexkpA9y6ria5CWUm4EnUZRyIzWFD70c&#10;cddje9yfjIDtF1Uv+vu9+agOla7rp4je0qMQi7t5+wzM4+z/wnDFD+hQBqbGnkg5Ngh4SLKwxQtY&#10;J6tHYNdEvIpiYE04pdkaeFnw/yPKXwAAAP//AwBQSwECLQAUAAYACAAAACEAtoM4kv4AAADhAQAA&#10;EwAAAAAAAAAAAAAAAAAAAAAAW0NvbnRlbnRfVHlwZXNdLnhtbFBLAQItABQABgAIAAAAIQA4/SH/&#10;1gAAAJQBAAALAAAAAAAAAAAAAAAAAC8BAABfcmVscy8ucmVsc1BLAQItABQABgAIAAAAIQC4ctcU&#10;twIAALcFAAAOAAAAAAAAAAAAAAAAAC4CAABkcnMvZTJvRG9jLnhtbFBLAQItABQABgAIAAAAIQDy&#10;CPet4gAAAAwBAAAPAAAAAAAAAAAAAAAAABEFAABkcnMvZG93bnJldi54bWxQSwUGAAAAAAQABADz&#10;AAAAIA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1A48636" wp14:editId="3FBD956B">
                <wp:simplePos x="0" y="0"/>
                <wp:positionH relativeFrom="page">
                  <wp:posOffset>293370</wp:posOffset>
                </wp:positionH>
                <wp:positionV relativeFrom="page">
                  <wp:posOffset>1392555</wp:posOffset>
                </wp:positionV>
                <wp:extent cx="3472180" cy="338455"/>
                <wp:effectExtent l="0" t="1905" r="0" b="2540"/>
                <wp:wrapNone/>
                <wp:docPr id="124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Pr="006561C9" w:rsidRDefault="00003085">
                            <w:pPr>
                              <w:spacing w:after="0" w:line="533" w:lineRule="exact"/>
                              <w:ind w:left="20" w:right="-94"/>
                              <w:rPr>
                                <w:sz w:val="49"/>
                                <w:szCs w:val="49"/>
                              </w:rPr>
                            </w:pPr>
                            <w:r w:rsidRPr="006561C9">
                              <w:rPr>
                                <w:b/>
                                <w:bCs/>
                                <w:color w:val="FFFFFF"/>
                                <w:position w:val="1"/>
                                <w:sz w:val="40"/>
                                <w:szCs w:val="40"/>
                                <w:lang w:val="pl-PL"/>
                              </w:rPr>
                              <w:t>FORMULARZ ZGŁOSZENIA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CF3B" id="Text Box 1055" o:spid="_x0000_s1059" type="#_x0000_t202" style="position:absolute;margin-left:23.1pt;margin-top:109.65pt;width:273.4pt;height:26.6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MstQ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4QRRpx00KUHOmp0K0bke1FkajT0KgXT+x6M9QgasLf5qv5OlN8U4mLTEL6nN1KKoaGkghh989J9&#10;8nTCUQZkN3wUFXgiBy0s0FjLzhQQSoIAHXr1eO6PiaaEy0W4CvwYVCXoFos4nIJzSTq/7qXS76no&#10;kBEyLKH/Fp0c75Q20ZB0NjHOuChY21oOtPzZBRhON+AbnhqdicK29GfiJdt4G4dOGCy3TujluXNT&#10;bEJnWfirKF/km03u/zJ+/TBtWFVRbtzM9PLDP2vfiegTMc4EU6JllYEzISm5321aiY4E6F3Yz9Yc&#10;NBcz93kYtgiQy4uUoP3ebZA4xTJeOWERRk6y8mLH85PbZOmFSZgXz1O6Y5z+e0poyHASBdFEpkvQ&#10;L3Lz7Pc6N5J2TMMCaVmX4fhsRFJDwS2vbGs1Ye0kPymFCf9SCmj33GhLWMPRia163I12PhaLeRB2&#10;onoECksBDAMywvYDoRHyB0YDbJIMq+8HIilG7QcOY2DWzizIWdjNAuElPM2wxmgSN3paT4desn0D&#10;yNOgcXEDo1Izy2IzU1MUpwGD7WCTOW0ys36e/lury75d/wYAAP//AwBQSwMEFAAGAAgAAAAhAGnT&#10;2F3gAAAACgEAAA8AAABkcnMvZG93bnJldi54bWxMj8FOg0AQhu8mvsNmTLzZpVRRkKVpjJ6aGCke&#10;PC7sFEjZWWS3Lb59x5MeZ+bLP9+fr2c7iBNOvnekYLmIQCA1zvTUKvis3u6eQPigyejBESr4QQ/r&#10;4voq15lxZyrxtAut4BDymVbQhTBmUvqmQ6v9wo1IfNu7yerA49RKM+kzh9tBxlGUSKt74g+dHvGl&#10;w+awO1oFmy8qX/vv9/qj3Jd9VaURbZODUrc38+YZRMA5/MHwq8/qULBT7Y5kvBgU3CcxkwriZboC&#10;wcBDuuJyNW8e4wRkkcv/FYoLAAAA//8DAFBLAQItABQABgAIAAAAIQC2gziS/gAAAOEBAAATAAAA&#10;AAAAAAAAAAAAAAAAAABbQ29udGVudF9UeXBlc10ueG1sUEsBAi0AFAAGAAgAAAAhADj9If/WAAAA&#10;lAEAAAsAAAAAAAAAAAAAAAAALwEAAF9yZWxzLy5yZWxzUEsBAi0AFAAGAAgAAAAhAHwWUyy1AgAA&#10;twUAAA4AAAAAAAAAAAAAAAAALgIAAGRycy9lMm9Eb2MueG1sUEsBAi0AFAAGAAgAAAAhAGnT2F3g&#10;AAAACgEAAA8AAAAAAAAAAAAAAAAADwUAAGRycy9kb3ducmV2LnhtbFBLBQYAAAAABAAEAPMAAAAc&#10;BgAAAAA=&#10;" filled="f" stroked="f">
                <v:textbox inset="0,0,0,0">
                  <w:txbxContent>
                    <w:p w:rsidR="00003085" w:rsidRPr="006561C9" w:rsidRDefault="00003085">
                      <w:pPr>
                        <w:spacing w:after="0" w:line="533" w:lineRule="exact"/>
                        <w:ind w:left="20" w:right="-94"/>
                        <w:rPr>
                          <w:sz w:val="49"/>
                          <w:szCs w:val="49"/>
                        </w:rPr>
                      </w:pPr>
                      <w:r w:rsidRPr="006561C9">
                        <w:rPr>
                          <w:b/>
                          <w:bCs/>
                          <w:color w:val="FFFFFF"/>
                          <w:position w:val="1"/>
                          <w:sz w:val="40"/>
                          <w:szCs w:val="40"/>
                          <w:lang w:val="pl-PL"/>
                        </w:rPr>
                        <w:t>FORMULARZ ZGŁOSZENIA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6719EE81" wp14:editId="68DFB363">
                <wp:simplePos x="0" y="0"/>
                <wp:positionH relativeFrom="page">
                  <wp:posOffset>155575</wp:posOffset>
                </wp:positionH>
                <wp:positionV relativeFrom="page">
                  <wp:posOffset>1855470</wp:posOffset>
                </wp:positionV>
                <wp:extent cx="7248525" cy="8662670"/>
                <wp:effectExtent l="0" t="0" r="0" b="0"/>
                <wp:wrapNone/>
                <wp:docPr id="3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8525" cy="8662670"/>
                          <a:chOff x="245" y="2922"/>
                          <a:chExt cx="11415" cy="13642"/>
                        </a:xfrm>
                      </wpg:grpSpPr>
                      <wpg:grpSp>
                        <wpg:cNvPr id="38" name="Group 1058"/>
                        <wpg:cNvGrpSpPr>
                          <a:grpSpLocks/>
                        </wpg:cNvGrpSpPr>
                        <wpg:grpSpPr bwMode="auto">
                          <a:xfrm>
                            <a:off x="255" y="2932"/>
                            <a:ext cx="11395" cy="13622"/>
                            <a:chOff x="255" y="2932"/>
                            <a:chExt cx="11395" cy="13622"/>
                          </a:xfrm>
                        </wpg:grpSpPr>
                        <wps:wsp>
                          <wps:cNvPr id="39" name="Freeform 1059"/>
                          <wps:cNvSpPr>
                            <a:spLocks/>
                          </wps:cNvSpPr>
                          <wps:spPr bwMode="auto">
                            <a:xfrm>
                              <a:off x="255" y="2932"/>
                              <a:ext cx="11395" cy="13622"/>
                            </a:xfrm>
                            <a:custGeom>
                              <a:avLst/>
                              <a:gdLst>
                                <a:gd name="T0" fmla="+- 0 11650 255"/>
                                <a:gd name="T1" fmla="*/ T0 w 11395"/>
                                <a:gd name="T2" fmla="+- 0 16554 2932"/>
                                <a:gd name="T3" fmla="*/ 16554 h 13622"/>
                                <a:gd name="T4" fmla="+- 0 255 255"/>
                                <a:gd name="T5" fmla="*/ T4 w 11395"/>
                                <a:gd name="T6" fmla="+- 0 16554 2932"/>
                                <a:gd name="T7" fmla="*/ 16554 h 13622"/>
                                <a:gd name="T8" fmla="+- 0 255 255"/>
                                <a:gd name="T9" fmla="*/ T8 w 11395"/>
                                <a:gd name="T10" fmla="+- 0 2932 2932"/>
                                <a:gd name="T11" fmla="*/ 2932 h 13622"/>
                                <a:gd name="T12" fmla="+- 0 11650 255"/>
                                <a:gd name="T13" fmla="*/ T12 w 11395"/>
                                <a:gd name="T14" fmla="+- 0 2932 2932"/>
                                <a:gd name="T15" fmla="*/ 2932 h 13622"/>
                                <a:gd name="T16" fmla="+- 0 11650 255"/>
                                <a:gd name="T17" fmla="*/ T16 w 11395"/>
                                <a:gd name="T18" fmla="+- 0 16554 2932"/>
                                <a:gd name="T19" fmla="*/ 16554 h 13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5" h="13622">
                                  <a:moveTo>
                                    <a:pt x="11395" y="13622"/>
                                  </a:moveTo>
                                  <a:lnTo>
                                    <a:pt x="0" y="136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95" y="0"/>
                                  </a:lnTo>
                                  <a:lnTo>
                                    <a:pt x="11395" y="13622"/>
                                  </a:lnTo>
                                </a:path>
                              </a:pathLst>
                            </a:custGeom>
                            <a:solidFill>
                              <a:srgbClr val="00FF00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060"/>
                        <wpg:cNvGrpSpPr>
                          <a:grpSpLocks/>
                        </wpg:cNvGrpSpPr>
                        <wpg:grpSpPr bwMode="auto">
                          <a:xfrm>
                            <a:off x="440" y="11908"/>
                            <a:ext cx="11027" cy="1846"/>
                            <a:chOff x="440" y="11908"/>
                            <a:chExt cx="11027" cy="1846"/>
                          </a:xfrm>
                        </wpg:grpSpPr>
                        <wps:wsp>
                          <wps:cNvPr id="41" name="Freeform 1061"/>
                          <wps:cNvSpPr>
                            <a:spLocks/>
                          </wps:cNvSpPr>
                          <wps:spPr bwMode="auto">
                            <a:xfrm>
                              <a:off x="440" y="11908"/>
                              <a:ext cx="11027" cy="1846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11027"/>
                                <a:gd name="T2" fmla="+- 0 11908 11908"/>
                                <a:gd name="T3" fmla="*/ 11908 h 1846"/>
                                <a:gd name="T4" fmla="+- 0 11466 440"/>
                                <a:gd name="T5" fmla="*/ T4 w 11027"/>
                                <a:gd name="T6" fmla="+- 0 11908 11908"/>
                                <a:gd name="T7" fmla="*/ 11908 h 1846"/>
                                <a:gd name="T8" fmla="+- 0 11466 440"/>
                                <a:gd name="T9" fmla="*/ T8 w 11027"/>
                                <a:gd name="T10" fmla="+- 0 13755 11908"/>
                                <a:gd name="T11" fmla="*/ 13755 h 1846"/>
                                <a:gd name="T12" fmla="+- 0 440 440"/>
                                <a:gd name="T13" fmla="*/ T12 w 11027"/>
                                <a:gd name="T14" fmla="+- 0 13755 11908"/>
                                <a:gd name="T15" fmla="*/ 13755 h 1846"/>
                                <a:gd name="T16" fmla="+- 0 440 440"/>
                                <a:gd name="T17" fmla="*/ T16 w 11027"/>
                                <a:gd name="T18" fmla="+- 0 11908 11908"/>
                                <a:gd name="T19" fmla="*/ 11908 h 1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7" h="1846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  <a:lnTo>
                                    <a:pt x="11026" y="1847"/>
                                  </a:lnTo>
                                  <a:lnTo>
                                    <a:pt x="0" y="18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062"/>
                        <wpg:cNvGrpSpPr>
                          <a:grpSpLocks/>
                        </wpg:cNvGrpSpPr>
                        <wpg:grpSpPr bwMode="auto">
                          <a:xfrm>
                            <a:off x="7660" y="13098"/>
                            <a:ext cx="3118" cy="554"/>
                            <a:chOff x="7660" y="13098"/>
                            <a:chExt cx="3118" cy="554"/>
                          </a:xfrm>
                        </wpg:grpSpPr>
                        <wps:wsp>
                          <wps:cNvPr id="43" name="Freeform 1063"/>
                          <wps:cNvSpPr>
                            <a:spLocks/>
                          </wps:cNvSpPr>
                          <wps:spPr bwMode="auto">
                            <a:xfrm>
                              <a:off x="7660" y="1309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7660 7660"/>
                                <a:gd name="T1" fmla="*/ T0 w 3118"/>
                                <a:gd name="T2" fmla="+- 0 13098 13098"/>
                                <a:gd name="T3" fmla="*/ 13098 h 554"/>
                                <a:gd name="T4" fmla="+- 0 10778 7660"/>
                                <a:gd name="T5" fmla="*/ T4 w 3118"/>
                                <a:gd name="T6" fmla="+- 0 13098 13098"/>
                                <a:gd name="T7" fmla="*/ 13098 h 554"/>
                                <a:gd name="T8" fmla="+- 0 10778 7660"/>
                                <a:gd name="T9" fmla="*/ T8 w 3118"/>
                                <a:gd name="T10" fmla="+- 0 13653 13098"/>
                                <a:gd name="T11" fmla="*/ 13653 h 554"/>
                                <a:gd name="T12" fmla="+- 0 7660 7660"/>
                                <a:gd name="T13" fmla="*/ T12 w 3118"/>
                                <a:gd name="T14" fmla="+- 0 13653 13098"/>
                                <a:gd name="T15" fmla="*/ 13653 h 554"/>
                                <a:gd name="T16" fmla="+- 0 7660 7660"/>
                                <a:gd name="T17" fmla="*/ T16 w 3118"/>
                                <a:gd name="T18" fmla="+- 0 13098 13098"/>
                                <a:gd name="T19" fmla="*/ 1309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64"/>
                        <wpg:cNvGrpSpPr>
                          <a:grpSpLocks/>
                        </wpg:cNvGrpSpPr>
                        <wpg:grpSpPr bwMode="auto">
                          <a:xfrm>
                            <a:off x="7660" y="13098"/>
                            <a:ext cx="3118" cy="554"/>
                            <a:chOff x="7660" y="13098"/>
                            <a:chExt cx="3118" cy="554"/>
                          </a:xfrm>
                        </wpg:grpSpPr>
                        <wps:wsp>
                          <wps:cNvPr id="45" name="Freeform 1065"/>
                          <wps:cNvSpPr>
                            <a:spLocks/>
                          </wps:cNvSpPr>
                          <wps:spPr bwMode="auto">
                            <a:xfrm>
                              <a:off x="7660" y="1309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7660 7660"/>
                                <a:gd name="T1" fmla="*/ T0 w 3118"/>
                                <a:gd name="T2" fmla="+- 0 13098 13098"/>
                                <a:gd name="T3" fmla="*/ 13098 h 554"/>
                                <a:gd name="T4" fmla="+- 0 10778 7660"/>
                                <a:gd name="T5" fmla="*/ T4 w 3118"/>
                                <a:gd name="T6" fmla="+- 0 13098 13098"/>
                                <a:gd name="T7" fmla="*/ 13098 h 554"/>
                                <a:gd name="T8" fmla="+- 0 10778 7660"/>
                                <a:gd name="T9" fmla="*/ T8 w 3118"/>
                                <a:gd name="T10" fmla="+- 0 13653 13098"/>
                                <a:gd name="T11" fmla="*/ 13653 h 554"/>
                                <a:gd name="T12" fmla="+- 0 7660 7660"/>
                                <a:gd name="T13" fmla="*/ T12 w 3118"/>
                                <a:gd name="T14" fmla="+- 0 13653 13098"/>
                                <a:gd name="T15" fmla="*/ 13653 h 554"/>
                                <a:gd name="T16" fmla="+- 0 7660 7660"/>
                                <a:gd name="T17" fmla="*/ T16 w 3118"/>
                                <a:gd name="T18" fmla="+- 0 13098 13098"/>
                                <a:gd name="T19" fmla="*/ 1309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66"/>
                        <wpg:cNvGrpSpPr>
                          <a:grpSpLocks/>
                        </wpg:cNvGrpSpPr>
                        <wpg:grpSpPr bwMode="auto">
                          <a:xfrm>
                            <a:off x="1754" y="13098"/>
                            <a:ext cx="3118" cy="554"/>
                            <a:chOff x="1754" y="13098"/>
                            <a:chExt cx="3118" cy="554"/>
                          </a:xfrm>
                        </wpg:grpSpPr>
                        <wps:wsp>
                          <wps:cNvPr id="47" name="Freeform 1067"/>
                          <wps:cNvSpPr>
                            <a:spLocks/>
                          </wps:cNvSpPr>
                          <wps:spPr bwMode="auto">
                            <a:xfrm>
                              <a:off x="1754" y="1309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118"/>
                                <a:gd name="T2" fmla="+- 0 13098 13098"/>
                                <a:gd name="T3" fmla="*/ 13098 h 554"/>
                                <a:gd name="T4" fmla="+- 0 4872 1754"/>
                                <a:gd name="T5" fmla="*/ T4 w 3118"/>
                                <a:gd name="T6" fmla="+- 0 13098 13098"/>
                                <a:gd name="T7" fmla="*/ 13098 h 554"/>
                                <a:gd name="T8" fmla="+- 0 4872 1754"/>
                                <a:gd name="T9" fmla="*/ T8 w 3118"/>
                                <a:gd name="T10" fmla="+- 0 13653 13098"/>
                                <a:gd name="T11" fmla="*/ 13653 h 554"/>
                                <a:gd name="T12" fmla="+- 0 1754 1754"/>
                                <a:gd name="T13" fmla="*/ T12 w 3118"/>
                                <a:gd name="T14" fmla="+- 0 13653 13098"/>
                                <a:gd name="T15" fmla="*/ 13653 h 554"/>
                                <a:gd name="T16" fmla="+- 0 1754 1754"/>
                                <a:gd name="T17" fmla="*/ T16 w 3118"/>
                                <a:gd name="T18" fmla="+- 0 13098 13098"/>
                                <a:gd name="T19" fmla="*/ 1309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68"/>
                        <wpg:cNvGrpSpPr>
                          <a:grpSpLocks/>
                        </wpg:cNvGrpSpPr>
                        <wpg:grpSpPr bwMode="auto">
                          <a:xfrm>
                            <a:off x="1754" y="13098"/>
                            <a:ext cx="3118" cy="554"/>
                            <a:chOff x="1754" y="13098"/>
                            <a:chExt cx="3118" cy="554"/>
                          </a:xfrm>
                        </wpg:grpSpPr>
                        <wps:wsp>
                          <wps:cNvPr id="49" name="Freeform 1069"/>
                          <wps:cNvSpPr>
                            <a:spLocks/>
                          </wps:cNvSpPr>
                          <wps:spPr bwMode="auto">
                            <a:xfrm>
                              <a:off x="1754" y="1309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118"/>
                                <a:gd name="T2" fmla="+- 0 13098 13098"/>
                                <a:gd name="T3" fmla="*/ 13098 h 554"/>
                                <a:gd name="T4" fmla="+- 0 4872 1754"/>
                                <a:gd name="T5" fmla="*/ T4 w 3118"/>
                                <a:gd name="T6" fmla="+- 0 13098 13098"/>
                                <a:gd name="T7" fmla="*/ 13098 h 554"/>
                                <a:gd name="T8" fmla="+- 0 4872 1754"/>
                                <a:gd name="T9" fmla="*/ T8 w 3118"/>
                                <a:gd name="T10" fmla="+- 0 13653 13098"/>
                                <a:gd name="T11" fmla="*/ 13653 h 554"/>
                                <a:gd name="T12" fmla="+- 0 1754 1754"/>
                                <a:gd name="T13" fmla="*/ T12 w 3118"/>
                                <a:gd name="T14" fmla="+- 0 13653 13098"/>
                                <a:gd name="T15" fmla="*/ 13653 h 554"/>
                                <a:gd name="T16" fmla="+- 0 1754 1754"/>
                                <a:gd name="T17" fmla="*/ T16 w 3118"/>
                                <a:gd name="T18" fmla="+- 0 13098 13098"/>
                                <a:gd name="T19" fmla="*/ 1309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70"/>
                        <wpg:cNvGrpSpPr>
                          <a:grpSpLocks/>
                        </wpg:cNvGrpSpPr>
                        <wpg:grpSpPr bwMode="auto">
                          <a:xfrm>
                            <a:off x="440" y="13980"/>
                            <a:ext cx="11027" cy="2315"/>
                            <a:chOff x="440" y="13980"/>
                            <a:chExt cx="11027" cy="2315"/>
                          </a:xfrm>
                        </wpg:grpSpPr>
                        <wps:wsp>
                          <wps:cNvPr id="51" name="Freeform 1071"/>
                          <wps:cNvSpPr>
                            <a:spLocks/>
                          </wps:cNvSpPr>
                          <wps:spPr bwMode="auto">
                            <a:xfrm>
                              <a:off x="440" y="13980"/>
                              <a:ext cx="11027" cy="2315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11027"/>
                                <a:gd name="T2" fmla="+- 0 13980 13980"/>
                                <a:gd name="T3" fmla="*/ 13980 h 2315"/>
                                <a:gd name="T4" fmla="+- 0 11466 440"/>
                                <a:gd name="T5" fmla="*/ T4 w 11027"/>
                                <a:gd name="T6" fmla="+- 0 13980 13980"/>
                                <a:gd name="T7" fmla="*/ 13980 h 2315"/>
                                <a:gd name="T8" fmla="+- 0 11466 440"/>
                                <a:gd name="T9" fmla="*/ T8 w 11027"/>
                                <a:gd name="T10" fmla="+- 0 16295 13980"/>
                                <a:gd name="T11" fmla="*/ 16295 h 2315"/>
                                <a:gd name="T12" fmla="+- 0 440 440"/>
                                <a:gd name="T13" fmla="*/ T12 w 11027"/>
                                <a:gd name="T14" fmla="+- 0 16295 13980"/>
                                <a:gd name="T15" fmla="*/ 16295 h 2315"/>
                                <a:gd name="T16" fmla="+- 0 440 440"/>
                                <a:gd name="T17" fmla="*/ T16 w 11027"/>
                                <a:gd name="T18" fmla="+- 0 13980 13980"/>
                                <a:gd name="T19" fmla="*/ 13980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7" h="2315">
                                  <a:moveTo>
                                    <a:pt x="0" y="0"/>
                                  </a:moveTo>
                                  <a:lnTo>
                                    <a:pt x="11026" y="0"/>
                                  </a:lnTo>
                                  <a:lnTo>
                                    <a:pt x="11026" y="2315"/>
                                  </a:lnTo>
                                  <a:lnTo>
                                    <a:pt x="0" y="23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72"/>
                        <wpg:cNvGrpSpPr>
                          <a:grpSpLocks/>
                        </wpg:cNvGrpSpPr>
                        <wpg:grpSpPr bwMode="auto">
                          <a:xfrm>
                            <a:off x="1171" y="6617"/>
                            <a:ext cx="10244" cy="1131"/>
                            <a:chOff x="1171" y="6617"/>
                            <a:chExt cx="10244" cy="1131"/>
                          </a:xfrm>
                        </wpg:grpSpPr>
                        <wps:wsp>
                          <wps:cNvPr id="53" name="Freeform 1073"/>
                          <wps:cNvSpPr>
                            <a:spLocks/>
                          </wps:cNvSpPr>
                          <wps:spPr bwMode="auto">
                            <a:xfrm>
                              <a:off x="1171" y="6617"/>
                              <a:ext cx="10244" cy="1131"/>
                            </a:xfrm>
                            <a:custGeom>
                              <a:avLst/>
                              <a:gdLst>
                                <a:gd name="T0" fmla="+- 0 4052 1171"/>
                                <a:gd name="T1" fmla="*/ T0 w 10244"/>
                                <a:gd name="T2" fmla="+- 0 6617 6617"/>
                                <a:gd name="T3" fmla="*/ 6617 h 1131"/>
                                <a:gd name="T4" fmla="+- 0 4052 1171"/>
                                <a:gd name="T5" fmla="*/ T4 w 10244"/>
                                <a:gd name="T6" fmla="+- 0 7101 6617"/>
                                <a:gd name="T7" fmla="*/ 7101 h 1131"/>
                                <a:gd name="T8" fmla="+- 0 1171 1171"/>
                                <a:gd name="T9" fmla="*/ T8 w 10244"/>
                                <a:gd name="T10" fmla="+- 0 7101 6617"/>
                                <a:gd name="T11" fmla="*/ 7101 h 1131"/>
                                <a:gd name="T12" fmla="+- 0 1171 1171"/>
                                <a:gd name="T13" fmla="*/ T12 w 10244"/>
                                <a:gd name="T14" fmla="+- 0 7748 6617"/>
                                <a:gd name="T15" fmla="*/ 7748 h 1131"/>
                                <a:gd name="T16" fmla="+- 0 4052 1171"/>
                                <a:gd name="T17" fmla="*/ T16 w 10244"/>
                                <a:gd name="T18" fmla="+- 0 7748 6617"/>
                                <a:gd name="T19" fmla="*/ 7748 h 1131"/>
                                <a:gd name="T20" fmla="+- 0 8328 1171"/>
                                <a:gd name="T21" fmla="*/ T20 w 10244"/>
                                <a:gd name="T22" fmla="+- 0 7748 6617"/>
                                <a:gd name="T23" fmla="*/ 7748 h 1131"/>
                                <a:gd name="T24" fmla="+- 0 11415 1171"/>
                                <a:gd name="T25" fmla="*/ T24 w 10244"/>
                                <a:gd name="T26" fmla="+- 0 7748 6617"/>
                                <a:gd name="T27" fmla="*/ 7748 h 1131"/>
                                <a:gd name="T28" fmla="+- 0 11415 1171"/>
                                <a:gd name="T29" fmla="*/ T28 w 10244"/>
                                <a:gd name="T30" fmla="+- 0 6617 6617"/>
                                <a:gd name="T31" fmla="*/ 6617 h 1131"/>
                                <a:gd name="T32" fmla="+- 0 4052 1171"/>
                                <a:gd name="T33" fmla="*/ T32 w 10244"/>
                                <a:gd name="T34" fmla="+- 0 6617 6617"/>
                                <a:gd name="T35" fmla="*/ 6617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44" h="1131">
                                  <a:moveTo>
                                    <a:pt x="2881" y="0"/>
                                  </a:moveTo>
                                  <a:lnTo>
                                    <a:pt x="2881" y="484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1131"/>
                                  </a:lnTo>
                                  <a:lnTo>
                                    <a:pt x="2881" y="1131"/>
                                  </a:lnTo>
                                  <a:lnTo>
                                    <a:pt x="7157" y="1131"/>
                                  </a:lnTo>
                                  <a:lnTo>
                                    <a:pt x="10244" y="1131"/>
                                  </a:lnTo>
                                  <a:lnTo>
                                    <a:pt x="10244" y="0"/>
                                  </a:lnTo>
                                  <a:lnTo>
                                    <a:pt x="28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074"/>
                        <wpg:cNvGrpSpPr>
                          <a:grpSpLocks/>
                        </wpg:cNvGrpSpPr>
                        <wpg:grpSpPr bwMode="auto">
                          <a:xfrm>
                            <a:off x="1171" y="6162"/>
                            <a:ext cx="2495" cy="391"/>
                            <a:chOff x="1171" y="6162"/>
                            <a:chExt cx="2495" cy="391"/>
                          </a:xfrm>
                        </wpg:grpSpPr>
                        <wps:wsp>
                          <wps:cNvPr id="55" name="Freeform 1075"/>
                          <wps:cNvSpPr>
                            <a:spLocks/>
                          </wps:cNvSpPr>
                          <wps:spPr bwMode="auto">
                            <a:xfrm>
                              <a:off x="1171" y="6162"/>
                              <a:ext cx="2495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495"/>
                                <a:gd name="T2" fmla="+- 0 6162 6162"/>
                                <a:gd name="T3" fmla="*/ 6162 h 391"/>
                                <a:gd name="T4" fmla="+- 0 3665 1171"/>
                                <a:gd name="T5" fmla="*/ T4 w 2495"/>
                                <a:gd name="T6" fmla="+- 0 6162 6162"/>
                                <a:gd name="T7" fmla="*/ 6162 h 391"/>
                                <a:gd name="T8" fmla="+- 0 3665 1171"/>
                                <a:gd name="T9" fmla="*/ T8 w 2495"/>
                                <a:gd name="T10" fmla="+- 0 6553 6162"/>
                                <a:gd name="T11" fmla="*/ 6553 h 391"/>
                                <a:gd name="T12" fmla="+- 0 1171 1171"/>
                                <a:gd name="T13" fmla="*/ T12 w 2495"/>
                                <a:gd name="T14" fmla="+- 0 6553 6162"/>
                                <a:gd name="T15" fmla="*/ 6553 h 391"/>
                                <a:gd name="T16" fmla="+- 0 1171 1171"/>
                                <a:gd name="T17" fmla="*/ T16 w 2495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91">
                                  <a:moveTo>
                                    <a:pt x="0" y="0"/>
                                  </a:moveTo>
                                  <a:lnTo>
                                    <a:pt x="2494" y="0"/>
                                  </a:lnTo>
                                  <a:lnTo>
                                    <a:pt x="2494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076"/>
                        <wpg:cNvGrpSpPr>
                          <a:grpSpLocks/>
                        </wpg:cNvGrpSpPr>
                        <wpg:grpSpPr bwMode="auto">
                          <a:xfrm>
                            <a:off x="1171" y="6162"/>
                            <a:ext cx="2495" cy="391"/>
                            <a:chOff x="1171" y="6162"/>
                            <a:chExt cx="2495" cy="391"/>
                          </a:xfrm>
                        </wpg:grpSpPr>
                        <wps:wsp>
                          <wps:cNvPr id="57" name="Freeform 1077"/>
                          <wps:cNvSpPr>
                            <a:spLocks/>
                          </wps:cNvSpPr>
                          <wps:spPr bwMode="auto">
                            <a:xfrm>
                              <a:off x="1171" y="6162"/>
                              <a:ext cx="2495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495"/>
                                <a:gd name="T2" fmla="+- 0 6162 6162"/>
                                <a:gd name="T3" fmla="*/ 6162 h 391"/>
                                <a:gd name="T4" fmla="+- 0 3665 1171"/>
                                <a:gd name="T5" fmla="*/ T4 w 2495"/>
                                <a:gd name="T6" fmla="+- 0 6162 6162"/>
                                <a:gd name="T7" fmla="*/ 6162 h 391"/>
                                <a:gd name="T8" fmla="+- 0 3665 1171"/>
                                <a:gd name="T9" fmla="*/ T8 w 2495"/>
                                <a:gd name="T10" fmla="+- 0 6553 6162"/>
                                <a:gd name="T11" fmla="*/ 6553 h 391"/>
                                <a:gd name="T12" fmla="+- 0 1171 1171"/>
                                <a:gd name="T13" fmla="*/ T12 w 2495"/>
                                <a:gd name="T14" fmla="+- 0 6553 6162"/>
                                <a:gd name="T15" fmla="*/ 6553 h 391"/>
                                <a:gd name="T16" fmla="+- 0 1171 1171"/>
                                <a:gd name="T17" fmla="*/ T16 w 2495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91">
                                  <a:moveTo>
                                    <a:pt x="0" y="0"/>
                                  </a:moveTo>
                                  <a:lnTo>
                                    <a:pt x="2494" y="0"/>
                                  </a:lnTo>
                                  <a:lnTo>
                                    <a:pt x="2494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78"/>
                        <wpg:cNvGrpSpPr>
                          <a:grpSpLocks/>
                        </wpg:cNvGrpSpPr>
                        <wpg:grpSpPr bwMode="auto">
                          <a:xfrm>
                            <a:off x="2305" y="7420"/>
                            <a:ext cx="227" cy="223"/>
                            <a:chOff x="2305" y="7420"/>
                            <a:chExt cx="227" cy="223"/>
                          </a:xfrm>
                        </wpg:grpSpPr>
                        <wps:wsp>
                          <wps:cNvPr id="59" name="Freeform 1079"/>
                          <wps:cNvSpPr>
                            <a:spLocks/>
                          </wps:cNvSpPr>
                          <wps:spPr bwMode="auto">
                            <a:xfrm>
                              <a:off x="2305" y="7420"/>
                              <a:ext cx="227" cy="223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227"/>
                                <a:gd name="T2" fmla="+- 0 7420 7420"/>
                                <a:gd name="T3" fmla="*/ 7420 h 223"/>
                                <a:gd name="T4" fmla="+- 0 2532 2305"/>
                                <a:gd name="T5" fmla="*/ T4 w 227"/>
                                <a:gd name="T6" fmla="+- 0 7420 7420"/>
                                <a:gd name="T7" fmla="*/ 7420 h 223"/>
                                <a:gd name="T8" fmla="+- 0 2532 2305"/>
                                <a:gd name="T9" fmla="*/ T8 w 227"/>
                                <a:gd name="T10" fmla="+- 0 7642 7420"/>
                                <a:gd name="T11" fmla="*/ 7642 h 223"/>
                                <a:gd name="T12" fmla="+- 0 2305 2305"/>
                                <a:gd name="T13" fmla="*/ T12 w 227"/>
                                <a:gd name="T14" fmla="+- 0 7642 7420"/>
                                <a:gd name="T15" fmla="*/ 7642 h 223"/>
                                <a:gd name="T16" fmla="+- 0 2305 2305"/>
                                <a:gd name="T17" fmla="*/ T16 w 227"/>
                                <a:gd name="T18" fmla="+- 0 7420 7420"/>
                                <a:gd name="T19" fmla="*/ 74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223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080"/>
                        <wpg:cNvGrpSpPr>
                          <a:grpSpLocks/>
                        </wpg:cNvGrpSpPr>
                        <wpg:grpSpPr bwMode="auto">
                          <a:xfrm>
                            <a:off x="2305" y="7420"/>
                            <a:ext cx="227" cy="223"/>
                            <a:chOff x="2305" y="7420"/>
                            <a:chExt cx="227" cy="223"/>
                          </a:xfrm>
                        </wpg:grpSpPr>
                        <wps:wsp>
                          <wps:cNvPr id="61" name="Freeform 1081"/>
                          <wps:cNvSpPr>
                            <a:spLocks/>
                          </wps:cNvSpPr>
                          <wps:spPr bwMode="auto">
                            <a:xfrm>
                              <a:off x="2305" y="7420"/>
                              <a:ext cx="227" cy="223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227"/>
                                <a:gd name="T2" fmla="+- 0 7420 7420"/>
                                <a:gd name="T3" fmla="*/ 7420 h 223"/>
                                <a:gd name="T4" fmla="+- 0 2532 2305"/>
                                <a:gd name="T5" fmla="*/ T4 w 227"/>
                                <a:gd name="T6" fmla="+- 0 7420 7420"/>
                                <a:gd name="T7" fmla="*/ 7420 h 223"/>
                                <a:gd name="T8" fmla="+- 0 2532 2305"/>
                                <a:gd name="T9" fmla="*/ T8 w 227"/>
                                <a:gd name="T10" fmla="+- 0 7642 7420"/>
                                <a:gd name="T11" fmla="*/ 7642 h 223"/>
                                <a:gd name="T12" fmla="+- 0 2305 2305"/>
                                <a:gd name="T13" fmla="*/ T12 w 227"/>
                                <a:gd name="T14" fmla="+- 0 7642 7420"/>
                                <a:gd name="T15" fmla="*/ 7642 h 223"/>
                                <a:gd name="T16" fmla="+- 0 2305 2305"/>
                                <a:gd name="T17" fmla="*/ T16 w 227"/>
                                <a:gd name="T18" fmla="+- 0 7420 7420"/>
                                <a:gd name="T19" fmla="*/ 74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223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82"/>
                        <wpg:cNvGrpSpPr>
                          <a:grpSpLocks/>
                        </wpg:cNvGrpSpPr>
                        <wpg:grpSpPr bwMode="auto">
                          <a:xfrm>
                            <a:off x="3722" y="7420"/>
                            <a:ext cx="227" cy="223"/>
                            <a:chOff x="3722" y="7420"/>
                            <a:chExt cx="227" cy="223"/>
                          </a:xfrm>
                        </wpg:grpSpPr>
                        <wps:wsp>
                          <wps:cNvPr id="63" name="Freeform 1083"/>
                          <wps:cNvSpPr>
                            <a:spLocks/>
                          </wps:cNvSpPr>
                          <wps:spPr bwMode="auto">
                            <a:xfrm>
                              <a:off x="3722" y="7420"/>
                              <a:ext cx="227" cy="223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T0 w 227"/>
                                <a:gd name="T2" fmla="+- 0 7420 7420"/>
                                <a:gd name="T3" fmla="*/ 7420 h 223"/>
                                <a:gd name="T4" fmla="+- 0 3949 3722"/>
                                <a:gd name="T5" fmla="*/ T4 w 227"/>
                                <a:gd name="T6" fmla="+- 0 7420 7420"/>
                                <a:gd name="T7" fmla="*/ 7420 h 223"/>
                                <a:gd name="T8" fmla="+- 0 3949 3722"/>
                                <a:gd name="T9" fmla="*/ T8 w 227"/>
                                <a:gd name="T10" fmla="+- 0 7642 7420"/>
                                <a:gd name="T11" fmla="*/ 7642 h 223"/>
                                <a:gd name="T12" fmla="+- 0 3722 3722"/>
                                <a:gd name="T13" fmla="*/ T12 w 227"/>
                                <a:gd name="T14" fmla="+- 0 7642 7420"/>
                                <a:gd name="T15" fmla="*/ 7642 h 223"/>
                                <a:gd name="T16" fmla="+- 0 3722 3722"/>
                                <a:gd name="T17" fmla="*/ T16 w 227"/>
                                <a:gd name="T18" fmla="+- 0 7420 7420"/>
                                <a:gd name="T19" fmla="*/ 74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223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84"/>
                        <wpg:cNvGrpSpPr>
                          <a:grpSpLocks/>
                        </wpg:cNvGrpSpPr>
                        <wpg:grpSpPr bwMode="auto">
                          <a:xfrm>
                            <a:off x="3722" y="7420"/>
                            <a:ext cx="227" cy="223"/>
                            <a:chOff x="3722" y="7420"/>
                            <a:chExt cx="227" cy="223"/>
                          </a:xfrm>
                        </wpg:grpSpPr>
                        <wps:wsp>
                          <wps:cNvPr id="1153" name="Freeform 1085"/>
                          <wps:cNvSpPr>
                            <a:spLocks/>
                          </wps:cNvSpPr>
                          <wps:spPr bwMode="auto">
                            <a:xfrm>
                              <a:off x="3722" y="7420"/>
                              <a:ext cx="227" cy="223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T0 w 227"/>
                                <a:gd name="T2" fmla="+- 0 7420 7420"/>
                                <a:gd name="T3" fmla="*/ 7420 h 223"/>
                                <a:gd name="T4" fmla="+- 0 3949 3722"/>
                                <a:gd name="T5" fmla="*/ T4 w 227"/>
                                <a:gd name="T6" fmla="+- 0 7420 7420"/>
                                <a:gd name="T7" fmla="*/ 7420 h 223"/>
                                <a:gd name="T8" fmla="+- 0 3949 3722"/>
                                <a:gd name="T9" fmla="*/ T8 w 227"/>
                                <a:gd name="T10" fmla="+- 0 7642 7420"/>
                                <a:gd name="T11" fmla="*/ 7642 h 223"/>
                                <a:gd name="T12" fmla="+- 0 3722 3722"/>
                                <a:gd name="T13" fmla="*/ T12 w 227"/>
                                <a:gd name="T14" fmla="+- 0 7642 7420"/>
                                <a:gd name="T15" fmla="*/ 7642 h 223"/>
                                <a:gd name="T16" fmla="+- 0 3722 3722"/>
                                <a:gd name="T17" fmla="*/ T16 w 227"/>
                                <a:gd name="T18" fmla="+- 0 7420 7420"/>
                                <a:gd name="T19" fmla="*/ 74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223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086"/>
                        <wpg:cNvGrpSpPr>
                          <a:grpSpLocks/>
                        </wpg:cNvGrpSpPr>
                        <wpg:grpSpPr bwMode="auto">
                          <a:xfrm>
                            <a:off x="8183" y="7088"/>
                            <a:ext cx="3118" cy="554"/>
                            <a:chOff x="8183" y="7088"/>
                            <a:chExt cx="3118" cy="554"/>
                          </a:xfrm>
                        </wpg:grpSpPr>
                        <wps:wsp>
                          <wps:cNvPr id="1155" name="Freeform 1087"/>
                          <wps:cNvSpPr>
                            <a:spLocks/>
                          </wps:cNvSpPr>
                          <wps:spPr bwMode="auto">
                            <a:xfrm>
                              <a:off x="8183" y="708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3118"/>
                                <a:gd name="T2" fmla="+- 0 7088 7088"/>
                                <a:gd name="T3" fmla="*/ 7088 h 554"/>
                                <a:gd name="T4" fmla="+- 0 11301 8183"/>
                                <a:gd name="T5" fmla="*/ T4 w 3118"/>
                                <a:gd name="T6" fmla="+- 0 7088 7088"/>
                                <a:gd name="T7" fmla="*/ 7088 h 554"/>
                                <a:gd name="T8" fmla="+- 0 11301 8183"/>
                                <a:gd name="T9" fmla="*/ T8 w 3118"/>
                                <a:gd name="T10" fmla="+- 0 7642 7088"/>
                                <a:gd name="T11" fmla="*/ 7642 h 554"/>
                                <a:gd name="T12" fmla="+- 0 8183 8183"/>
                                <a:gd name="T13" fmla="*/ T12 w 3118"/>
                                <a:gd name="T14" fmla="+- 0 7642 7088"/>
                                <a:gd name="T15" fmla="*/ 7642 h 554"/>
                                <a:gd name="T16" fmla="+- 0 8183 8183"/>
                                <a:gd name="T17" fmla="*/ T16 w 3118"/>
                                <a:gd name="T18" fmla="+- 0 7088 7088"/>
                                <a:gd name="T19" fmla="*/ 708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4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088"/>
                        <wpg:cNvGrpSpPr>
                          <a:grpSpLocks/>
                        </wpg:cNvGrpSpPr>
                        <wpg:grpSpPr bwMode="auto">
                          <a:xfrm>
                            <a:off x="8183" y="7088"/>
                            <a:ext cx="3118" cy="554"/>
                            <a:chOff x="8183" y="7088"/>
                            <a:chExt cx="3118" cy="554"/>
                          </a:xfrm>
                        </wpg:grpSpPr>
                        <wps:wsp>
                          <wps:cNvPr id="1157" name="Freeform 1089"/>
                          <wps:cNvSpPr>
                            <a:spLocks/>
                          </wps:cNvSpPr>
                          <wps:spPr bwMode="auto">
                            <a:xfrm>
                              <a:off x="8183" y="7088"/>
                              <a:ext cx="3118" cy="554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3118"/>
                                <a:gd name="T2" fmla="+- 0 7088 7088"/>
                                <a:gd name="T3" fmla="*/ 7088 h 554"/>
                                <a:gd name="T4" fmla="+- 0 11301 8183"/>
                                <a:gd name="T5" fmla="*/ T4 w 3118"/>
                                <a:gd name="T6" fmla="+- 0 7088 7088"/>
                                <a:gd name="T7" fmla="*/ 7088 h 554"/>
                                <a:gd name="T8" fmla="+- 0 11301 8183"/>
                                <a:gd name="T9" fmla="*/ T8 w 3118"/>
                                <a:gd name="T10" fmla="+- 0 7642 7088"/>
                                <a:gd name="T11" fmla="*/ 7642 h 554"/>
                                <a:gd name="T12" fmla="+- 0 8183 8183"/>
                                <a:gd name="T13" fmla="*/ T12 w 3118"/>
                                <a:gd name="T14" fmla="+- 0 7642 7088"/>
                                <a:gd name="T15" fmla="*/ 7642 h 554"/>
                                <a:gd name="T16" fmla="+- 0 8183 8183"/>
                                <a:gd name="T17" fmla="*/ T16 w 3118"/>
                                <a:gd name="T18" fmla="+- 0 7088 7088"/>
                                <a:gd name="T19" fmla="*/ 708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8" h="554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  <a:lnTo>
                                    <a:pt x="3118" y="554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90"/>
                        <wpg:cNvGrpSpPr>
                          <a:grpSpLocks/>
                        </wpg:cNvGrpSpPr>
                        <wpg:grpSpPr bwMode="auto">
                          <a:xfrm>
                            <a:off x="1171" y="6617"/>
                            <a:ext cx="2778" cy="391"/>
                            <a:chOff x="1171" y="6617"/>
                            <a:chExt cx="2778" cy="391"/>
                          </a:xfrm>
                        </wpg:grpSpPr>
                        <wps:wsp>
                          <wps:cNvPr id="1159" name="Freeform 1091"/>
                          <wps:cNvSpPr>
                            <a:spLocks/>
                          </wps:cNvSpPr>
                          <wps:spPr bwMode="auto">
                            <a:xfrm>
                              <a:off x="1171" y="6617"/>
                              <a:ext cx="2778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778"/>
                                <a:gd name="T2" fmla="+- 0 6617 6617"/>
                                <a:gd name="T3" fmla="*/ 6617 h 391"/>
                                <a:gd name="T4" fmla="+- 0 3949 1171"/>
                                <a:gd name="T5" fmla="*/ T4 w 2778"/>
                                <a:gd name="T6" fmla="+- 0 6617 6617"/>
                                <a:gd name="T7" fmla="*/ 6617 h 391"/>
                                <a:gd name="T8" fmla="+- 0 3949 1171"/>
                                <a:gd name="T9" fmla="*/ T8 w 2778"/>
                                <a:gd name="T10" fmla="+- 0 7008 6617"/>
                                <a:gd name="T11" fmla="*/ 7008 h 391"/>
                                <a:gd name="T12" fmla="+- 0 1171 1171"/>
                                <a:gd name="T13" fmla="*/ T12 w 2778"/>
                                <a:gd name="T14" fmla="+- 0 7008 6617"/>
                                <a:gd name="T15" fmla="*/ 7008 h 391"/>
                                <a:gd name="T16" fmla="+- 0 1171 1171"/>
                                <a:gd name="T17" fmla="*/ T16 w 2778"/>
                                <a:gd name="T18" fmla="+- 0 6617 6617"/>
                                <a:gd name="T19" fmla="*/ 661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391">
                                  <a:moveTo>
                                    <a:pt x="0" y="0"/>
                                  </a:moveTo>
                                  <a:lnTo>
                                    <a:pt x="2778" y="0"/>
                                  </a:lnTo>
                                  <a:lnTo>
                                    <a:pt x="2778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092"/>
                        <wpg:cNvGrpSpPr>
                          <a:grpSpLocks/>
                        </wpg:cNvGrpSpPr>
                        <wpg:grpSpPr bwMode="auto">
                          <a:xfrm>
                            <a:off x="1171" y="6617"/>
                            <a:ext cx="2778" cy="391"/>
                            <a:chOff x="1171" y="6617"/>
                            <a:chExt cx="2778" cy="391"/>
                          </a:xfrm>
                        </wpg:grpSpPr>
                        <wps:wsp>
                          <wps:cNvPr id="1161" name="Freeform 1093"/>
                          <wps:cNvSpPr>
                            <a:spLocks/>
                          </wps:cNvSpPr>
                          <wps:spPr bwMode="auto">
                            <a:xfrm>
                              <a:off x="1171" y="6617"/>
                              <a:ext cx="2778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778"/>
                                <a:gd name="T2" fmla="+- 0 6617 6617"/>
                                <a:gd name="T3" fmla="*/ 6617 h 391"/>
                                <a:gd name="T4" fmla="+- 0 3949 1171"/>
                                <a:gd name="T5" fmla="*/ T4 w 2778"/>
                                <a:gd name="T6" fmla="+- 0 6617 6617"/>
                                <a:gd name="T7" fmla="*/ 6617 h 391"/>
                                <a:gd name="T8" fmla="+- 0 3949 1171"/>
                                <a:gd name="T9" fmla="*/ T8 w 2778"/>
                                <a:gd name="T10" fmla="+- 0 7008 6617"/>
                                <a:gd name="T11" fmla="*/ 7008 h 391"/>
                                <a:gd name="T12" fmla="+- 0 1171 1171"/>
                                <a:gd name="T13" fmla="*/ T12 w 2778"/>
                                <a:gd name="T14" fmla="+- 0 7008 6617"/>
                                <a:gd name="T15" fmla="*/ 7008 h 391"/>
                                <a:gd name="T16" fmla="+- 0 1171 1171"/>
                                <a:gd name="T17" fmla="*/ T16 w 2778"/>
                                <a:gd name="T18" fmla="+- 0 6617 6617"/>
                                <a:gd name="T19" fmla="*/ 661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8" h="391">
                                  <a:moveTo>
                                    <a:pt x="0" y="0"/>
                                  </a:moveTo>
                                  <a:lnTo>
                                    <a:pt x="2778" y="0"/>
                                  </a:lnTo>
                                  <a:lnTo>
                                    <a:pt x="2778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94"/>
                        <wpg:cNvGrpSpPr>
                          <a:grpSpLocks/>
                        </wpg:cNvGrpSpPr>
                        <wpg:grpSpPr bwMode="auto">
                          <a:xfrm>
                            <a:off x="4052" y="6162"/>
                            <a:ext cx="2495" cy="391"/>
                            <a:chOff x="4052" y="6162"/>
                            <a:chExt cx="2495" cy="391"/>
                          </a:xfrm>
                        </wpg:grpSpPr>
                        <wps:wsp>
                          <wps:cNvPr id="1163" name="Freeform 1095"/>
                          <wps:cNvSpPr>
                            <a:spLocks/>
                          </wps:cNvSpPr>
                          <wps:spPr bwMode="auto">
                            <a:xfrm>
                              <a:off x="4052" y="6162"/>
                              <a:ext cx="2495" cy="391"/>
                            </a:xfrm>
                            <a:custGeom>
                              <a:avLst/>
                              <a:gdLst>
                                <a:gd name="T0" fmla="+- 0 4052 4052"/>
                                <a:gd name="T1" fmla="*/ T0 w 2495"/>
                                <a:gd name="T2" fmla="+- 0 6162 6162"/>
                                <a:gd name="T3" fmla="*/ 6162 h 391"/>
                                <a:gd name="T4" fmla="+- 0 6546 4052"/>
                                <a:gd name="T5" fmla="*/ T4 w 2495"/>
                                <a:gd name="T6" fmla="+- 0 6162 6162"/>
                                <a:gd name="T7" fmla="*/ 6162 h 391"/>
                                <a:gd name="T8" fmla="+- 0 6546 4052"/>
                                <a:gd name="T9" fmla="*/ T8 w 2495"/>
                                <a:gd name="T10" fmla="+- 0 6553 6162"/>
                                <a:gd name="T11" fmla="*/ 6553 h 391"/>
                                <a:gd name="T12" fmla="+- 0 4052 4052"/>
                                <a:gd name="T13" fmla="*/ T12 w 2495"/>
                                <a:gd name="T14" fmla="+- 0 6553 6162"/>
                                <a:gd name="T15" fmla="*/ 6553 h 391"/>
                                <a:gd name="T16" fmla="+- 0 4052 4052"/>
                                <a:gd name="T17" fmla="*/ T16 w 2495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91">
                                  <a:moveTo>
                                    <a:pt x="0" y="0"/>
                                  </a:moveTo>
                                  <a:lnTo>
                                    <a:pt x="2494" y="0"/>
                                  </a:lnTo>
                                  <a:lnTo>
                                    <a:pt x="2494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096"/>
                        <wpg:cNvGrpSpPr>
                          <a:grpSpLocks/>
                        </wpg:cNvGrpSpPr>
                        <wpg:grpSpPr bwMode="auto">
                          <a:xfrm>
                            <a:off x="4052" y="6162"/>
                            <a:ext cx="2495" cy="391"/>
                            <a:chOff x="4052" y="6162"/>
                            <a:chExt cx="2495" cy="391"/>
                          </a:xfrm>
                        </wpg:grpSpPr>
                        <wps:wsp>
                          <wps:cNvPr id="1165" name="Freeform 1097"/>
                          <wps:cNvSpPr>
                            <a:spLocks/>
                          </wps:cNvSpPr>
                          <wps:spPr bwMode="auto">
                            <a:xfrm>
                              <a:off x="4052" y="6162"/>
                              <a:ext cx="2495" cy="391"/>
                            </a:xfrm>
                            <a:custGeom>
                              <a:avLst/>
                              <a:gdLst>
                                <a:gd name="T0" fmla="+- 0 4052 4052"/>
                                <a:gd name="T1" fmla="*/ T0 w 2495"/>
                                <a:gd name="T2" fmla="+- 0 6162 6162"/>
                                <a:gd name="T3" fmla="*/ 6162 h 391"/>
                                <a:gd name="T4" fmla="+- 0 6546 4052"/>
                                <a:gd name="T5" fmla="*/ T4 w 2495"/>
                                <a:gd name="T6" fmla="+- 0 6162 6162"/>
                                <a:gd name="T7" fmla="*/ 6162 h 391"/>
                                <a:gd name="T8" fmla="+- 0 6546 4052"/>
                                <a:gd name="T9" fmla="*/ T8 w 2495"/>
                                <a:gd name="T10" fmla="+- 0 6553 6162"/>
                                <a:gd name="T11" fmla="*/ 6553 h 391"/>
                                <a:gd name="T12" fmla="+- 0 4052 4052"/>
                                <a:gd name="T13" fmla="*/ T12 w 2495"/>
                                <a:gd name="T14" fmla="+- 0 6553 6162"/>
                                <a:gd name="T15" fmla="*/ 6553 h 391"/>
                                <a:gd name="T16" fmla="+- 0 4052 4052"/>
                                <a:gd name="T17" fmla="*/ T16 w 2495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91">
                                  <a:moveTo>
                                    <a:pt x="0" y="0"/>
                                  </a:moveTo>
                                  <a:lnTo>
                                    <a:pt x="2494" y="0"/>
                                  </a:lnTo>
                                  <a:lnTo>
                                    <a:pt x="2494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098"/>
                        <wpg:cNvGrpSpPr>
                          <a:grpSpLocks/>
                        </wpg:cNvGrpSpPr>
                        <wpg:grpSpPr bwMode="auto">
                          <a:xfrm>
                            <a:off x="7219" y="6162"/>
                            <a:ext cx="4082" cy="391"/>
                            <a:chOff x="7219" y="6162"/>
                            <a:chExt cx="4082" cy="391"/>
                          </a:xfrm>
                        </wpg:grpSpPr>
                        <wps:wsp>
                          <wps:cNvPr id="1167" name="Freeform 1099"/>
                          <wps:cNvSpPr>
                            <a:spLocks/>
                          </wps:cNvSpPr>
                          <wps:spPr bwMode="auto">
                            <a:xfrm>
                              <a:off x="7219" y="6162"/>
                              <a:ext cx="4082" cy="391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4082"/>
                                <a:gd name="T2" fmla="+- 0 6162 6162"/>
                                <a:gd name="T3" fmla="*/ 6162 h 391"/>
                                <a:gd name="T4" fmla="+- 0 11301 7219"/>
                                <a:gd name="T5" fmla="*/ T4 w 4082"/>
                                <a:gd name="T6" fmla="+- 0 6162 6162"/>
                                <a:gd name="T7" fmla="*/ 6162 h 391"/>
                                <a:gd name="T8" fmla="+- 0 11301 7219"/>
                                <a:gd name="T9" fmla="*/ T8 w 4082"/>
                                <a:gd name="T10" fmla="+- 0 6553 6162"/>
                                <a:gd name="T11" fmla="*/ 6553 h 391"/>
                                <a:gd name="T12" fmla="+- 0 7219 7219"/>
                                <a:gd name="T13" fmla="*/ T12 w 4082"/>
                                <a:gd name="T14" fmla="+- 0 6553 6162"/>
                                <a:gd name="T15" fmla="*/ 6553 h 391"/>
                                <a:gd name="T16" fmla="+- 0 7219 7219"/>
                                <a:gd name="T17" fmla="*/ T16 w 4082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2" h="391">
                                  <a:moveTo>
                                    <a:pt x="0" y="0"/>
                                  </a:moveTo>
                                  <a:lnTo>
                                    <a:pt x="4082" y="0"/>
                                  </a:lnTo>
                                  <a:lnTo>
                                    <a:pt x="4082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00"/>
                        <wpg:cNvGrpSpPr>
                          <a:grpSpLocks/>
                        </wpg:cNvGrpSpPr>
                        <wpg:grpSpPr bwMode="auto">
                          <a:xfrm>
                            <a:off x="7219" y="6162"/>
                            <a:ext cx="4082" cy="391"/>
                            <a:chOff x="7219" y="6162"/>
                            <a:chExt cx="4082" cy="391"/>
                          </a:xfrm>
                        </wpg:grpSpPr>
                        <wps:wsp>
                          <wps:cNvPr id="1169" name="Freeform 1101"/>
                          <wps:cNvSpPr>
                            <a:spLocks/>
                          </wps:cNvSpPr>
                          <wps:spPr bwMode="auto">
                            <a:xfrm>
                              <a:off x="7219" y="6162"/>
                              <a:ext cx="4082" cy="391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4082"/>
                                <a:gd name="T2" fmla="+- 0 6162 6162"/>
                                <a:gd name="T3" fmla="*/ 6162 h 391"/>
                                <a:gd name="T4" fmla="+- 0 11301 7219"/>
                                <a:gd name="T5" fmla="*/ T4 w 4082"/>
                                <a:gd name="T6" fmla="+- 0 6162 6162"/>
                                <a:gd name="T7" fmla="*/ 6162 h 391"/>
                                <a:gd name="T8" fmla="+- 0 11301 7219"/>
                                <a:gd name="T9" fmla="*/ T8 w 4082"/>
                                <a:gd name="T10" fmla="+- 0 6553 6162"/>
                                <a:gd name="T11" fmla="*/ 6553 h 391"/>
                                <a:gd name="T12" fmla="+- 0 7219 7219"/>
                                <a:gd name="T13" fmla="*/ T12 w 4082"/>
                                <a:gd name="T14" fmla="+- 0 6553 6162"/>
                                <a:gd name="T15" fmla="*/ 6553 h 391"/>
                                <a:gd name="T16" fmla="+- 0 7219 7219"/>
                                <a:gd name="T17" fmla="*/ T16 w 4082"/>
                                <a:gd name="T18" fmla="+- 0 6162 6162"/>
                                <a:gd name="T19" fmla="*/ 616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2" h="391">
                                  <a:moveTo>
                                    <a:pt x="0" y="0"/>
                                  </a:moveTo>
                                  <a:lnTo>
                                    <a:pt x="4082" y="0"/>
                                  </a:lnTo>
                                  <a:lnTo>
                                    <a:pt x="4082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02"/>
                        <wpg:cNvGrpSpPr>
                          <a:grpSpLocks/>
                        </wpg:cNvGrpSpPr>
                        <wpg:grpSpPr bwMode="auto">
                          <a:xfrm>
                            <a:off x="1171" y="5714"/>
                            <a:ext cx="10130" cy="391"/>
                            <a:chOff x="1171" y="5714"/>
                            <a:chExt cx="10130" cy="391"/>
                          </a:xfrm>
                        </wpg:grpSpPr>
                        <wps:wsp>
                          <wps:cNvPr id="1171" name="Freeform 1103"/>
                          <wps:cNvSpPr>
                            <a:spLocks/>
                          </wps:cNvSpPr>
                          <wps:spPr bwMode="auto">
                            <a:xfrm>
                              <a:off x="1171" y="5714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5714 5714"/>
                                <a:gd name="T3" fmla="*/ 5714 h 391"/>
                                <a:gd name="T4" fmla="+- 0 11301 1171"/>
                                <a:gd name="T5" fmla="*/ T4 w 10130"/>
                                <a:gd name="T6" fmla="+- 0 5714 5714"/>
                                <a:gd name="T7" fmla="*/ 5714 h 391"/>
                                <a:gd name="T8" fmla="+- 0 11301 1171"/>
                                <a:gd name="T9" fmla="*/ T8 w 10130"/>
                                <a:gd name="T10" fmla="+- 0 6105 5714"/>
                                <a:gd name="T11" fmla="*/ 6105 h 391"/>
                                <a:gd name="T12" fmla="+- 0 1171 1171"/>
                                <a:gd name="T13" fmla="*/ T12 w 10130"/>
                                <a:gd name="T14" fmla="+- 0 6105 5714"/>
                                <a:gd name="T15" fmla="*/ 6105 h 391"/>
                                <a:gd name="T16" fmla="+- 0 1171 1171"/>
                                <a:gd name="T17" fmla="*/ T16 w 10130"/>
                                <a:gd name="T18" fmla="+- 0 5714 5714"/>
                                <a:gd name="T19" fmla="*/ 571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04"/>
                        <wpg:cNvGrpSpPr>
                          <a:grpSpLocks/>
                        </wpg:cNvGrpSpPr>
                        <wpg:grpSpPr bwMode="auto">
                          <a:xfrm>
                            <a:off x="1171" y="5714"/>
                            <a:ext cx="10130" cy="391"/>
                            <a:chOff x="1171" y="5714"/>
                            <a:chExt cx="10130" cy="391"/>
                          </a:xfrm>
                        </wpg:grpSpPr>
                        <wps:wsp>
                          <wps:cNvPr id="1173" name="Freeform 1105"/>
                          <wps:cNvSpPr>
                            <a:spLocks/>
                          </wps:cNvSpPr>
                          <wps:spPr bwMode="auto">
                            <a:xfrm>
                              <a:off x="1171" y="5714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5714 5714"/>
                                <a:gd name="T3" fmla="*/ 5714 h 391"/>
                                <a:gd name="T4" fmla="+- 0 11301 1171"/>
                                <a:gd name="T5" fmla="*/ T4 w 10130"/>
                                <a:gd name="T6" fmla="+- 0 5714 5714"/>
                                <a:gd name="T7" fmla="*/ 5714 h 391"/>
                                <a:gd name="T8" fmla="+- 0 11301 1171"/>
                                <a:gd name="T9" fmla="*/ T8 w 10130"/>
                                <a:gd name="T10" fmla="+- 0 6105 5714"/>
                                <a:gd name="T11" fmla="*/ 6105 h 391"/>
                                <a:gd name="T12" fmla="+- 0 1171 1171"/>
                                <a:gd name="T13" fmla="*/ T12 w 10130"/>
                                <a:gd name="T14" fmla="+- 0 6105 5714"/>
                                <a:gd name="T15" fmla="*/ 6105 h 391"/>
                                <a:gd name="T16" fmla="+- 0 1171 1171"/>
                                <a:gd name="T17" fmla="*/ T16 w 10130"/>
                                <a:gd name="T18" fmla="+- 0 5714 5714"/>
                                <a:gd name="T19" fmla="*/ 571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06"/>
                        <wpg:cNvGrpSpPr>
                          <a:grpSpLocks/>
                        </wpg:cNvGrpSpPr>
                        <wpg:grpSpPr bwMode="auto">
                          <a:xfrm>
                            <a:off x="4281" y="5266"/>
                            <a:ext cx="7020" cy="391"/>
                            <a:chOff x="4281" y="5266"/>
                            <a:chExt cx="7020" cy="391"/>
                          </a:xfrm>
                        </wpg:grpSpPr>
                        <wps:wsp>
                          <wps:cNvPr id="1175" name="Freeform 1107"/>
                          <wps:cNvSpPr>
                            <a:spLocks/>
                          </wps:cNvSpPr>
                          <wps:spPr bwMode="auto">
                            <a:xfrm>
                              <a:off x="4281" y="5266"/>
                              <a:ext cx="7020" cy="391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7020"/>
                                <a:gd name="T2" fmla="+- 0 5266 5266"/>
                                <a:gd name="T3" fmla="*/ 5266 h 391"/>
                                <a:gd name="T4" fmla="+- 0 11301 4281"/>
                                <a:gd name="T5" fmla="*/ T4 w 7020"/>
                                <a:gd name="T6" fmla="+- 0 5266 5266"/>
                                <a:gd name="T7" fmla="*/ 5266 h 391"/>
                                <a:gd name="T8" fmla="+- 0 11301 4281"/>
                                <a:gd name="T9" fmla="*/ T8 w 7020"/>
                                <a:gd name="T10" fmla="+- 0 5657 5266"/>
                                <a:gd name="T11" fmla="*/ 5657 h 391"/>
                                <a:gd name="T12" fmla="+- 0 4281 4281"/>
                                <a:gd name="T13" fmla="*/ T12 w 7020"/>
                                <a:gd name="T14" fmla="+- 0 5657 5266"/>
                                <a:gd name="T15" fmla="*/ 5657 h 391"/>
                                <a:gd name="T16" fmla="+- 0 4281 4281"/>
                                <a:gd name="T17" fmla="*/ T16 w 7020"/>
                                <a:gd name="T18" fmla="+- 0 5266 5266"/>
                                <a:gd name="T19" fmla="*/ 5266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0" h="391">
                                  <a:moveTo>
                                    <a:pt x="0" y="0"/>
                                  </a:moveTo>
                                  <a:lnTo>
                                    <a:pt x="7020" y="0"/>
                                  </a:lnTo>
                                  <a:lnTo>
                                    <a:pt x="702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08"/>
                        <wpg:cNvGrpSpPr>
                          <a:grpSpLocks/>
                        </wpg:cNvGrpSpPr>
                        <wpg:grpSpPr bwMode="auto">
                          <a:xfrm>
                            <a:off x="4281" y="5266"/>
                            <a:ext cx="7020" cy="391"/>
                            <a:chOff x="4281" y="5266"/>
                            <a:chExt cx="7020" cy="391"/>
                          </a:xfrm>
                        </wpg:grpSpPr>
                        <wps:wsp>
                          <wps:cNvPr id="1177" name="Freeform 1109"/>
                          <wps:cNvSpPr>
                            <a:spLocks/>
                          </wps:cNvSpPr>
                          <wps:spPr bwMode="auto">
                            <a:xfrm>
                              <a:off x="4281" y="5266"/>
                              <a:ext cx="7020" cy="391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7020"/>
                                <a:gd name="T2" fmla="+- 0 5266 5266"/>
                                <a:gd name="T3" fmla="*/ 5266 h 391"/>
                                <a:gd name="T4" fmla="+- 0 11301 4281"/>
                                <a:gd name="T5" fmla="*/ T4 w 7020"/>
                                <a:gd name="T6" fmla="+- 0 5266 5266"/>
                                <a:gd name="T7" fmla="*/ 5266 h 391"/>
                                <a:gd name="T8" fmla="+- 0 11301 4281"/>
                                <a:gd name="T9" fmla="*/ T8 w 7020"/>
                                <a:gd name="T10" fmla="+- 0 5657 5266"/>
                                <a:gd name="T11" fmla="*/ 5657 h 391"/>
                                <a:gd name="T12" fmla="+- 0 4281 4281"/>
                                <a:gd name="T13" fmla="*/ T12 w 7020"/>
                                <a:gd name="T14" fmla="+- 0 5657 5266"/>
                                <a:gd name="T15" fmla="*/ 5657 h 391"/>
                                <a:gd name="T16" fmla="+- 0 4281 4281"/>
                                <a:gd name="T17" fmla="*/ T16 w 7020"/>
                                <a:gd name="T18" fmla="+- 0 5266 5266"/>
                                <a:gd name="T19" fmla="*/ 5266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0" h="391">
                                  <a:moveTo>
                                    <a:pt x="0" y="0"/>
                                  </a:moveTo>
                                  <a:lnTo>
                                    <a:pt x="7020" y="0"/>
                                  </a:lnTo>
                                  <a:lnTo>
                                    <a:pt x="702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10"/>
                        <wpg:cNvGrpSpPr>
                          <a:grpSpLocks/>
                        </wpg:cNvGrpSpPr>
                        <wpg:grpSpPr bwMode="auto">
                          <a:xfrm>
                            <a:off x="1171" y="4818"/>
                            <a:ext cx="10130" cy="391"/>
                            <a:chOff x="1171" y="4818"/>
                            <a:chExt cx="10130" cy="391"/>
                          </a:xfrm>
                        </wpg:grpSpPr>
                        <wps:wsp>
                          <wps:cNvPr id="1181" name="Freeform 1111"/>
                          <wps:cNvSpPr>
                            <a:spLocks/>
                          </wps:cNvSpPr>
                          <wps:spPr bwMode="auto">
                            <a:xfrm>
                              <a:off x="1171" y="4818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4818 4818"/>
                                <a:gd name="T3" fmla="*/ 4818 h 391"/>
                                <a:gd name="T4" fmla="+- 0 11301 1171"/>
                                <a:gd name="T5" fmla="*/ T4 w 10130"/>
                                <a:gd name="T6" fmla="+- 0 4818 4818"/>
                                <a:gd name="T7" fmla="*/ 4818 h 391"/>
                                <a:gd name="T8" fmla="+- 0 11301 1171"/>
                                <a:gd name="T9" fmla="*/ T8 w 10130"/>
                                <a:gd name="T10" fmla="+- 0 5209 4818"/>
                                <a:gd name="T11" fmla="*/ 5209 h 391"/>
                                <a:gd name="T12" fmla="+- 0 1171 1171"/>
                                <a:gd name="T13" fmla="*/ T12 w 10130"/>
                                <a:gd name="T14" fmla="+- 0 5209 4818"/>
                                <a:gd name="T15" fmla="*/ 5209 h 391"/>
                                <a:gd name="T16" fmla="+- 0 1171 1171"/>
                                <a:gd name="T17" fmla="*/ T16 w 10130"/>
                                <a:gd name="T18" fmla="+- 0 4818 4818"/>
                                <a:gd name="T19" fmla="*/ 481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12"/>
                        <wpg:cNvGrpSpPr>
                          <a:grpSpLocks/>
                        </wpg:cNvGrpSpPr>
                        <wpg:grpSpPr bwMode="auto">
                          <a:xfrm>
                            <a:off x="1171" y="4818"/>
                            <a:ext cx="10130" cy="391"/>
                            <a:chOff x="1171" y="4818"/>
                            <a:chExt cx="10130" cy="391"/>
                          </a:xfrm>
                        </wpg:grpSpPr>
                        <wps:wsp>
                          <wps:cNvPr id="1183" name="Freeform 1113"/>
                          <wps:cNvSpPr>
                            <a:spLocks/>
                          </wps:cNvSpPr>
                          <wps:spPr bwMode="auto">
                            <a:xfrm>
                              <a:off x="1171" y="4818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4818 4818"/>
                                <a:gd name="T3" fmla="*/ 4818 h 391"/>
                                <a:gd name="T4" fmla="+- 0 11301 1171"/>
                                <a:gd name="T5" fmla="*/ T4 w 10130"/>
                                <a:gd name="T6" fmla="+- 0 4818 4818"/>
                                <a:gd name="T7" fmla="*/ 4818 h 391"/>
                                <a:gd name="T8" fmla="+- 0 11301 1171"/>
                                <a:gd name="T9" fmla="*/ T8 w 10130"/>
                                <a:gd name="T10" fmla="+- 0 5209 4818"/>
                                <a:gd name="T11" fmla="*/ 5209 h 391"/>
                                <a:gd name="T12" fmla="+- 0 1171 1171"/>
                                <a:gd name="T13" fmla="*/ T12 w 10130"/>
                                <a:gd name="T14" fmla="+- 0 5209 4818"/>
                                <a:gd name="T15" fmla="*/ 5209 h 391"/>
                                <a:gd name="T16" fmla="+- 0 1171 1171"/>
                                <a:gd name="T17" fmla="*/ T16 w 10130"/>
                                <a:gd name="T18" fmla="+- 0 4818 4818"/>
                                <a:gd name="T19" fmla="*/ 481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14"/>
                        <wpg:cNvGrpSpPr>
                          <a:grpSpLocks/>
                        </wpg:cNvGrpSpPr>
                        <wpg:grpSpPr bwMode="auto">
                          <a:xfrm>
                            <a:off x="1171" y="4370"/>
                            <a:ext cx="10130" cy="391"/>
                            <a:chOff x="1171" y="4370"/>
                            <a:chExt cx="10130" cy="391"/>
                          </a:xfrm>
                        </wpg:grpSpPr>
                        <wps:wsp>
                          <wps:cNvPr id="1185" name="Freeform 1115"/>
                          <wps:cNvSpPr>
                            <a:spLocks/>
                          </wps:cNvSpPr>
                          <wps:spPr bwMode="auto">
                            <a:xfrm>
                              <a:off x="1171" y="4370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4370 4370"/>
                                <a:gd name="T3" fmla="*/ 4370 h 391"/>
                                <a:gd name="T4" fmla="+- 0 11301 1171"/>
                                <a:gd name="T5" fmla="*/ T4 w 10130"/>
                                <a:gd name="T6" fmla="+- 0 4370 4370"/>
                                <a:gd name="T7" fmla="*/ 4370 h 391"/>
                                <a:gd name="T8" fmla="+- 0 11301 1171"/>
                                <a:gd name="T9" fmla="*/ T8 w 10130"/>
                                <a:gd name="T10" fmla="+- 0 4761 4370"/>
                                <a:gd name="T11" fmla="*/ 4761 h 391"/>
                                <a:gd name="T12" fmla="+- 0 1171 1171"/>
                                <a:gd name="T13" fmla="*/ T12 w 10130"/>
                                <a:gd name="T14" fmla="+- 0 4761 4370"/>
                                <a:gd name="T15" fmla="*/ 4761 h 391"/>
                                <a:gd name="T16" fmla="+- 0 1171 1171"/>
                                <a:gd name="T17" fmla="*/ T16 w 10130"/>
                                <a:gd name="T18" fmla="+- 0 4370 4370"/>
                                <a:gd name="T19" fmla="*/ 437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16"/>
                        <wpg:cNvGrpSpPr>
                          <a:grpSpLocks/>
                        </wpg:cNvGrpSpPr>
                        <wpg:grpSpPr bwMode="auto">
                          <a:xfrm>
                            <a:off x="1171" y="4370"/>
                            <a:ext cx="10130" cy="391"/>
                            <a:chOff x="1171" y="4370"/>
                            <a:chExt cx="10130" cy="391"/>
                          </a:xfrm>
                        </wpg:grpSpPr>
                        <wps:wsp>
                          <wps:cNvPr id="1187" name="Freeform 1117"/>
                          <wps:cNvSpPr>
                            <a:spLocks/>
                          </wps:cNvSpPr>
                          <wps:spPr bwMode="auto">
                            <a:xfrm>
                              <a:off x="1171" y="4370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4370 4370"/>
                                <a:gd name="T3" fmla="*/ 4370 h 391"/>
                                <a:gd name="T4" fmla="+- 0 11301 1171"/>
                                <a:gd name="T5" fmla="*/ T4 w 10130"/>
                                <a:gd name="T6" fmla="+- 0 4370 4370"/>
                                <a:gd name="T7" fmla="*/ 4370 h 391"/>
                                <a:gd name="T8" fmla="+- 0 11301 1171"/>
                                <a:gd name="T9" fmla="*/ T8 w 10130"/>
                                <a:gd name="T10" fmla="+- 0 4761 4370"/>
                                <a:gd name="T11" fmla="*/ 4761 h 391"/>
                                <a:gd name="T12" fmla="+- 0 1171 1171"/>
                                <a:gd name="T13" fmla="*/ T12 w 10130"/>
                                <a:gd name="T14" fmla="+- 0 4761 4370"/>
                                <a:gd name="T15" fmla="*/ 4761 h 391"/>
                                <a:gd name="T16" fmla="+- 0 1171 1171"/>
                                <a:gd name="T17" fmla="*/ T16 w 10130"/>
                                <a:gd name="T18" fmla="+- 0 4370 4370"/>
                                <a:gd name="T19" fmla="*/ 437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18"/>
                        <wpg:cNvGrpSpPr>
                          <a:grpSpLocks/>
                        </wpg:cNvGrpSpPr>
                        <wpg:grpSpPr bwMode="auto">
                          <a:xfrm>
                            <a:off x="1171" y="3922"/>
                            <a:ext cx="10130" cy="391"/>
                            <a:chOff x="1171" y="3922"/>
                            <a:chExt cx="10130" cy="391"/>
                          </a:xfrm>
                        </wpg:grpSpPr>
                        <wps:wsp>
                          <wps:cNvPr id="1189" name="Freeform 1119"/>
                          <wps:cNvSpPr>
                            <a:spLocks/>
                          </wps:cNvSpPr>
                          <wps:spPr bwMode="auto">
                            <a:xfrm>
                              <a:off x="1171" y="3922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3922 3922"/>
                                <a:gd name="T3" fmla="*/ 3922 h 391"/>
                                <a:gd name="T4" fmla="+- 0 11301 1171"/>
                                <a:gd name="T5" fmla="*/ T4 w 10130"/>
                                <a:gd name="T6" fmla="+- 0 3922 3922"/>
                                <a:gd name="T7" fmla="*/ 3922 h 391"/>
                                <a:gd name="T8" fmla="+- 0 11301 1171"/>
                                <a:gd name="T9" fmla="*/ T8 w 10130"/>
                                <a:gd name="T10" fmla="+- 0 4313 3922"/>
                                <a:gd name="T11" fmla="*/ 4313 h 391"/>
                                <a:gd name="T12" fmla="+- 0 1171 1171"/>
                                <a:gd name="T13" fmla="*/ T12 w 10130"/>
                                <a:gd name="T14" fmla="+- 0 4313 3922"/>
                                <a:gd name="T15" fmla="*/ 4313 h 391"/>
                                <a:gd name="T16" fmla="+- 0 1171 1171"/>
                                <a:gd name="T17" fmla="*/ T16 w 10130"/>
                                <a:gd name="T18" fmla="+- 0 3922 3922"/>
                                <a:gd name="T19" fmla="*/ 392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20"/>
                        <wpg:cNvGrpSpPr>
                          <a:grpSpLocks/>
                        </wpg:cNvGrpSpPr>
                        <wpg:grpSpPr bwMode="auto">
                          <a:xfrm>
                            <a:off x="1171" y="3922"/>
                            <a:ext cx="10130" cy="391"/>
                            <a:chOff x="1171" y="3922"/>
                            <a:chExt cx="10130" cy="391"/>
                          </a:xfrm>
                        </wpg:grpSpPr>
                        <wps:wsp>
                          <wps:cNvPr id="1191" name="Freeform 1121"/>
                          <wps:cNvSpPr>
                            <a:spLocks/>
                          </wps:cNvSpPr>
                          <wps:spPr bwMode="auto">
                            <a:xfrm>
                              <a:off x="1171" y="3922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3922 3922"/>
                                <a:gd name="T3" fmla="*/ 3922 h 391"/>
                                <a:gd name="T4" fmla="+- 0 11301 1171"/>
                                <a:gd name="T5" fmla="*/ T4 w 10130"/>
                                <a:gd name="T6" fmla="+- 0 3922 3922"/>
                                <a:gd name="T7" fmla="*/ 3922 h 391"/>
                                <a:gd name="T8" fmla="+- 0 11301 1171"/>
                                <a:gd name="T9" fmla="*/ T8 w 10130"/>
                                <a:gd name="T10" fmla="+- 0 4313 3922"/>
                                <a:gd name="T11" fmla="*/ 4313 h 391"/>
                                <a:gd name="T12" fmla="+- 0 1171 1171"/>
                                <a:gd name="T13" fmla="*/ T12 w 10130"/>
                                <a:gd name="T14" fmla="+- 0 4313 3922"/>
                                <a:gd name="T15" fmla="*/ 4313 h 391"/>
                                <a:gd name="T16" fmla="+- 0 1171 1171"/>
                                <a:gd name="T17" fmla="*/ T16 w 10130"/>
                                <a:gd name="T18" fmla="+- 0 3922 3922"/>
                                <a:gd name="T19" fmla="*/ 392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22"/>
                        <wpg:cNvGrpSpPr>
                          <a:grpSpLocks/>
                        </wpg:cNvGrpSpPr>
                        <wpg:grpSpPr bwMode="auto">
                          <a:xfrm>
                            <a:off x="1171" y="3474"/>
                            <a:ext cx="10130" cy="391"/>
                            <a:chOff x="1171" y="3474"/>
                            <a:chExt cx="10130" cy="391"/>
                          </a:xfrm>
                        </wpg:grpSpPr>
                        <wps:wsp>
                          <wps:cNvPr id="1193" name="Freeform 1123"/>
                          <wps:cNvSpPr>
                            <a:spLocks/>
                          </wps:cNvSpPr>
                          <wps:spPr bwMode="auto">
                            <a:xfrm>
                              <a:off x="1171" y="3474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3474 3474"/>
                                <a:gd name="T3" fmla="*/ 3474 h 391"/>
                                <a:gd name="T4" fmla="+- 0 11301 1171"/>
                                <a:gd name="T5" fmla="*/ T4 w 10130"/>
                                <a:gd name="T6" fmla="+- 0 3474 3474"/>
                                <a:gd name="T7" fmla="*/ 3474 h 391"/>
                                <a:gd name="T8" fmla="+- 0 11301 1171"/>
                                <a:gd name="T9" fmla="*/ T8 w 10130"/>
                                <a:gd name="T10" fmla="+- 0 3865 3474"/>
                                <a:gd name="T11" fmla="*/ 3865 h 391"/>
                                <a:gd name="T12" fmla="+- 0 1171 1171"/>
                                <a:gd name="T13" fmla="*/ T12 w 10130"/>
                                <a:gd name="T14" fmla="+- 0 3865 3474"/>
                                <a:gd name="T15" fmla="*/ 3865 h 391"/>
                                <a:gd name="T16" fmla="+- 0 1171 1171"/>
                                <a:gd name="T17" fmla="*/ T16 w 10130"/>
                                <a:gd name="T18" fmla="+- 0 3474 3474"/>
                                <a:gd name="T19" fmla="*/ 347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24"/>
                        <wpg:cNvGrpSpPr>
                          <a:grpSpLocks/>
                        </wpg:cNvGrpSpPr>
                        <wpg:grpSpPr bwMode="auto">
                          <a:xfrm>
                            <a:off x="1171" y="3474"/>
                            <a:ext cx="10130" cy="391"/>
                            <a:chOff x="1171" y="3474"/>
                            <a:chExt cx="10130" cy="391"/>
                          </a:xfrm>
                        </wpg:grpSpPr>
                        <wps:wsp>
                          <wps:cNvPr id="1195" name="Freeform 1125"/>
                          <wps:cNvSpPr>
                            <a:spLocks/>
                          </wps:cNvSpPr>
                          <wps:spPr bwMode="auto">
                            <a:xfrm>
                              <a:off x="1171" y="3474"/>
                              <a:ext cx="10130" cy="391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0130"/>
                                <a:gd name="T2" fmla="+- 0 3474 3474"/>
                                <a:gd name="T3" fmla="*/ 3474 h 391"/>
                                <a:gd name="T4" fmla="+- 0 11301 1171"/>
                                <a:gd name="T5" fmla="*/ T4 w 10130"/>
                                <a:gd name="T6" fmla="+- 0 3474 3474"/>
                                <a:gd name="T7" fmla="*/ 3474 h 391"/>
                                <a:gd name="T8" fmla="+- 0 11301 1171"/>
                                <a:gd name="T9" fmla="*/ T8 w 10130"/>
                                <a:gd name="T10" fmla="+- 0 3865 3474"/>
                                <a:gd name="T11" fmla="*/ 3865 h 391"/>
                                <a:gd name="T12" fmla="+- 0 1171 1171"/>
                                <a:gd name="T13" fmla="*/ T12 w 10130"/>
                                <a:gd name="T14" fmla="+- 0 3865 3474"/>
                                <a:gd name="T15" fmla="*/ 3865 h 391"/>
                                <a:gd name="T16" fmla="+- 0 1171 1171"/>
                                <a:gd name="T17" fmla="*/ T16 w 10130"/>
                                <a:gd name="T18" fmla="+- 0 3474 3474"/>
                                <a:gd name="T19" fmla="*/ 3474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0" h="391">
                                  <a:moveTo>
                                    <a:pt x="0" y="0"/>
                                  </a:moveTo>
                                  <a:lnTo>
                                    <a:pt x="10130" y="0"/>
                                  </a:lnTo>
                                  <a:lnTo>
                                    <a:pt x="10130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26"/>
                        <wpg:cNvGrpSpPr>
                          <a:grpSpLocks/>
                        </wpg:cNvGrpSpPr>
                        <wpg:grpSpPr bwMode="auto">
                          <a:xfrm>
                            <a:off x="3763" y="8997"/>
                            <a:ext cx="3265" cy="391"/>
                            <a:chOff x="3763" y="8997"/>
                            <a:chExt cx="3265" cy="391"/>
                          </a:xfrm>
                        </wpg:grpSpPr>
                        <wps:wsp>
                          <wps:cNvPr id="1197" name="Freeform 1127"/>
                          <wps:cNvSpPr>
                            <a:spLocks/>
                          </wps:cNvSpPr>
                          <wps:spPr bwMode="auto">
                            <a:xfrm>
                              <a:off x="3763" y="8997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8997 8997"/>
                                <a:gd name="T3" fmla="*/ 8997 h 391"/>
                                <a:gd name="T4" fmla="+- 0 7028 3763"/>
                                <a:gd name="T5" fmla="*/ T4 w 3265"/>
                                <a:gd name="T6" fmla="+- 0 8997 8997"/>
                                <a:gd name="T7" fmla="*/ 8997 h 391"/>
                                <a:gd name="T8" fmla="+- 0 7028 3763"/>
                                <a:gd name="T9" fmla="*/ T8 w 3265"/>
                                <a:gd name="T10" fmla="+- 0 9388 8997"/>
                                <a:gd name="T11" fmla="*/ 9388 h 391"/>
                                <a:gd name="T12" fmla="+- 0 3763 3763"/>
                                <a:gd name="T13" fmla="*/ T12 w 3265"/>
                                <a:gd name="T14" fmla="+- 0 9388 8997"/>
                                <a:gd name="T15" fmla="*/ 9388 h 391"/>
                                <a:gd name="T16" fmla="+- 0 3763 3763"/>
                                <a:gd name="T17" fmla="*/ T16 w 3265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28"/>
                        <wpg:cNvGrpSpPr>
                          <a:grpSpLocks/>
                        </wpg:cNvGrpSpPr>
                        <wpg:grpSpPr bwMode="auto">
                          <a:xfrm>
                            <a:off x="3763" y="8997"/>
                            <a:ext cx="3265" cy="391"/>
                            <a:chOff x="3763" y="8997"/>
                            <a:chExt cx="3265" cy="391"/>
                          </a:xfrm>
                        </wpg:grpSpPr>
                        <wps:wsp>
                          <wps:cNvPr id="1199" name="Freeform 1129"/>
                          <wps:cNvSpPr>
                            <a:spLocks/>
                          </wps:cNvSpPr>
                          <wps:spPr bwMode="auto">
                            <a:xfrm>
                              <a:off x="3763" y="8997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8997 8997"/>
                                <a:gd name="T3" fmla="*/ 8997 h 391"/>
                                <a:gd name="T4" fmla="+- 0 7028 3763"/>
                                <a:gd name="T5" fmla="*/ T4 w 3265"/>
                                <a:gd name="T6" fmla="+- 0 8997 8997"/>
                                <a:gd name="T7" fmla="*/ 8997 h 391"/>
                                <a:gd name="T8" fmla="+- 0 7028 3763"/>
                                <a:gd name="T9" fmla="*/ T8 w 3265"/>
                                <a:gd name="T10" fmla="+- 0 9388 8997"/>
                                <a:gd name="T11" fmla="*/ 9388 h 391"/>
                                <a:gd name="T12" fmla="+- 0 3763 3763"/>
                                <a:gd name="T13" fmla="*/ T12 w 3265"/>
                                <a:gd name="T14" fmla="+- 0 9388 8997"/>
                                <a:gd name="T15" fmla="*/ 9388 h 391"/>
                                <a:gd name="T16" fmla="+- 0 3763 3763"/>
                                <a:gd name="T17" fmla="*/ T16 w 3265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30"/>
                        <wpg:cNvGrpSpPr>
                          <a:grpSpLocks/>
                        </wpg:cNvGrpSpPr>
                        <wpg:grpSpPr bwMode="auto">
                          <a:xfrm>
                            <a:off x="440" y="8997"/>
                            <a:ext cx="3267" cy="391"/>
                            <a:chOff x="440" y="8997"/>
                            <a:chExt cx="3267" cy="391"/>
                          </a:xfrm>
                        </wpg:grpSpPr>
                        <wps:wsp>
                          <wps:cNvPr id="1201" name="Freeform 1131"/>
                          <wps:cNvSpPr>
                            <a:spLocks/>
                          </wps:cNvSpPr>
                          <wps:spPr bwMode="auto">
                            <a:xfrm>
                              <a:off x="440" y="8997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8997 8997"/>
                                <a:gd name="T3" fmla="*/ 8997 h 391"/>
                                <a:gd name="T4" fmla="+- 0 3706 440"/>
                                <a:gd name="T5" fmla="*/ T4 w 3267"/>
                                <a:gd name="T6" fmla="+- 0 8997 8997"/>
                                <a:gd name="T7" fmla="*/ 8997 h 391"/>
                                <a:gd name="T8" fmla="+- 0 3706 440"/>
                                <a:gd name="T9" fmla="*/ T8 w 3267"/>
                                <a:gd name="T10" fmla="+- 0 9388 8997"/>
                                <a:gd name="T11" fmla="*/ 9388 h 391"/>
                                <a:gd name="T12" fmla="+- 0 440 440"/>
                                <a:gd name="T13" fmla="*/ T12 w 3267"/>
                                <a:gd name="T14" fmla="+- 0 9388 8997"/>
                                <a:gd name="T15" fmla="*/ 9388 h 391"/>
                                <a:gd name="T16" fmla="+- 0 440 440"/>
                                <a:gd name="T17" fmla="*/ T16 w 3267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32"/>
                        <wpg:cNvGrpSpPr>
                          <a:grpSpLocks/>
                        </wpg:cNvGrpSpPr>
                        <wpg:grpSpPr bwMode="auto">
                          <a:xfrm>
                            <a:off x="440" y="8997"/>
                            <a:ext cx="3267" cy="391"/>
                            <a:chOff x="440" y="8997"/>
                            <a:chExt cx="3267" cy="391"/>
                          </a:xfrm>
                        </wpg:grpSpPr>
                        <wps:wsp>
                          <wps:cNvPr id="1203" name="Freeform 1133"/>
                          <wps:cNvSpPr>
                            <a:spLocks/>
                          </wps:cNvSpPr>
                          <wps:spPr bwMode="auto">
                            <a:xfrm>
                              <a:off x="440" y="8997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8997 8997"/>
                                <a:gd name="T3" fmla="*/ 8997 h 391"/>
                                <a:gd name="T4" fmla="+- 0 3706 440"/>
                                <a:gd name="T5" fmla="*/ T4 w 3267"/>
                                <a:gd name="T6" fmla="+- 0 8997 8997"/>
                                <a:gd name="T7" fmla="*/ 8997 h 391"/>
                                <a:gd name="T8" fmla="+- 0 3706 440"/>
                                <a:gd name="T9" fmla="*/ T8 w 3267"/>
                                <a:gd name="T10" fmla="+- 0 9388 8997"/>
                                <a:gd name="T11" fmla="*/ 9388 h 391"/>
                                <a:gd name="T12" fmla="+- 0 440 440"/>
                                <a:gd name="T13" fmla="*/ T12 w 3267"/>
                                <a:gd name="T14" fmla="+- 0 9388 8997"/>
                                <a:gd name="T15" fmla="*/ 9388 h 391"/>
                                <a:gd name="T16" fmla="+- 0 440 440"/>
                                <a:gd name="T17" fmla="*/ T16 w 3267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34"/>
                        <wpg:cNvGrpSpPr>
                          <a:grpSpLocks/>
                        </wpg:cNvGrpSpPr>
                        <wpg:grpSpPr bwMode="auto">
                          <a:xfrm>
                            <a:off x="7085" y="8997"/>
                            <a:ext cx="4382" cy="391"/>
                            <a:chOff x="7085" y="8997"/>
                            <a:chExt cx="4382" cy="391"/>
                          </a:xfrm>
                        </wpg:grpSpPr>
                        <wps:wsp>
                          <wps:cNvPr id="1205" name="Freeform 1135"/>
                          <wps:cNvSpPr>
                            <a:spLocks/>
                          </wps:cNvSpPr>
                          <wps:spPr bwMode="auto">
                            <a:xfrm>
                              <a:off x="7085" y="8997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8997 8997"/>
                                <a:gd name="T3" fmla="*/ 8997 h 391"/>
                                <a:gd name="T4" fmla="+- 0 11466 7085"/>
                                <a:gd name="T5" fmla="*/ T4 w 4382"/>
                                <a:gd name="T6" fmla="+- 0 8997 8997"/>
                                <a:gd name="T7" fmla="*/ 8997 h 391"/>
                                <a:gd name="T8" fmla="+- 0 11466 7085"/>
                                <a:gd name="T9" fmla="*/ T8 w 4382"/>
                                <a:gd name="T10" fmla="+- 0 9388 8997"/>
                                <a:gd name="T11" fmla="*/ 9388 h 391"/>
                                <a:gd name="T12" fmla="+- 0 7085 7085"/>
                                <a:gd name="T13" fmla="*/ T12 w 4382"/>
                                <a:gd name="T14" fmla="+- 0 9388 8997"/>
                                <a:gd name="T15" fmla="*/ 9388 h 391"/>
                                <a:gd name="T16" fmla="+- 0 7085 7085"/>
                                <a:gd name="T17" fmla="*/ T16 w 4382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36"/>
                        <wpg:cNvGrpSpPr>
                          <a:grpSpLocks/>
                        </wpg:cNvGrpSpPr>
                        <wpg:grpSpPr bwMode="auto">
                          <a:xfrm>
                            <a:off x="7085" y="8997"/>
                            <a:ext cx="4382" cy="391"/>
                            <a:chOff x="7085" y="8997"/>
                            <a:chExt cx="4382" cy="391"/>
                          </a:xfrm>
                        </wpg:grpSpPr>
                        <wps:wsp>
                          <wps:cNvPr id="1207" name="Freeform 1137"/>
                          <wps:cNvSpPr>
                            <a:spLocks/>
                          </wps:cNvSpPr>
                          <wps:spPr bwMode="auto">
                            <a:xfrm>
                              <a:off x="7085" y="8997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8997 8997"/>
                                <a:gd name="T3" fmla="*/ 8997 h 391"/>
                                <a:gd name="T4" fmla="+- 0 11466 7085"/>
                                <a:gd name="T5" fmla="*/ T4 w 4382"/>
                                <a:gd name="T6" fmla="+- 0 8997 8997"/>
                                <a:gd name="T7" fmla="*/ 8997 h 391"/>
                                <a:gd name="T8" fmla="+- 0 11466 7085"/>
                                <a:gd name="T9" fmla="*/ T8 w 4382"/>
                                <a:gd name="T10" fmla="+- 0 9388 8997"/>
                                <a:gd name="T11" fmla="*/ 9388 h 391"/>
                                <a:gd name="T12" fmla="+- 0 7085 7085"/>
                                <a:gd name="T13" fmla="*/ T12 w 4382"/>
                                <a:gd name="T14" fmla="+- 0 9388 8997"/>
                                <a:gd name="T15" fmla="*/ 9388 h 391"/>
                                <a:gd name="T16" fmla="+- 0 7085 7085"/>
                                <a:gd name="T17" fmla="*/ T16 w 4382"/>
                                <a:gd name="T18" fmla="+- 0 8997 8997"/>
                                <a:gd name="T19" fmla="*/ 899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38"/>
                        <wpg:cNvGrpSpPr>
                          <a:grpSpLocks/>
                        </wpg:cNvGrpSpPr>
                        <wpg:grpSpPr bwMode="auto">
                          <a:xfrm>
                            <a:off x="3763" y="9445"/>
                            <a:ext cx="3265" cy="391"/>
                            <a:chOff x="3763" y="9445"/>
                            <a:chExt cx="3265" cy="391"/>
                          </a:xfrm>
                        </wpg:grpSpPr>
                        <wps:wsp>
                          <wps:cNvPr id="1209" name="Freeform 1139"/>
                          <wps:cNvSpPr>
                            <a:spLocks/>
                          </wps:cNvSpPr>
                          <wps:spPr bwMode="auto">
                            <a:xfrm>
                              <a:off x="3763" y="9445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9445 9445"/>
                                <a:gd name="T3" fmla="*/ 9445 h 391"/>
                                <a:gd name="T4" fmla="+- 0 7028 3763"/>
                                <a:gd name="T5" fmla="*/ T4 w 3265"/>
                                <a:gd name="T6" fmla="+- 0 9445 9445"/>
                                <a:gd name="T7" fmla="*/ 9445 h 391"/>
                                <a:gd name="T8" fmla="+- 0 7028 3763"/>
                                <a:gd name="T9" fmla="*/ T8 w 3265"/>
                                <a:gd name="T10" fmla="+- 0 9836 9445"/>
                                <a:gd name="T11" fmla="*/ 9836 h 391"/>
                                <a:gd name="T12" fmla="+- 0 3763 3763"/>
                                <a:gd name="T13" fmla="*/ T12 w 3265"/>
                                <a:gd name="T14" fmla="+- 0 9836 9445"/>
                                <a:gd name="T15" fmla="*/ 9836 h 391"/>
                                <a:gd name="T16" fmla="+- 0 3763 3763"/>
                                <a:gd name="T17" fmla="*/ T16 w 3265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40"/>
                        <wpg:cNvGrpSpPr>
                          <a:grpSpLocks/>
                        </wpg:cNvGrpSpPr>
                        <wpg:grpSpPr bwMode="auto">
                          <a:xfrm>
                            <a:off x="3763" y="9445"/>
                            <a:ext cx="3265" cy="391"/>
                            <a:chOff x="3763" y="9445"/>
                            <a:chExt cx="3265" cy="391"/>
                          </a:xfrm>
                        </wpg:grpSpPr>
                        <wps:wsp>
                          <wps:cNvPr id="1211" name="Freeform 1141"/>
                          <wps:cNvSpPr>
                            <a:spLocks/>
                          </wps:cNvSpPr>
                          <wps:spPr bwMode="auto">
                            <a:xfrm>
                              <a:off x="3763" y="9445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9445 9445"/>
                                <a:gd name="T3" fmla="*/ 9445 h 391"/>
                                <a:gd name="T4" fmla="+- 0 7028 3763"/>
                                <a:gd name="T5" fmla="*/ T4 w 3265"/>
                                <a:gd name="T6" fmla="+- 0 9445 9445"/>
                                <a:gd name="T7" fmla="*/ 9445 h 391"/>
                                <a:gd name="T8" fmla="+- 0 7028 3763"/>
                                <a:gd name="T9" fmla="*/ T8 w 3265"/>
                                <a:gd name="T10" fmla="+- 0 9836 9445"/>
                                <a:gd name="T11" fmla="*/ 9836 h 391"/>
                                <a:gd name="T12" fmla="+- 0 3763 3763"/>
                                <a:gd name="T13" fmla="*/ T12 w 3265"/>
                                <a:gd name="T14" fmla="+- 0 9836 9445"/>
                                <a:gd name="T15" fmla="*/ 9836 h 391"/>
                                <a:gd name="T16" fmla="+- 0 3763 3763"/>
                                <a:gd name="T17" fmla="*/ T16 w 3265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42"/>
                        <wpg:cNvGrpSpPr>
                          <a:grpSpLocks/>
                        </wpg:cNvGrpSpPr>
                        <wpg:grpSpPr bwMode="auto">
                          <a:xfrm>
                            <a:off x="440" y="9445"/>
                            <a:ext cx="3267" cy="391"/>
                            <a:chOff x="440" y="9445"/>
                            <a:chExt cx="3267" cy="391"/>
                          </a:xfrm>
                        </wpg:grpSpPr>
                        <wps:wsp>
                          <wps:cNvPr id="1213" name="Freeform 1143"/>
                          <wps:cNvSpPr>
                            <a:spLocks/>
                          </wps:cNvSpPr>
                          <wps:spPr bwMode="auto">
                            <a:xfrm>
                              <a:off x="440" y="9445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9445 9445"/>
                                <a:gd name="T3" fmla="*/ 9445 h 391"/>
                                <a:gd name="T4" fmla="+- 0 3706 440"/>
                                <a:gd name="T5" fmla="*/ T4 w 3267"/>
                                <a:gd name="T6" fmla="+- 0 9445 9445"/>
                                <a:gd name="T7" fmla="*/ 9445 h 391"/>
                                <a:gd name="T8" fmla="+- 0 3706 440"/>
                                <a:gd name="T9" fmla="*/ T8 w 3267"/>
                                <a:gd name="T10" fmla="+- 0 9836 9445"/>
                                <a:gd name="T11" fmla="*/ 9836 h 391"/>
                                <a:gd name="T12" fmla="+- 0 440 440"/>
                                <a:gd name="T13" fmla="*/ T12 w 3267"/>
                                <a:gd name="T14" fmla="+- 0 9836 9445"/>
                                <a:gd name="T15" fmla="*/ 9836 h 391"/>
                                <a:gd name="T16" fmla="+- 0 440 440"/>
                                <a:gd name="T17" fmla="*/ T16 w 3267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44"/>
                        <wpg:cNvGrpSpPr>
                          <a:grpSpLocks/>
                        </wpg:cNvGrpSpPr>
                        <wpg:grpSpPr bwMode="auto">
                          <a:xfrm>
                            <a:off x="440" y="9445"/>
                            <a:ext cx="3267" cy="391"/>
                            <a:chOff x="440" y="9445"/>
                            <a:chExt cx="3267" cy="391"/>
                          </a:xfrm>
                        </wpg:grpSpPr>
                        <wps:wsp>
                          <wps:cNvPr id="1215" name="Freeform 1145"/>
                          <wps:cNvSpPr>
                            <a:spLocks/>
                          </wps:cNvSpPr>
                          <wps:spPr bwMode="auto">
                            <a:xfrm>
                              <a:off x="440" y="9445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9445 9445"/>
                                <a:gd name="T3" fmla="*/ 9445 h 391"/>
                                <a:gd name="T4" fmla="+- 0 3706 440"/>
                                <a:gd name="T5" fmla="*/ T4 w 3267"/>
                                <a:gd name="T6" fmla="+- 0 9445 9445"/>
                                <a:gd name="T7" fmla="*/ 9445 h 391"/>
                                <a:gd name="T8" fmla="+- 0 3706 440"/>
                                <a:gd name="T9" fmla="*/ T8 w 3267"/>
                                <a:gd name="T10" fmla="+- 0 9836 9445"/>
                                <a:gd name="T11" fmla="*/ 9836 h 391"/>
                                <a:gd name="T12" fmla="+- 0 440 440"/>
                                <a:gd name="T13" fmla="*/ T12 w 3267"/>
                                <a:gd name="T14" fmla="+- 0 9836 9445"/>
                                <a:gd name="T15" fmla="*/ 9836 h 391"/>
                                <a:gd name="T16" fmla="+- 0 440 440"/>
                                <a:gd name="T17" fmla="*/ T16 w 3267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46"/>
                        <wpg:cNvGrpSpPr>
                          <a:grpSpLocks/>
                        </wpg:cNvGrpSpPr>
                        <wpg:grpSpPr bwMode="auto">
                          <a:xfrm>
                            <a:off x="7085" y="9445"/>
                            <a:ext cx="4382" cy="391"/>
                            <a:chOff x="7085" y="9445"/>
                            <a:chExt cx="4382" cy="391"/>
                          </a:xfrm>
                        </wpg:grpSpPr>
                        <wps:wsp>
                          <wps:cNvPr id="1217" name="Freeform 1147"/>
                          <wps:cNvSpPr>
                            <a:spLocks/>
                          </wps:cNvSpPr>
                          <wps:spPr bwMode="auto">
                            <a:xfrm>
                              <a:off x="7085" y="9445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9445 9445"/>
                                <a:gd name="T3" fmla="*/ 9445 h 391"/>
                                <a:gd name="T4" fmla="+- 0 11466 7085"/>
                                <a:gd name="T5" fmla="*/ T4 w 4382"/>
                                <a:gd name="T6" fmla="+- 0 9445 9445"/>
                                <a:gd name="T7" fmla="*/ 9445 h 391"/>
                                <a:gd name="T8" fmla="+- 0 11466 7085"/>
                                <a:gd name="T9" fmla="*/ T8 w 4382"/>
                                <a:gd name="T10" fmla="+- 0 9836 9445"/>
                                <a:gd name="T11" fmla="*/ 9836 h 391"/>
                                <a:gd name="T12" fmla="+- 0 7085 7085"/>
                                <a:gd name="T13" fmla="*/ T12 w 4382"/>
                                <a:gd name="T14" fmla="+- 0 9836 9445"/>
                                <a:gd name="T15" fmla="*/ 9836 h 391"/>
                                <a:gd name="T16" fmla="+- 0 7085 7085"/>
                                <a:gd name="T17" fmla="*/ T16 w 4382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48"/>
                        <wpg:cNvGrpSpPr>
                          <a:grpSpLocks/>
                        </wpg:cNvGrpSpPr>
                        <wpg:grpSpPr bwMode="auto">
                          <a:xfrm>
                            <a:off x="7085" y="9445"/>
                            <a:ext cx="4382" cy="391"/>
                            <a:chOff x="7085" y="9445"/>
                            <a:chExt cx="4382" cy="391"/>
                          </a:xfrm>
                        </wpg:grpSpPr>
                        <wps:wsp>
                          <wps:cNvPr id="1219" name="Freeform 1149"/>
                          <wps:cNvSpPr>
                            <a:spLocks/>
                          </wps:cNvSpPr>
                          <wps:spPr bwMode="auto">
                            <a:xfrm>
                              <a:off x="7085" y="9445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9445 9445"/>
                                <a:gd name="T3" fmla="*/ 9445 h 391"/>
                                <a:gd name="T4" fmla="+- 0 11466 7085"/>
                                <a:gd name="T5" fmla="*/ T4 w 4382"/>
                                <a:gd name="T6" fmla="+- 0 9445 9445"/>
                                <a:gd name="T7" fmla="*/ 9445 h 391"/>
                                <a:gd name="T8" fmla="+- 0 11466 7085"/>
                                <a:gd name="T9" fmla="*/ T8 w 4382"/>
                                <a:gd name="T10" fmla="+- 0 9836 9445"/>
                                <a:gd name="T11" fmla="*/ 9836 h 391"/>
                                <a:gd name="T12" fmla="+- 0 7085 7085"/>
                                <a:gd name="T13" fmla="*/ T12 w 4382"/>
                                <a:gd name="T14" fmla="+- 0 9836 9445"/>
                                <a:gd name="T15" fmla="*/ 9836 h 391"/>
                                <a:gd name="T16" fmla="+- 0 7085 7085"/>
                                <a:gd name="T17" fmla="*/ T16 w 4382"/>
                                <a:gd name="T18" fmla="+- 0 9445 9445"/>
                                <a:gd name="T19" fmla="*/ 944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50"/>
                        <wpg:cNvGrpSpPr>
                          <a:grpSpLocks/>
                        </wpg:cNvGrpSpPr>
                        <wpg:grpSpPr bwMode="auto">
                          <a:xfrm>
                            <a:off x="3763" y="9893"/>
                            <a:ext cx="3265" cy="391"/>
                            <a:chOff x="3763" y="9893"/>
                            <a:chExt cx="3265" cy="391"/>
                          </a:xfrm>
                        </wpg:grpSpPr>
                        <wps:wsp>
                          <wps:cNvPr id="1221" name="Freeform 1151"/>
                          <wps:cNvSpPr>
                            <a:spLocks/>
                          </wps:cNvSpPr>
                          <wps:spPr bwMode="auto">
                            <a:xfrm>
                              <a:off x="3763" y="9893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9893 9893"/>
                                <a:gd name="T3" fmla="*/ 9893 h 391"/>
                                <a:gd name="T4" fmla="+- 0 7028 3763"/>
                                <a:gd name="T5" fmla="*/ T4 w 3265"/>
                                <a:gd name="T6" fmla="+- 0 9893 9893"/>
                                <a:gd name="T7" fmla="*/ 9893 h 391"/>
                                <a:gd name="T8" fmla="+- 0 7028 3763"/>
                                <a:gd name="T9" fmla="*/ T8 w 3265"/>
                                <a:gd name="T10" fmla="+- 0 10284 9893"/>
                                <a:gd name="T11" fmla="*/ 10284 h 391"/>
                                <a:gd name="T12" fmla="+- 0 3763 3763"/>
                                <a:gd name="T13" fmla="*/ T12 w 3265"/>
                                <a:gd name="T14" fmla="+- 0 10284 9893"/>
                                <a:gd name="T15" fmla="*/ 10284 h 391"/>
                                <a:gd name="T16" fmla="+- 0 3763 3763"/>
                                <a:gd name="T17" fmla="*/ T16 w 3265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52"/>
                        <wpg:cNvGrpSpPr>
                          <a:grpSpLocks/>
                        </wpg:cNvGrpSpPr>
                        <wpg:grpSpPr bwMode="auto">
                          <a:xfrm>
                            <a:off x="3763" y="9893"/>
                            <a:ext cx="3265" cy="391"/>
                            <a:chOff x="3763" y="9893"/>
                            <a:chExt cx="3265" cy="391"/>
                          </a:xfrm>
                        </wpg:grpSpPr>
                        <wps:wsp>
                          <wps:cNvPr id="1223" name="Freeform 1153"/>
                          <wps:cNvSpPr>
                            <a:spLocks/>
                          </wps:cNvSpPr>
                          <wps:spPr bwMode="auto">
                            <a:xfrm>
                              <a:off x="3763" y="9893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9893 9893"/>
                                <a:gd name="T3" fmla="*/ 9893 h 391"/>
                                <a:gd name="T4" fmla="+- 0 7028 3763"/>
                                <a:gd name="T5" fmla="*/ T4 w 3265"/>
                                <a:gd name="T6" fmla="+- 0 9893 9893"/>
                                <a:gd name="T7" fmla="*/ 9893 h 391"/>
                                <a:gd name="T8" fmla="+- 0 7028 3763"/>
                                <a:gd name="T9" fmla="*/ T8 w 3265"/>
                                <a:gd name="T10" fmla="+- 0 10284 9893"/>
                                <a:gd name="T11" fmla="*/ 10284 h 391"/>
                                <a:gd name="T12" fmla="+- 0 3763 3763"/>
                                <a:gd name="T13" fmla="*/ T12 w 3265"/>
                                <a:gd name="T14" fmla="+- 0 10284 9893"/>
                                <a:gd name="T15" fmla="*/ 10284 h 391"/>
                                <a:gd name="T16" fmla="+- 0 3763 3763"/>
                                <a:gd name="T17" fmla="*/ T16 w 3265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54"/>
                        <wpg:cNvGrpSpPr>
                          <a:grpSpLocks/>
                        </wpg:cNvGrpSpPr>
                        <wpg:grpSpPr bwMode="auto">
                          <a:xfrm>
                            <a:off x="440" y="9893"/>
                            <a:ext cx="3267" cy="391"/>
                            <a:chOff x="440" y="9893"/>
                            <a:chExt cx="3267" cy="391"/>
                          </a:xfrm>
                        </wpg:grpSpPr>
                        <wps:wsp>
                          <wps:cNvPr id="1225" name="Freeform 1155"/>
                          <wps:cNvSpPr>
                            <a:spLocks/>
                          </wps:cNvSpPr>
                          <wps:spPr bwMode="auto">
                            <a:xfrm>
                              <a:off x="440" y="9893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9893 9893"/>
                                <a:gd name="T3" fmla="*/ 9893 h 391"/>
                                <a:gd name="T4" fmla="+- 0 3706 440"/>
                                <a:gd name="T5" fmla="*/ T4 w 3267"/>
                                <a:gd name="T6" fmla="+- 0 9893 9893"/>
                                <a:gd name="T7" fmla="*/ 9893 h 391"/>
                                <a:gd name="T8" fmla="+- 0 3706 440"/>
                                <a:gd name="T9" fmla="*/ T8 w 3267"/>
                                <a:gd name="T10" fmla="+- 0 10284 9893"/>
                                <a:gd name="T11" fmla="*/ 10284 h 391"/>
                                <a:gd name="T12" fmla="+- 0 440 440"/>
                                <a:gd name="T13" fmla="*/ T12 w 3267"/>
                                <a:gd name="T14" fmla="+- 0 10284 9893"/>
                                <a:gd name="T15" fmla="*/ 10284 h 391"/>
                                <a:gd name="T16" fmla="+- 0 440 440"/>
                                <a:gd name="T17" fmla="*/ T16 w 3267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56"/>
                        <wpg:cNvGrpSpPr>
                          <a:grpSpLocks/>
                        </wpg:cNvGrpSpPr>
                        <wpg:grpSpPr bwMode="auto">
                          <a:xfrm>
                            <a:off x="440" y="9893"/>
                            <a:ext cx="3267" cy="391"/>
                            <a:chOff x="440" y="9893"/>
                            <a:chExt cx="3267" cy="391"/>
                          </a:xfrm>
                        </wpg:grpSpPr>
                        <wps:wsp>
                          <wps:cNvPr id="1227" name="Freeform 1157"/>
                          <wps:cNvSpPr>
                            <a:spLocks/>
                          </wps:cNvSpPr>
                          <wps:spPr bwMode="auto">
                            <a:xfrm>
                              <a:off x="440" y="9893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9893 9893"/>
                                <a:gd name="T3" fmla="*/ 9893 h 391"/>
                                <a:gd name="T4" fmla="+- 0 3706 440"/>
                                <a:gd name="T5" fmla="*/ T4 w 3267"/>
                                <a:gd name="T6" fmla="+- 0 9893 9893"/>
                                <a:gd name="T7" fmla="*/ 9893 h 391"/>
                                <a:gd name="T8" fmla="+- 0 3706 440"/>
                                <a:gd name="T9" fmla="*/ T8 w 3267"/>
                                <a:gd name="T10" fmla="+- 0 10284 9893"/>
                                <a:gd name="T11" fmla="*/ 10284 h 391"/>
                                <a:gd name="T12" fmla="+- 0 440 440"/>
                                <a:gd name="T13" fmla="*/ T12 w 3267"/>
                                <a:gd name="T14" fmla="+- 0 10284 9893"/>
                                <a:gd name="T15" fmla="*/ 10284 h 391"/>
                                <a:gd name="T16" fmla="+- 0 440 440"/>
                                <a:gd name="T17" fmla="*/ T16 w 3267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58"/>
                        <wpg:cNvGrpSpPr>
                          <a:grpSpLocks/>
                        </wpg:cNvGrpSpPr>
                        <wpg:grpSpPr bwMode="auto">
                          <a:xfrm>
                            <a:off x="7085" y="9893"/>
                            <a:ext cx="4382" cy="391"/>
                            <a:chOff x="7085" y="9893"/>
                            <a:chExt cx="4382" cy="391"/>
                          </a:xfrm>
                        </wpg:grpSpPr>
                        <wps:wsp>
                          <wps:cNvPr id="1229" name="Freeform 1159"/>
                          <wps:cNvSpPr>
                            <a:spLocks/>
                          </wps:cNvSpPr>
                          <wps:spPr bwMode="auto">
                            <a:xfrm>
                              <a:off x="7085" y="9893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9893 9893"/>
                                <a:gd name="T3" fmla="*/ 9893 h 391"/>
                                <a:gd name="T4" fmla="+- 0 11466 7085"/>
                                <a:gd name="T5" fmla="*/ T4 w 4382"/>
                                <a:gd name="T6" fmla="+- 0 9893 9893"/>
                                <a:gd name="T7" fmla="*/ 9893 h 391"/>
                                <a:gd name="T8" fmla="+- 0 11466 7085"/>
                                <a:gd name="T9" fmla="*/ T8 w 4382"/>
                                <a:gd name="T10" fmla="+- 0 10284 9893"/>
                                <a:gd name="T11" fmla="*/ 10284 h 391"/>
                                <a:gd name="T12" fmla="+- 0 7085 7085"/>
                                <a:gd name="T13" fmla="*/ T12 w 4382"/>
                                <a:gd name="T14" fmla="+- 0 10284 9893"/>
                                <a:gd name="T15" fmla="*/ 10284 h 391"/>
                                <a:gd name="T16" fmla="+- 0 7085 7085"/>
                                <a:gd name="T17" fmla="*/ T16 w 4382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60"/>
                        <wpg:cNvGrpSpPr>
                          <a:grpSpLocks/>
                        </wpg:cNvGrpSpPr>
                        <wpg:grpSpPr bwMode="auto">
                          <a:xfrm>
                            <a:off x="7085" y="9893"/>
                            <a:ext cx="4382" cy="391"/>
                            <a:chOff x="7085" y="9893"/>
                            <a:chExt cx="4382" cy="391"/>
                          </a:xfrm>
                        </wpg:grpSpPr>
                        <wps:wsp>
                          <wps:cNvPr id="1231" name="Freeform 1161"/>
                          <wps:cNvSpPr>
                            <a:spLocks/>
                          </wps:cNvSpPr>
                          <wps:spPr bwMode="auto">
                            <a:xfrm>
                              <a:off x="7085" y="9893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9893 9893"/>
                                <a:gd name="T3" fmla="*/ 9893 h 391"/>
                                <a:gd name="T4" fmla="+- 0 11466 7085"/>
                                <a:gd name="T5" fmla="*/ T4 w 4382"/>
                                <a:gd name="T6" fmla="+- 0 9893 9893"/>
                                <a:gd name="T7" fmla="*/ 9893 h 391"/>
                                <a:gd name="T8" fmla="+- 0 11466 7085"/>
                                <a:gd name="T9" fmla="*/ T8 w 4382"/>
                                <a:gd name="T10" fmla="+- 0 10284 9893"/>
                                <a:gd name="T11" fmla="*/ 10284 h 391"/>
                                <a:gd name="T12" fmla="+- 0 7085 7085"/>
                                <a:gd name="T13" fmla="*/ T12 w 4382"/>
                                <a:gd name="T14" fmla="+- 0 10284 9893"/>
                                <a:gd name="T15" fmla="*/ 10284 h 391"/>
                                <a:gd name="T16" fmla="+- 0 7085 7085"/>
                                <a:gd name="T17" fmla="*/ T16 w 4382"/>
                                <a:gd name="T18" fmla="+- 0 9893 9893"/>
                                <a:gd name="T19" fmla="*/ 989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62"/>
                        <wpg:cNvGrpSpPr>
                          <a:grpSpLocks/>
                        </wpg:cNvGrpSpPr>
                        <wpg:grpSpPr bwMode="auto">
                          <a:xfrm>
                            <a:off x="3763" y="10341"/>
                            <a:ext cx="3265" cy="391"/>
                            <a:chOff x="3763" y="10341"/>
                            <a:chExt cx="3265" cy="391"/>
                          </a:xfrm>
                        </wpg:grpSpPr>
                        <wps:wsp>
                          <wps:cNvPr id="1233" name="Freeform 1163"/>
                          <wps:cNvSpPr>
                            <a:spLocks/>
                          </wps:cNvSpPr>
                          <wps:spPr bwMode="auto">
                            <a:xfrm>
                              <a:off x="3763" y="10341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10341 10341"/>
                                <a:gd name="T3" fmla="*/ 10341 h 391"/>
                                <a:gd name="T4" fmla="+- 0 7028 3763"/>
                                <a:gd name="T5" fmla="*/ T4 w 3265"/>
                                <a:gd name="T6" fmla="+- 0 10341 10341"/>
                                <a:gd name="T7" fmla="*/ 10341 h 391"/>
                                <a:gd name="T8" fmla="+- 0 7028 3763"/>
                                <a:gd name="T9" fmla="*/ T8 w 3265"/>
                                <a:gd name="T10" fmla="+- 0 10732 10341"/>
                                <a:gd name="T11" fmla="*/ 10732 h 391"/>
                                <a:gd name="T12" fmla="+- 0 3763 3763"/>
                                <a:gd name="T13" fmla="*/ T12 w 3265"/>
                                <a:gd name="T14" fmla="+- 0 10732 10341"/>
                                <a:gd name="T15" fmla="*/ 10732 h 391"/>
                                <a:gd name="T16" fmla="+- 0 3763 3763"/>
                                <a:gd name="T17" fmla="*/ T16 w 3265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64"/>
                        <wpg:cNvGrpSpPr>
                          <a:grpSpLocks/>
                        </wpg:cNvGrpSpPr>
                        <wpg:grpSpPr bwMode="auto">
                          <a:xfrm>
                            <a:off x="3763" y="10341"/>
                            <a:ext cx="3265" cy="391"/>
                            <a:chOff x="3763" y="10341"/>
                            <a:chExt cx="3265" cy="391"/>
                          </a:xfrm>
                        </wpg:grpSpPr>
                        <wps:wsp>
                          <wps:cNvPr id="1235" name="Freeform 1165"/>
                          <wps:cNvSpPr>
                            <a:spLocks/>
                          </wps:cNvSpPr>
                          <wps:spPr bwMode="auto">
                            <a:xfrm>
                              <a:off x="3763" y="10341"/>
                              <a:ext cx="3265" cy="391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3265"/>
                                <a:gd name="T2" fmla="+- 0 10341 10341"/>
                                <a:gd name="T3" fmla="*/ 10341 h 391"/>
                                <a:gd name="T4" fmla="+- 0 7028 3763"/>
                                <a:gd name="T5" fmla="*/ T4 w 3265"/>
                                <a:gd name="T6" fmla="+- 0 10341 10341"/>
                                <a:gd name="T7" fmla="*/ 10341 h 391"/>
                                <a:gd name="T8" fmla="+- 0 7028 3763"/>
                                <a:gd name="T9" fmla="*/ T8 w 3265"/>
                                <a:gd name="T10" fmla="+- 0 10732 10341"/>
                                <a:gd name="T11" fmla="*/ 10732 h 391"/>
                                <a:gd name="T12" fmla="+- 0 3763 3763"/>
                                <a:gd name="T13" fmla="*/ T12 w 3265"/>
                                <a:gd name="T14" fmla="+- 0 10732 10341"/>
                                <a:gd name="T15" fmla="*/ 10732 h 391"/>
                                <a:gd name="T16" fmla="+- 0 3763 3763"/>
                                <a:gd name="T17" fmla="*/ T16 w 3265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5" h="391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66"/>
                        <wpg:cNvGrpSpPr>
                          <a:grpSpLocks/>
                        </wpg:cNvGrpSpPr>
                        <wpg:grpSpPr bwMode="auto">
                          <a:xfrm>
                            <a:off x="440" y="10341"/>
                            <a:ext cx="3267" cy="391"/>
                            <a:chOff x="440" y="10341"/>
                            <a:chExt cx="3267" cy="391"/>
                          </a:xfrm>
                        </wpg:grpSpPr>
                        <wps:wsp>
                          <wps:cNvPr id="1237" name="Freeform 1167"/>
                          <wps:cNvSpPr>
                            <a:spLocks/>
                          </wps:cNvSpPr>
                          <wps:spPr bwMode="auto">
                            <a:xfrm>
                              <a:off x="440" y="10341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10341 10341"/>
                                <a:gd name="T3" fmla="*/ 10341 h 391"/>
                                <a:gd name="T4" fmla="+- 0 3706 440"/>
                                <a:gd name="T5" fmla="*/ T4 w 3267"/>
                                <a:gd name="T6" fmla="+- 0 10341 10341"/>
                                <a:gd name="T7" fmla="*/ 10341 h 391"/>
                                <a:gd name="T8" fmla="+- 0 3706 440"/>
                                <a:gd name="T9" fmla="*/ T8 w 3267"/>
                                <a:gd name="T10" fmla="+- 0 10732 10341"/>
                                <a:gd name="T11" fmla="*/ 10732 h 391"/>
                                <a:gd name="T12" fmla="+- 0 440 440"/>
                                <a:gd name="T13" fmla="*/ T12 w 3267"/>
                                <a:gd name="T14" fmla="+- 0 10732 10341"/>
                                <a:gd name="T15" fmla="*/ 10732 h 391"/>
                                <a:gd name="T16" fmla="+- 0 440 440"/>
                                <a:gd name="T17" fmla="*/ T16 w 3267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68"/>
                        <wpg:cNvGrpSpPr>
                          <a:grpSpLocks/>
                        </wpg:cNvGrpSpPr>
                        <wpg:grpSpPr bwMode="auto">
                          <a:xfrm>
                            <a:off x="440" y="10341"/>
                            <a:ext cx="3267" cy="391"/>
                            <a:chOff x="440" y="10341"/>
                            <a:chExt cx="3267" cy="391"/>
                          </a:xfrm>
                        </wpg:grpSpPr>
                        <wps:wsp>
                          <wps:cNvPr id="1239" name="Freeform 1169"/>
                          <wps:cNvSpPr>
                            <a:spLocks/>
                          </wps:cNvSpPr>
                          <wps:spPr bwMode="auto">
                            <a:xfrm>
                              <a:off x="440" y="10341"/>
                              <a:ext cx="3267" cy="391"/>
                            </a:xfrm>
                            <a:custGeom>
                              <a:avLst/>
                              <a:gdLst>
                                <a:gd name="T0" fmla="+- 0 440 440"/>
                                <a:gd name="T1" fmla="*/ T0 w 3267"/>
                                <a:gd name="T2" fmla="+- 0 10341 10341"/>
                                <a:gd name="T3" fmla="*/ 10341 h 391"/>
                                <a:gd name="T4" fmla="+- 0 3706 440"/>
                                <a:gd name="T5" fmla="*/ T4 w 3267"/>
                                <a:gd name="T6" fmla="+- 0 10341 10341"/>
                                <a:gd name="T7" fmla="*/ 10341 h 391"/>
                                <a:gd name="T8" fmla="+- 0 3706 440"/>
                                <a:gd name="T9" fmla="*/ T8 w 3267"/>
                                <a:gd name="T10" fmla="+- 0 10732 10341"/>
                                <a:gd name="T11" fmla="*/ 10732 h 391"/>
                                <a:gd name="T12" fmla="+- 0 440 440"/>
                                <a:gd name="T13" fmla="*/ T12 w 3267"/>
                                <a:gd name="T14" fmla="+- 0 10732 10341"/>
                                <a:gd name="T15" fmla="*/ 10732 h 391"/>
                                <a:gd name="T16" fmla="+- 0 440 440"/>
                                <a:gd name="T17" fmla="*/ T16 w 3267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391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70"/>
                        <wpg:cNvGrpSpPr>
                          <a:grpSpLocks/>
                        </wpg:cNvGrpSpPr>
                        <wpg:grpSpPr bwMode="auto">
                          <a:xfrm>
                            <a:off x="7085" y="10341"/>
                            <a:ext cx="4382" cy="391"/>
                            <a:chOff x="7085" y="10341"/>
                            <a:chExt cx="4382" cy="391"/>
                          </a:xfrm>
                        </wpg:grpSpPr>
                        <wps:wsp>
                          <wps:cNvPr id="1241" name="Freeform 1171"/>
                          <wps:cNvSpPr>
                            <a:spLocks/>
                          </wps:cNvSpPr>
                          <wps:spPr bwMode="auto">
                            <a:xfrm>
                              <a:off x="7085" y="10341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10341 10341"/>
                                <a:gd name="T3" fmla="*/ 10341 h 391"/>
                                <a:gd name="T4" fmla="+- 0 11466 7085"/>
                                <a:gd name="T5" fmla="*/ T4 w 4382"/>
                                <a:gd name="T6" fmla="+- 0 10341 10341"/>
                                <a:gd name="T7" fmla="*/ 10341 h 391"/>
                                <a:gd name="T8" fmla="+- 0 11466 7085"/>
                                <a:gd name="T9" fmla="*/ T8 w 4382"/>
                                <a:gd name="T10" fmla="+- 0 10732 10341"/>
                                <a:gd name="T11" fmla="*/ 10732 h 391"/>
                                <a:gd name="T12" fmla="+- 0 7085 7085"/>
                                <a:gd name="T13" fmla="*/ T12 w 4382"/>
                                <a:gd name="T14" fmla="+- 0 10732 10341"/>
                                <a:gd name="T15" fmla="*/ 10732 h 391"/>
                                <a:gd name="T16" fmla="+- 0 7085 7085"/>
                                <a:gd name="T17" fmla="*/ T16 w 4382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72"/>
                        <wpg:cNvGrpSpPr>
                          <a:grpSpLocks/>
                        </wpg:cNvGrpSpPr>
                        <wpg:grpSpPr bwMode="auto">
                          <a:xfrm>
                            <a:off x="7085" y="10341"/>
                            <a:ext cx="4382" cy="391"/>
                            <a:chOff x="7085" y="10341"/>
                            <a:chExt cx="4382" cy="391"/>
                          </a:xfrm>
                        </wpg:grpSpPr>
                        <wps:wsp>
                          <wps:cNvPr id="1243" name="Freeform 1173"/>
                          <wps:cNvSpPr>
                            <a:spLocks/>
                          </wps:cNvSpPr>
                          <wps:spPr bwMode="auto">
                            <a:xfrm>
                              <a:off x="7085" y="10341"/>
                              <a:ext cx="4382" cy="391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4382"/>
                                <a:gd name="T2" fmla="+- 0 10341 10341"/>
                                <a:gd name="T3" fmla="*/ 10341 h 391"/>
                                <a:gd name="T4" fmla="+- 0 11466 7085"/>
                                <a:gd name="T5" fmla="*/ T4 w 4382"/>
                                <a:gd name="T6" fmla="+- 0 10341 10341"/>
                                <a:gd name="T7" fmla="*/ 10341 h 391"/>
                                <a:gd name="T8" fmla="+- 0 11466 7085"/>
                                <a:gd name="T9" fmla="*/ T8 w 4382"/>
                                <a:gd name="T10" fmla="+- 0 10732 10341"/>
                                <a:gd name="T11" fmla="*/ 10732 h 391"/>
                                <a:gd name="T12" fmla="+- 0 7085 7085"/>
                                <a:gd name="T13" fmla="*/ T12 w 4382"/>
                                <a:gd name="T14" fmla="+- 0 10732 10341"/>
                                <a:gd name="T15" fmla="*/ 10732 h 391"/>
                                <a:gd name="T16" fmla="+- 0 7085 7085"/>
                                <a:gd name="T17" fmla="*/ T16 w 4382"/>
                                <a:gd name="T18" fmla="+- 0 10341 10341"/>
                                <a:gd name="T19" fmla="*/ 1034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39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  <a:lnTo>
                                    <a:pt x="4381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C8D08" id="Group 1057" o:spid="_x0000_s1026" style="position:absolute;margin-left:12.25pt;margin-top:146.1pt;width:570.75pt;height:682.1pt;z-index:-251666944;mso-position-horizontal-relative:page;mso-position-vertical-relative:page" coordorigin="245,2922" coordsize="11415,1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5nyqicAAOA0AgAOAAAAZHJzL2Uyb0RvYy54bWzsnW1v40aSx98fcN+B0Ms9TCxS1JMRZ7HJ&#10;xMECs3sB4vsAsixbwtqiVpLHk13sd7/qanWzH6pkSnJLtlIJMPaMmmSpiuz+8d9V3d//+dvTY/Z1&#10;slzNqvlVK/+u3com83F1N5s/XLX+7+b606CVrdaj+d3osZpPrlq/T1atP//w3//1/cviclJU0+rx&#10;brLM4CTz1eXL4qo1Xa8XlxcXq/F08jRafVctJnP48L5aPo3W8Nflw8XdcvQCZ396vCja7d7FS7W8&#10;Wyyr8WS1gn/9rD9s/YDnv7+fjNf/e3+/mqyzx6sW2LbGP5f456368+KH70eXD8vRYjobb8wY7WHF&#10;02g2h4vaU30erUfZ83IWneppNl5Wq+p+/d24erqo7u9n4wl+B/g2eTv4Nr8sq+cFfpeHy5eHhXUT&#10;uDbw096nHf/966/LbHZ31er0W9l89AQxwstmebvbV+55WTxcQqtflovfFr8u9XeEX79U43+s4OOL&#10;8HP19wfdOLt9+Vt1B2ccPa8rdM+3++WTOgV88ewbRuF3G4XJt3U2hn/sF+WgW3Rb2Rg+G/R6Ra+/&#10;idN4CsFUxxUlfAyfFsOi0CEcT3/eHJ7nZb45OO/0Svz8YnSpr4zWbqzTXw3/Yr+l8QXctYEvBql9&#10;UXTNd+psvpNxSJ53hvU3qr+xcUZ0oOuM+FDWGfAEruqbbHXYTfbbdLSY4L27UrePcezQOPZ6OZmo&#10;x1rdZ0PtW2xobrKVe4c5n7wsVpcruBFfvbd286d1yuhy/Lxa/zKp8D4dff2yWus+4g5+w7v/bnNr&#10;3EB/cv/0CN3F/3zK2lme97rtTF110940y02zP11kN+3sBVqqoAStCtNKn6zX7ZZZMTS3woO9aMe0&#10;g7PBFaHVNIP73NwVdcPSNMQTgl2UbXBb6a+gbCs523qm1Su2QQ9iz7bVNni8HM8xtsGtYs92M+Bs&#10;y/0oKJeRfsvdMGArxm95EAk2rG4kbvKCNTAIBGugG4utBgbhYA10w3GT91gD/WjowFG3Xu5GJIov&#10;PEEP5hkZTc1jM/423zw38Fs2UlTQxpFgUa1UT34DYYGO/Kajngc4BbRSDxnTWPeQNzguvdoYrFVn&#10;hsA3OXUO4cTm+GS+evIcnIvNse8yzfXPzRdeAnyE2LFsZYAdt/rhX4zWyk/q+6pfsxcAKN3VT+E3&#10;fKbVZ0/V18lNha3WymWbNnB1+9zDdetWj3O3NTweQUvzufm5wLPqdjjQwtnMZ+anblNfuWk710J9&#10;Lji5+rIYbOsA5Ten111Vj7O769njo/rSq+XD7U+Py+zrSCFc+/q6rW+g0eNiOtL/mvfa8I86ypvm&#10;eH7vPI94Y80rdV7dVP8LjLKbIKjxFpnt38O8KNs/FsNP171B/1N5XXY/Dfvtwad2Pvxx2GuXw/Lz&#10;9X/UbZyXl9PZ3d1k/mU2nxh+zMtmQ+eGZDX5IUGqW2Co2Ae/+BYvwPe1X9htBsA4v4NvN7qcTkZ3&#10;P29+X49mj/r3C99i9BJ8bfMTHQGMpIdYRUWry9vq7ncYbpeVZmdgffhlWi3/1cpegJuvWqt/Po+W&#10;k1b2+Nc5MMMwL0u4l9b4l7LbL+AvS/eTW/eT0XwMp7pqrVvQN6hff1prOH9eLGcPU7hSjr6YV38B&#10;hLyfqbEY7dNWbf4C2IK/bcBzC9gp03yw66EfQ4hVIP9WkIv+UM9gPmwjRY4ua7JrF9CRKNDNB2VP&#10;dwuWcokDXbKLDoWniKbcI4BdCf24dqwDdj3setVNBAT4ZmBHuGWLP61T/C5mB7CD62XqmvhY1Xzl&#10;8sQG61REglYhTMAtAPxnb4T6dC5NYAPFdfaeqNv5NAEvO70eZZ0LExuwI6wLSYK1zkWJbdYFKMFZ&#10;54LEBu0I6wK0yzt9gFjSeR7c6Xa09wK440LrBsOgHWVgEIwtBrrx2GqgHxLOQDceBu0oA8N4sAH2&#10;2U7doM79B8+QoB1C6UFopwKUKbRTj7Uao2tmoxis/jSksHYBdwmMGQYBzOfmp6E10w4uaJDZNDE/&#10;3Qs3bBZedfxYrSZqXG5Adha/FGIq2ul02sUrtJN/hv9/NHi3G+3AVZSjYXyIGa89/Hnw86D8VBa9&#10;nz+V7c+fP/3l+qfyU+8673c/dz7/9NPn3Gc8RY6HM952tLvG/+Iv64CbBmPw9h8K3GAgDcANVbKU&#10;4NbvARzqt6f2MCC3Tp5D36rADSQYPehbbqOOq8EtOtISSihOHgPbYKSLsQ1fxt8a2yivGG7jfbI3&#10;tanLZXjNgMgibsOLB40CbOtA/EFls3dBjWMuKWADGDbtHVE3C0Ch3e8PSONcTEBso4zzEUFflTTO&#10;pYQtxgWQwBoXURtlXARtvW6Hdl0Abaod6buA2fjAurHQ1EYaGMSiwxvoRgOUDNZAPyC8gW48NLWR&#10;Bgbx4G8+H9qwnfWgMBsSSa0/7iPHYXgUsqlHen9i06d5Fdhss66eRIAQGkwzP11ca9bKpzU45QHq&#10;Gwcnyk7lHUt3aDkLXiKu4UTq+Ylr0LMGjIZoJIzWcL6fnjNVc90xo+E0hTBaPf3KD5MuF2zBoIAL&#10;WAxyqUAYDTNGgLbMZC1OEfMI5MZCGE10tc2c7wG62tkxGrzyHqKoFW1IGtkuMomiBjPLf3hFDd5a&#10;A1rDCciUtAbKKoyyaraz1lJYDQieA5PvRx33XhU1eMmPaW2TSfm2E6GUV1hvwiuZSb50Uy12mAdV&#10;l8vwmoFY9g4UtXLQL0jb3gGssba9Dz2ND+s7YTXeQNHTPlh629mxmuhpkqzWylIlq8FEQEBoyasQ&#10;cHw/c0KDcTcmtCQ1CDt5UwhNlyDgIBEgpj/DpkU85x2inmh1kWCL1udPsQmh6efhRhVO2ZqL5jOe&#10;QmhkaQP0M/Cq+7EKEM6O0ERNM7W0ZI1oXIOwXTrkpoD/6GpaNyos0EWrKdU0lZSuUW042KSnG/kn&#10;zzHZVOWnFR3o1XE4tXIacWCtphGHWjI5QYZalyos6KctLOg08ad1yt4palxytzMGNy4sUCZDmpU1&#10;vCYiV8XBBpBlVd8Tdbtg+pNL3XcJoXFhAW+dz2vqS9DW+cDGlj1Ekpq+mwOaDHPUesUQCgso5/k5&#10;atiOti+YAOVC6wZjh8KCLQa68ci3GegjNGegG48dCgv4AAc5an6E4RmSwgLoP2yR7D5JapsOG7LU&#10;8LFW43ddOuAmjJlUsPpTP61MnQjuklfz1Op2ph+BOJpTmZ/uhRs2M/aZUxw0DSqFBX7lrICbLukM&#10;l/roRoUF/eSFBXkOAKOes14P6shxcLLg1i5KGImxIjTvIOa486DxgQ64xYdaRjkFuMFYF8ls/SSl&#10;Bbv50zplf3Brd2G2UcUiBIsI3TAmQSs/V0rdA1l9I9RA5rICNoKSRntL1M18bis501xO0NxGmeZD&#10;Qj9v56RpLiVgI9q0ENr6Oem1GNoo0wJoY23zkG2LcQGxqXCS1qmFIawmtmE20j4/EP1+OSB952ls&#10;2Ip2Xu7Hgg2sWonCsQ+X+SDt86PB2+eGY4t9qrBfXxdT/gadAkpkiGei8NIDClwAh7IPVrBxz8fa&#10;V7jx2GafHw94ZchV9XD80KqlpmoHFrgKDmmgHxDeQDcg2wz0A7LFQDciN+BmWEKIMrDjR4TvWNyI&#10;bOlZII/MjQh7B3bciNzA+jucfX5EePvcgAT2yRuD4ntmeRz1qCnFGR4RGHLAVdBuW3PwMzY3xcGv&#10;NIfbUDXXVPLq2dVdgc29BXX0YQeke+o7H8uo1WBIve0Ug4F2hHmh4F54bMNygIUKYJx59zA/3deY&#10;Zq3MGM2ezF711Zb9HJbgU058teXGK7s1Ne4x39X81N/Zmhk2O+y1rCyGkp1aL2gkr2XMaxmMFX7u&#10;Qz95LRHCgXrceiCk+a9lRWlWYOwM+Zcye1j9UhYdCN3CyRbpUQtFxq9kSSqJdvGldcneL2TqaiTb&#10;uaSDWjrGY/v7GEQxq++A+kXLpRz1OSjV9maoW/mM0+n1aOh0EQdfxyjDfODEa1KGubzJG+bTJmuY&#10;x5oKNSnDgncxWIayQ7rMexfDVqTPDngVI63zY8Bb5wZhi3V+GPh7zY2D1s5J6/xAsFH1hHM/rPDA&#10;iGyOdHsASGJsFEeqh5jCSD25auiHZUhYDBAZzTQ0FGV+bmjKNNt0GSwd6qs2a+VfEk4ptd0qkN6y&#10;j8HykbJwIi7nCG+Hqna4+cKJXegEAx5LXy2kxJqz5jEYMWIeS1MrtIMvhccY7PFBgB25XQ7wB241&#10;bm8ifuNjgPAYJEoKj/HaHvhGqWnNpLqNUgf43UQHfB9LX58djwGgSh037uIimaewVGeqKqEuDCQB&#10;mSWvEio6bd0f9UuYBkQ5xSQwFGZB60LPQsBTYKq4iaMcoSw4zkLIKVIXoP+MuSxJhRDhE86T1iN7&#10;y2TqYpD7CbELFLBYJnttJWsV+KyOfo01rkqGjSBf0twJdStfoSm6atMOwi4XCLRKFtvlQxlrlwtl&#10;vF0+lLF2xSJZbFegkfVhKyLSYZ5Ghq1IjwUaGR9KNwA6XUE9kmHA/QDwxrkR2GKcHwTeODcKG4mM&#10;MM6PAhtSTyHzYwrPiihkBytkEBolkKnn9wCBTJ0F0NUXq+qZ1o0+tmlV6I2MIH5GPzM/3ZnYZq38&#10;K8IpRR4TeSzNviJqoWgfwnRFTsryHxww1ZOlur7zgzDYPCSGMEjsgJHsrZc93MGTAmEwIxgP2f74&#10;z47Y7vDvD9i8MiYQ5uliAmHIImb7uPOXxc4Kwg7VxPrw7rqdYWRtQ1nbsAXpWyGOJS/q6fRVBvuu&#10;OEYc9T41sR7oCpEmNkhSzkP4JJ0mpi6W4RVDicQkv5ttewns8RPkWexxJRkee3xJpjMsh6RdriJz&#10;Ak2Mtev0mhgfSjcAJ9LEeONcKBZNDEUrcqNgCKKaAdWrWcB72PZqhUQb9OL0hmhiuBkvl7uutDsF&#10;abIdiLs7MBbkwDhmfmLqImZhrc5zO5A8j2urdZ1NSlUMh/LzxTBwKgliSZL4d/Dl4boYP0AKiOlN&#10;NvxpMQGx/XQx/j4TEFPi+utkJSD25pOToovJKoXjabX8ab1UM+WpcsWAHkBlCCYqk+fxD3LQiRDJ&#10;2oMdttElDqulMb1OqbP/rgWQE+SLgVtBlYnVsSSZ/IRbjDrGOwX6l+fV+pdJ9aRezHbY9ENdLcNL&#10;viaPUcs2B/oYhD/r23ugzgaDu8MuwKE+p/eB9fUxKImHxWkoyyKBjLIsmLDkLHORgLfMBzPeskgi&#10;oywj88YIp1F5Y8TOw0HeGB9PNwhaIyOt86OgE8co69wobOYsKev8OPDWuYHQIhlpnR8JjBh1w/mZ&#10;Y94dB/2IZI6huHZAbSXG5hT75jZZxmNzG0KgTWqZ+emmmEnyWN6+eBrN5q3s5ao17Mo+HympDLrB&#10;gMqS5/Dj0HnmVAajRkxlSfL4d/GmRVWhsgAqfRpgh28XBoTK1JyYUBm5A4cuH79pthwaEKuaXzzf&#10;Csuzo7JDVTPZKddbHYObz/2j7+0B8g68V/p8NsT3g5QTmfUKWtEi0UW/DwYp8csuQGWLLInDatUs&#10;OtCiyGlUM6rOUq+v9tYp/oRbjGrGO2VvPuPXiHKULr0emQplQEG+asYvk+qca7NKqr0dam3NJwOc&#10;NERfBNd05RqdVUYY5uMZa5iLZ7xhvlTDGhZpZhiuwPpQM2u3mbWX3ULXvmr15uuREW4L6Yy1zg3C&#10;Fuv8MPD3mhuHTWIZZZ0fCDaqnmbmh1U0MzNteoBmpruhw9cjUyFWIOsLWLXYtam3NM2arTTWrJV/&#10;SbgrpOBye7GCWo2sbbzmLVu2rJ7nd9jLTSeju583v69Hs0f9u8NkX2bziUkqMz//AMllccnlMHmO&#10;/y4UAfBgFr4gDnu3TEaWXQ6T5PkTbhEmc1YIc3FAmMynYp564nlMkhh9LkbaUlATsrifY8YTozAZ&#10;9HdbdxsAkMf0/Q+1JhlS0hkxmShmkmd2lDyzuAITlkkGnk2pmKkNarCTUYtu6o7c8sSW9fuJwxw6&#10;Cw88rWJGVmHC1gTo2dXl+O9ff8NiElgEefGlGv9jBR9gjYn9RAlrquAku335W3U3uWqNntcV1lTr&#10;bQlGl9X9ffbtqkW4hfWmdcreihluLoSXxJeeWr9yFZtTrODf65a9jDIspjN1qwTW+1jwpivGsobF&#10;ihlhWKCY8Wvku/7fska+T2d8NAk6o6zz6Yy3zg3CFuv8MPDWEYoZZV2gmHEbRviKmbdjhChmb6GY&#10;qdjICv6Py0zKMUeXopgtfltowHpY2l9h3Iexfnan9hDrQa8azGImz/3HkVO9+J0xk0EnFGWZDZPk&#10;/u/iTWGy46/iL0y27yr+wmTzBzVnp+aLzNpmH1IxOzcmE8VMFLPjKGbwkhrQWfIagH6h3lFJOivb&#10;A3inp3PMiMNqxSw60ILISXLMevBOH9NZkhoAwi1GMeOdsrdipq6W4SUDzclVbFAxw4sHjXy9hhWm&#10;XLkGG5H5Ur5ao+sfKctctQYnNCnLfK2GtcyVanjLfKWGtyzSzCjL0mpmfDzdIOjKTNI6PwpvrJnx&#10;1rmB0FlmpHV+JNiwimZWrZT6fpNo/TKMzeGamT7Nq1lmtlmz/LFmrUy+lK7ahNFFsswkyyzNsv6g&#10;mUG/5VFZrvP1Us5j4tB55lQGA25IZXk7yeL+u3jToqpQWcCLQmWBQ9SmiXbREqEyWNYS1pWZQt4x&#10;+glSwTap8PAbuZqrzgaTysypWl7h7KhMVDNRzY6imvXDjZfy9vGqALp9KO3C/s7oPMAwHbCIls1s&#10;vnt9XC2bxUdaGDmJbqa2Xo8JLW0dQO0X3p/WK3sjGp867o7obZg91DEJBn5fOVMmZ7Xddd6aiwfY&#10;qLFyhrdJcNFIOSNN8yGNNc1VbHjTfMFGS2eUaZF0RpoWamc57ERKuc1b1aynWpF+C1Y140PqhkFT&#10;Gm1eIJ6x5rmB2GKeHwnePDcUWjyjzfODwUbWU8/80MJzI+uaQZ9hwXQ5Ga+zR1xtc41/wsqby1Z2&#10;e9W61X26kpU2EKt+VZymg3O4fLY5z6v6Wd2umTTWrJUIaLK0WQteyo4DaDBeBgJa8kIAHKaUgFaP&#10;MDxQQJ8Q1WnWx71jQIOhLQa0JKUAO/lTAA2nNslx3McCdhh3qcAfxfltMgXQnqCYRe0OVMtyAmhB&#10;Rhk4B3rFM17i7BwBTbQ00dKOg2phfUDeTl8fUMCW3ohqRQ8vNro0qNZvF6yUVsaH1aQWHWiR5DRK&#10;GvS6MailqQ+I3cJ60zplbyFNBSHDSARqVZSBhhEJGgU6GoQ/69p7gNHRVCNSD/LlG81ClGUuHSCm&#10;UZYFlMZZ5lEaa5mv3PCWRTIaZVmgonV73T7pNE9Fw1ak1wIVjY9nrKKR1vlR4K1zo7DFOj8OvHVu&#10;ILSIRlrnR0Lda7Tv3EhgK+s70dDeoGoTY3O4hKZP86qCZps1k8aatRIBTQS04wlo0A0GAlryugAc&#10;Os+cymDUiKksSV3ALt4UKith4pUav30aYIdvFwb80fs17QzDFECqywI3A8YyoTL12hF4TuWvO/lx&#10;Pc53QmUA10qUO+2+5mdHZaKaiWp2FNVsEGWgwXgAnWHKCgE7IVfCvkP7ZKDVx9Wy2UY7d3LXLIyc&#10;RDdTwmBEaKBsoG/fdq2znfxpvbK3cKYul+E1w0HTHTMbZqCpUGZ1PGnlDBtZHcMlIV+z4WcRXc2m&#10;6QQna5rLBrxpPhrwpkWQRs69hpRWtIek23ztTLUi/RZoZ3xIY+2MNs8PRJc1zw0EtqLN83GZN88N&#10;RfMMNDayXgaaH1pRz95APTvHCU64MaSEU0o4U5VwqnUsfAEN+m4BtGW1qu7X342rpwtY8XU2nly8&#10;VMu7i6IN2q76bbGsxpPVajZ/+G06WkxgZaLNnkx2PTm1q3sMaGlLBNSQ8hrwCqAJoIGe4k8w8wQk&#10;gFbPekmJALzUSYlAtHnU+LFaTWDMbIJq8+p69viIb7aPc1U1Ucg+m7LP5uLh0lmW1vnVXaF2AC/B&#10;Aaodr1ig7EAxKd62JmcqVsSgd4iKBerj3rGWBqpBjGppiwVqv/D+fG+oBrdAVtvNaGmqESm6+BIO&#10;L1i5Ek5jVONMcwUcZTptWlItrez3IBEQrq0fn9ptnpaGrUi/JUY13jw3EFvMS6ylcZH1tTQvtPDc&#10;CKoJqqmJY0lGk2S0oyWjDaJktDx5iQBOlKk7vR5heKD4sIAGw3gMaEmKBHbypwCaAFpyLU0AzSz5&#10;r2uhbmRZtLNdbgMGKNHSJk+j1XdPs3E8B3W3HL3AlJOehnoazea4I4a3Nbpoac20NHjlD7S05HUD&#10;Fi06wyLYgbOZllYf9461NMg3ilEtSeXATv58Z6imQpnV8axFIXe+DRuRmlBKLY01zdXSeNPSammd&#10;vEO6zdfSVCvSb6m1NNY8T0vjzUurpbGR9bQ0P7SipUleGqhooqW51KXmbYfdovsKfrXxPyX7w1Pk&#10;UZpsx2n34GQmO4dR4QCsdwGePErhgOoC95nsrI97v4A2pAoHirSFA7VfeG1SAK2ploYDdO3Smh0F&#10;0OI5Vp+USwE0s4OSrqsULU20tCeVXS95aa/A3DX+F8PcxSgvL6ezu7vJXGX2IevBKGd+4hrJUCG4&#10;ulwtfl3qNPHb6u53yBNfVnpp5a+TJfwyrZb/amUvy9HiqrX65/NoOWllj3+dr4A087IEGlrjX8pu&#10;H0AoW7qf3Lqf6JVrr1rro017DqMSAk1Px0G1sr/XLgMde9w7RjWqhKBIW0JQ++XjoBqEMqvtrnnI&#10;09JUI1IT8gnhbfPSlFWkaR6qsaYl1dI6g16XtM3T0rAV6bfEWhpvnqulbTEvsZbGRdbX0rzQipYm&#10;WppoacEMpmhpP61hcw1guudUNZ5DGOL8yc7ieIUD9cDMAwWVl1Yf944BDYaiaLITZGHUKRMtwlH7&#10;hffne9PSuLFSAA3evGteDRbh4AnIXUJ4CwGlrfHkzRNAU4oKs7cnOEctaIbJq/CcQqstjSGZAlc/&#10;Q3n+1dZq11Vsjj3Q683hJQSbY3aGaa5/brZ2km2g9D7qkpcm66UdZb20YVRCUCQvIej0e7rjGAyH&#10;2C3Vuwx0ih70V86iZw6pEYfVpBYdCN3Kt/slSM0nWS0NvhcBakkKCAi3GFDjnQJufV6tf5lUqMWP&#10;vkL3i7W2toythgR4UdArh/7Pp6ydqavhH3q6um7mIsKNWiwNL7456cYXNz4gqPBn9T1Qn8vFNGxE&#10;6kG+jgZLZg5Iw1w4wBlPyjBfu2ENc1U03jBfRWMNixZKowwLEG3YGQxIl3kaGrYifRZoaHw03RDo&#10;nTpJ6/wY8Na5QdhinR8G3jo3DnqZNNI6PxBsVD0FzQ8r9CL2kZD91AEy9wE0jM3hewzo0wBA+jWW&#10;o0uDTIt19u2qZZvV66iYBuanbggdG5ysWSv/knBXyBJpskRaMvkM+q1APkteK7ALRXxUJqMqBYok&#10;lQK7eNOCqjCZ6lJqCvRhgB29XRbwB2/3ZD4KCJMFe3MKk7UxHcdUfp69aHZ2TAa9p1RySiXnMvXk&#10;ZtGG9wafzjrJCwUwHw9eVtT45tcJwHMMAyAtmMVHeXqZf5zFkFPoZbDMrXHq9XIyua+WT7AifydJ&#10;kUDsFUcuY3yyN5rBxTJ1wUAHo8SyTWBr/kkolsHqVT3KLlemMVpZZFdCLuPsoqSyyK60UhkXSVIo&#10;i21LKpRxtrlobGWy2DafjVnQFpnMlDKAXxPMY+qufKolKfUq9FR9ndxU6jdXsDJSVP2pL2vBaeAJ&#10;bSKT6WbNBLBmrYxt2iKRyaRiM12WWdGOygA6yXcSUGO5erbOF8RgPIsyzDpJSgB28KWFUwGx4whk&#10;AmIuCjdWxwTE1OwcEsuGlT5iQtnZgZhoY5JNdoxssqIdJf53kif+99sDrdbHTFZ21G5TtDhGHFar&#10;Y9GBFkBOo47BF4yhLEnaP+EWI4/xTtmbytTVYHtxCOBrAhlePGiUUCDL87LXIy1zuQAlMsqyhBIZ&#10;b1kkklGWpRXJ+HjGMhlpXVKZjLcuFspI60QogzCi8nXShH+MzeH5ZHAa0OFfFcpss2YSWLNWIpTJ&#10;NgHHWi+jaMNwFMxYJs/xx0GdVsr043sGVAajRkxlOL2y2ZvzN1yBBZbiW3ypxv9YAb7gwiywx5b+&#10;xKzSkt2+/K26m1y1Rs/rCl+fdenC6BL2AlU5rbt406KqUFnAi0JlgUNU/Z6u7fjTRaaz/PHhDJsJ&#10;lc2z0fwh1LY0Pcj2AGtc0kx36wdPX1rc8hEpzPK3zZrxVrNW4SUlo2wqGWVHyCiL8v07x8v3H5bl&#10;Rn0xOg/I3yBy0HxmE9vrw2rVLDrQoshpVDMq37+TNt+/dgvrTeuUvfmMr4tzh/NmNZjK4Ky2us4+&#10;c9EAG5H1hD4ZsGn1kWiGt0qAGT6esYa5Wg1vmC/VsIZFmhllWKiZDTo90mV+DaZqRfoscQ0ma50b&#10;hCFvnR8G/l5z42CTy2Ih1w8EG1UvucwPKzwwUoMJncVBG6HrvvlgOtOneVUzs82acVezVj6dwV0h&#10;NZhqpt1b59/bjUm2A7jUK99udJeX1cJdDkKv7U9vB1CoPt/XzHQWd8o1Zgm4YikC+gOz9Tlx2Ltl&#10;MjVERppZmSTPn3AL601hMmbBDh8G2NHbZQF/8D5WDSZLPW6pxRbq8eeSeepxsbj5uhisdcJkMIL9&#10;URcuOzsmg1BKDaYoZukVM/UKHdDZ0VL/1fi2ew1mfZTHZjBwOkKbxZCT6GVqNihms6Sp/7VXHDRj&#10;fAKdy35LlnFJ2YRYFtXG+ViAaFPbfJhYxqXYu0jQsAaTtWsfLuPsoqSyyF9ppTIukiSUxbb5YiXC&#10;IBXM3I3AFmT02ZizzQ2Blcli20QmgyCePrUMkAwC9hYyGdwdTWQy3ayZANaslchkklp2tNSyHPrU&#10;AMSSJ/xDT4vPVt13s/DgqGTxUe8XxGAAikEMofOtE8tir7C+tHAqIMbWYAqIhflkOKAGE72q03CW&#10;FBYQUymeN5JNhnWjI51NdnYgJtqY1GAepQYzh1eKAMmOl+0fM5lOC3VELofJbFp7fVgNZdGBFkBO&#10;o47Be2EMZfgi/9ZQRrjFUBnvlL2pTF2NrHR0Z85wRX+8eDCWJxTI+EpHV6BpWIP5pmTGWxaJZJTP&#10;0opkfDxjmYy0Limd8dbFQhlpnQhl70Iow9gcLpTBaTT3+qrVCbL9YXSRfDLJJ0u0pn+RQ78VUFny&#10;HP9dOOKjUhmV418myfHfxZsWVYXKAl70J82Eym72rMF824wyobK4uhN6FpyP/EhbYZ4dlUH/KRll&#10;klGWPqOsiPL9u/hKcpx8/8EQ06x23AdzaA+rVTOdU+rIbRZFTqKaFfB2F6lm3cT5/tYtRjXjnbI3&#10;n/EZ4mZuSy2p0LAGEwzO6mAyaWWqEVlP6Os1bKljJJqhV7bjGWeYq9Uow2nDfKmGNSzSzCjDAs0s&#10;h90+S9JnXhGmbkZ6LW0V5hb73Dhss88nZf5+c2NhE8xercPkIuvXYXqhhZ5E6jChw5A6TOg04GaQ&#10;Rf6zl6vWsCuL/Cdc5L+IMv27yTP968pB6P+iVH/ovx28gv4grsO0h71fLoNJhJjLkuT67+JNC6vC&#10;ZUqKr0nQhwFELgoYXRYQLoMF9W6CXDPhskuzxaXkmwX5ZtCxv0XiP5ymSeK/btYspb9Zq3AKVZQz&#10;Wb2sOoJyFpUAdI9XAmBJy5F6YBCkAc0mu9ujPD7zj7MochrdDLqHmM/SlgBYr7C+tD7ZG88gBNS+&#10;k1GqGUhAUY1ckGoG5pICkJvlxDOQL5pxNY8QhXp91FKvkRHZlZDNOLsoySyyK7VkxsXSDYBdIiO2&#10;zo/Am4MZZ52LyFYui63ztUsWuEUukz0xrRRmJDF6v06Ry0QuS745eQGDkZ9m1k2e/B9jFQsQjloW&#10;H/V+YQzGjBjGcMx469T/2CusLwXGKEgUGPN0QyK7jPJaapVMYCzcO+AjZpfhnfMmGhk8pU00Mt2s&#10;mfrVrJVoZKvLUV5etabr9eLy4kJqMo9Sk1lE2f/dI2b/R8KOThOlRbI6zd0eVoNZdKCFkNOoZNCL&#10;xmCWOPvfusWQGe+UvWUyPh/bFaRUdhlePEjiSiiU8ZWPkVRGWZaQznjLIrGMsiy1WMZHNJbLSPsS&#10;y2W8fbFgRtonghkEEgsGUKWHjhESxdQMI7O6bQ5+xebYXZnm+ueX1VoduZyM19mjIsdsjX8ur1rL&#10;VnZ71brVWSmqYHHTVv2q9BWMzeGMBqeRusxv6+x5Obtq/XuYF2X7x2L46bo36H8qr8vupyE8MJ/a&#10;+fDHYa9dDsvP1/9R+/bl5eV0dnc3mX+ZzSfZt6fH+UG4JYJZcsGsE+X995Ln/au+Fh/+OoWHZQlH&#10;MSMOe7dk1qHy/ntJ8v4Jt7DetLgqZBYwo5BZnDIvZFaLKpL5jyQnZFZn/oNDpDZTajPTZ5h1ohqA&#10;3vFqAPJ2R+9PtGNxpnNcTWmgoAP5OcKbBZKT6GcdGOEi/ayXtgrA8YvBNN4re2MaXy4XCmh48QCG&#10;fAENLc4cu+u0fJcQdDOy1tDXbthCyEhCo2zzQW2Lba5us8U2X7dhbYtENMq2SETrdwracUGVpmpH&#10;ei51lSZvoBuMvM0b6MeDv+/ccNi8s5g5/XBsCa+XeRbEF3oV4bVDeU33SmdUEQB3haxwpnRV2TFz&#10;CnpyrgTLy3n1l+d1dT9bq5pelc20946ZHRjl/NSzXvI6AFtbiB3gHqWaznHvl9JgKIopLUktwE7+&#10;tOwqlBaN4z4VbBnGXSwIRnG3/tPHAqE0/TzceFs1CaXFi5hB16EmGTFXFZ7X7VOSHzQnDb7jGVEa&#10;BElUNVHVjqCqwRgV8NrRSgUc7HJEIBgLHWkMHgSzsobJincO82jNP9ByyWk0NTAmprWkxQKOW1hv&#10;WqfsDWtcDjchqEXldGkFNa5K0pVwGu6kqRHMcWit9e1FapxplJwWeS25nMaF1JU1d6jgfGsxjTPP&#10;jYSV0mLv+cy8JbIipdk1QcC1CZLSQEqDE78FpMGYBfaFWfy6tNKUXcLVdLN69to0MD8Xa7Xllt5G&#10;sFkr/5LQm4qUJlJaqs0COtB1BWiWvFyAYCwWJj4qmsGoG6NZknKBXbwpaNZoYY0tA7gLBLoZOZno&#10;A4GgGa6P5kJycwVN0GwUi20fVD87LzQT/UxqOo9S06l2IfchrX+8ygFHoTCUpit/aAHN5sg7x9UK&#10;WnSkJZKTKGiQbhdjWj9t7YDjF9af1it7S2gqDG+11abmHMfuWqly5RvdjMQhPyuNr590CaHhbptb&#10;jNuL1XjjIiENb+Ygny+5kMYH1o2FltJIA4NYYL4ZGds9Zzx5A914aDGNNNBn5y3xFTEtsZime+uD&#10;xTQ4jVR4SoWnqjTGvK/V4tflD9/XGWDZstJFx18nS/hlWi3/1cpelqPFVWv1z+fRctLKHv86X8EG&#10;CDmKHWv8S9ntq52Ulu4nt+4no7mCs6vWupXpX5NXeJZR9UA/efUAxVssVzhqGnXc++U0GNsiOa2f&#10;pHqA8gvrT+E02HlKLVZLDeRpE9OE0zZPxL6ZacJpcxgXHtTcnJpeMij1EZW1s+M0UdZEWXs7ZQ2l&#10;pZeHBW4l9gBcOZ2NP4/WI/fviKaXk6KaVo93k+UP/y8AAAAA//8DAFBLAwQUAAYACAAAACEA21f7&#10;KOIAAAAMAQAADwAAAGRycy9kb3ducmV2LnhtbEyPQUvDQBCF74L/YRnBm90kNkFjNqUU9VQEW0G8&#10;bbPTJDQ7G7LbJP33Tk96mhne4833itVsOzHi4FtHCuJFBAKpcqalWsHX/u3hCYQPmozuHKGCC3pY&#10;lbc3hc6Nm+gTx12oBYeQz7WCJoQ+l9JXDVrtF65HYu3oBqsDn0MtzaAnDredTKIok1a3xB8a3eOm&#10;weq0O1sF75Oe1o/x67g9HTeXn3368b2NUan7u3n9AiLgHP7McMVndCiZ6eDOZLzoFCTLlJ08n5ME&#10;xNUQZxm3O/CWpdkSZFnI/yXKXwAAAP//AwBQSwECLQAUAAYACAAAACEAtoM4kv4AAADhAQAAEwAA&#10;AAAAAAAAAAAAAAAAAAAAW0NvbnRlbnRfVHlwZXNdLnhtbFBLAQItABQABgAIAAAAIQA4/SH/1gAA&#10;AJQBAAALAAAAAAAAAAAAAAAAAC8BAABfcmVscy8ucmVsc1BLAQItABQABgAIAAAAIQD675nyqicA&#10;AOA0AgAOAAAAAAAAAAAAAAAAAC4CAABkcnMvZTJvRG9jLnhtbFBLAQItABQABgAIAAAAIQDbV/so&#10;4gAAAAwBAAAPAAAAAAAAAAAAAAAAAAQqAABkcnMvZG93bnJldi54bWxQSwUGAAAAAAQABADzAAAA&#10;EysAAAAA&#10;">
                <v:group id="Group 1058" o:spid="_x0000_s1027" style="position:absolute;left:255;top:2932;width:11395;height:13622" coordorigin="255,2932" coordsize="11395,1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059" o:spid="_x0000_s1028" style="position:absolute;left:255;top:2932;width:11395;height:13622;visibility:visible;mso-wrap-style:square;v-text-anchor:top" coordsize="11395,13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p2sYA&#10;AADbAAAADwAAAGRycy9kb3ducmV2LnhtbESPT2vCQBTE70K/w/IKvdWNf5AaXaVaRUvpwRgQb4/s&#10;axLMvg3ZVeO3d4WCx2FmfsNM562pxIUaV1pW0OtGIIgzq0vOFaT79fsHCOeRNVaWScGNHMxnL50p&#10;xtpeeUeXxOciQNjFqKDwvo6ldFlBBl3X1sTB+7ONQR9kk0vd4DXATSX7UTSSBksOCwXWtCwoOyVn&#10;o2Dlvg49c/zuD9KfRXpLTpuh/N0o9fbafk5AeGr9M/zf3moFgzE8vo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Rp2sYAAADbAAAADwAAAAAAAAAAAAAAAACYAgAAZHJz&#10;L2Rvd25yZXYueG1sUEsFBgAAAAAEAAQA9QAAAIsDAAAAAA==&#10;" path="m11395,13622l,13622,,,11395,r,13622e" fillcolor="lime" stroked="f">
                    <v:fill opacity="10537f"/>
                    <v:path arrowok="t" o:connecttype="custom" o:connectlocs="11395,16554;0,16554;0,2932;11395,2932;11395,16554" o:connectangles="0,0,0,0,0"/>
                  </v:shape>
                </v:group>
                <v:group id="Group 1060" o:spid="_x0000_s1029" style="position:absolute;left:440;top:11908;width:11027;height:1846" coordorigin="440,11908" coordsize="11027,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061" o:spid="_x0000_s1030" style="position:absolute;left:440;top:11908;width:11027;height:1846;visibility:visible;mso-wrap-style:square;v-text-anchor:top" coordsize="11027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9VcMA&#10;AADbAAAADwAAAGRycy9kb3ducmV2LnhtbESPQWsCMRSE74X+h/CE3mpW0VZWo1RBaC/CWi/eHslz&#10;d3XzsiZRt//eCAWPw8x8w8wWnW3ElXyoHSsY9DMQxNqZmksFu9/1+wREiMgGG8ek4I8CLOavLzPM&#10;jbtxQddtLEWCcMhRQRVjm0sZdEUWQ9+1xMk7OG8xJulLaTzeEtw2cphlH9JizWmhwpZWFenT9mIV&#10;lP5H+81w6c/L/VG3l3FRNJ+FUm+97msKIlIXn+H/9rdRMBrA4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39VcMAAADbAAAADwAAAAAAAAAAAAAAAACYAgAAZHJzL2Rv&#10;d25yZXYueG1sUEsFBgAAAAAEAAQA9QAAAIgDAAAAAA==&#10;" path="m,l11026,r,1847l,1847,,xe" filled="f" strokecolor="#1d1d1b" strokeweight=".26pt">
                    <v:path arrowok="t" o:connecttype="custom" o:connectlocs="0,11908;11026,11908;11026,13755;0,13755;0,11908" o:connectangles="0,0,0,0,0"/>
                  </v:shape>
                </v:group>
                <v:group id="Group 1062" o:spid="_x0000_s1031" style="position:absolute;left:7660;top:13098;width:3118;height:554" coordorigin="7660,1309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063" o:spid="_x0000_s1032" style="position:absolute;left:7660;top:1309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668QA&#10;AADbAAAADwAAAGRycy9kb3ducmV2LnhtbESPQWvCQBSE74L/YXlCb7prW0Siq6hFEHpqFNHbI/tM&#10;QrJvQ3bV6K/vFgoeh5n5hpkvO1uLG7W+dKxhPFIgiDNnSs41HPbb4RSED8gGa8ek4UEelot+b46J&#10;cXf+oVsachEh7BPUUITQJFL6rCCLfuQa4uhdXGsxRNnm0rR4j3Bby3elJtJiyXGhwIY2BWVVerUa&#10;1OnruaomD3X+5mycrqeH/flYaf026FYzEIG68Ar/t3dGw+cH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uuvEAAAA2wAAAA8AAAAAAAAAAAAAAAAAmAIAAGRycy9k&#10;b3ducmV2LnhtbFBLBQYAAAAABAAEAPUAAACJAwAAAAA=&#10;" path="m,l3118,r,555l,555,,e" stroked="f">
                    <v:path arrowok="t" o:connecttype="custom" o:connectlocs="0,13098;3118,13098;3118,13653;0,13653;0,13098" o:connectangles="0,0,0,0,0"/>
                  </v:shape>
                </v:group>
                <v:group id="Group 1064" o:spid="_x0000_s1033" style="position:absolute;left:7660;top:13098;width:3118;height:554" coordorigin="7660,1309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65" o:spid="_x0000_s1034" style="position:absolute;left:7660;top:1309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o8sQA&#10;AADbAAAADwAAAGRycy9kb3ducmV2LnhtbESPQWsCMRSE74X+h/AKXopmFRvL1igiCt6kuh68PTav&#10;m6Wbl2UT3e2/b4RCj8PMfMMs14NrxJ26UHvWMJ1kIIhLb2quNBTn/fgdRIjIBhvPpOGHAqxXz09L&#10;zI3v+ZPup1iJBOGQowYbY5tLGUpLDsPEt8TJ+/Kdw5hkV0nTYZ/grpGzLFPSYc1pwWJLW0vl9+nm&#10;NLzOz5cd94erukZVFEeLtVoorUcvw+YDRKQh/of/2gejYf4Gj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aPLEAAAA2wAAAA8AAAAAAAAAAAAAAAAAmAIAAGRycy9k&#10;b3ducmV2LnhtbFBLBQYAAAAABAAEAPUAAACJAwAAAAA=&#10;" path="m,l3118,r,555l,555,,xe" filled="f" strokecolor="#1d1d1b" strokeweight=".16pt">
                    <v:path arrowok="t" o:connecttype="custom" o:connectlocs="0,13098;3118,13098;3118,13653;0,13653;0,13098" o:connectangles="0,0,0,0,0"/>
                  </v:shape>
                </v:group>
                <v:group id="Group 1066" o:spid="_x0000_s1035" style="position:absolute;left:1754;top:13098;width:3118;height:554" coordorigin="1754,1309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67" o:spid="_x0000_s1036" style="position:absolute;left:1754;top:1309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86MUA&#10;AADbAAAADwAAAGRycy9kb3ducmV2LnhtbESPQWvCQBSE7wX/w/KE3uqupdiQugm2pSB4ahTR2yP7&#10;moRk34bsVqO/3i0UPA4z8w2zzEfbiRMNvnGsYT5TIIhLZxquNOy2X08JCB+QDXaOScOFPOTZ5GGJ&#10;qXFn/qZTESoRIexT1FCH0KdS+rImi37meuLo/bjBYohyqKQZ8BzhtpPPSi2kxYbjQo09fdRUtsWv&#10;1aAOn9dVu7io44bLefGe7LbHfav143RcvYEINIZ7+L+9NhpeXuHvS/w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LzoxQAAANsAAAAPAAAAAAAAAAAAAAAAAJgCAABkcnMv&#10;ZG93bnJldi54bWxQSwUGAAAAAAQABAD1AAAAigMAAAAA&#10;" path="m,l3118,r,555l,555,,e" stroked="f">
                    <v:path arrowok="t" o:connecttype="custom" o:connectlocs="0,13098;3118,13098;3118,13653;0,13653;0,13098" o:connectangles="0,0,0,0,0"/>
                  </v:shape>
                </v:group>
                <v:group id="Group 1068" o:spid="_x0000_s1037" style="position:absolute;left:1754;top:13098;width:3118;height:554" coordorigin="1754,1309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069" o:spid="_x0000_s1038" style="position:absolute;left:1754;top:1309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i98QA&#10;AADbAAAADwAAAGRycy9kb3ducmV2LnhtbESPQWvCQBSE7wX/w/KEXkrdtMhqU1eRYsFbMcaDt0f2&#10;NRvMvg3Z1aT/vlsoeBxm5htmtRldK27Uh8azhpdZBoK48qbhWkN5/HxegggR2WDrmTT8UIDNevKw&#10;wtz4gQ90K2ItEoRDjhpsjF0uZagsOQwz3xEn79v3DmOSfS1Nj0OCu1a+ZpmSDhtOCxY7+rBUXYqr&#10;0/A0P552POzP6hxVWX5ZbNRCaf04HbfvICKN8R7+b++Nhvkb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YvfEAAAA2wAAAA8AAAAAAAAAAAAAAAAAmAIAAGRycy9k&#10;b3ducmV2LnhtbFBLBQYAAAAABAAEAPUAAACJAwAAAAA=&#10;" path="m,l3118,r,555l,555,,xe" filled="f" strokecolor="#1d1d1b" strokeweight=".16pt">
                    <v:path arrowok="t" o:connecttype="custom" o:connectlocs="0,13098;3118,13098;3118,13653;0,13653;0,13098" o:connectangles="0,0,0,0,0"/>
                  </v:shape>
                </v:group>
                <v:group id="Group 1070" o:spid="_x0000_s1039" style="position:absolute;left:440;top:13980;width:11027;height:2315" coordorigin="440,13980" coordsize="11027,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71" o:spid="_x0000_s1040" style="position:absolute;left:440;top:13980;width:11027;height:2315;visibility:visible;mso-wrap-style:square;v-text-anchor:top" coordsize="11027,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1EcQA&#10;AADbAAAADwAAAGRycy9kb3ducmV2LnhtbESPzWrDMBCE74W8g9hAbo3sQEpxrISS1FDoya4vuS3W&#10;+qexVsZSYvvtq0Khx2FmvmHS02x68aDRdZYVxNsIBHFldceNgvIre34F4Tyyxt4yKVjIwem4ekox&#10;0XbinB6Fb0SAsEtQQev9kEjpqpYMuq0diINX29GgD3JspB5xCnDTy10UvUiDHYeFFgc6t1TdirtR&#10;0Nzul5izadp1ZV4Xn0u5fF/fldqs57cDCE+z/w//tT+0gn0M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tRHEAAAA2wAAAA8AAAAAAAAAAAAAAAAAmAIAAGRycy9k&#10;b3ducmV2LnhtbFBLBQYAAAAABAAEAPUAAACJAwAAAAA=&#10;" path="m,l11026,r,2315l,2315,,xe" filled="f" strokecolor="#1d1d1b" strokeweight=".26pt">
                    <v:path arrowok="t" o:connecttype="custom" o:connectlocs="0,13980;11026,13980;11026,16295;0,16295;0,13980" o:connectangles="0,0,0,0,0"/>
                  </v:shape>
                </v:group>
                <v:group id="Group 1072" o:spid="_x0000_s1041" style="position:absolute;left:1171;top:6617;width:10244;height:1131" coordorigin="1171,6617" coordsize="10244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73" o:spid="_x0000_s1042" style="position:absolute;left:1171;top:6617;width:10244;height:1131;visibility:visible;mso-wrap-style:square;v-text-anchor:top" coordsize="10244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jAMUA&#10;AADbAAAADwAAAGRycy9kb3ducmV2LnhtbESPT2vCQBTE7wW/w/IEL6KbWlokuhGpCFJ6aI14fmaf&#10;SUj2bciu+fPtu4VCj8PM/IbZ7gZTi45aV1pW8LyMQBBnVpecK7ikx8UahPPIGmvLpGAkB7tk8rTF&#10;WNuev6k7+1wECLsYFRTeN7GULivIoFvahjh4d9sa9EG2udQt9gFuarmKojdpsOSwUGBD7wVl1flh&#10;FKQfY9plh/RzGA/XeYnV121+6pWaTYf9BoSnwf+H/9onreD1BX6/hB8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uMAxQAAANsAAAAPAAAAAAAAAAAAAAAAAJgCAABkcnMv&#10;ZG93bnJldi54bWxQSwUGAAAAAAQABAD1AAAAigMAAAAA&#10;" path="m2881,r,484l,484r,647l2881,1131r4276,l10244,1131,10244,,2881,xe" filled="f" strokecolor="#1d1d1b" strokeweight=".27pt">
                    <v:path arrowok="t" o:connecttype="custom" o:connectlocs="2881,6617;2881,7101;0,7101;0,7748;2881,7748;7157,7748;10244,7748;10244,6617;2881,6617" o:connectangles="0,0,0,0,0,0,0,0,0"/>
                  </v:shape>
                </v:group>
                <v:group id="Group 1074" o:spid="_x0000_s1043" style="position:absolute;left:1171;top:6162;width:2495;height:391" coordorigin="1171,6162" coordsize="249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075" o:spid="_x0000_s1044" style="position:absolute;left:1171;top:6162;width:2495;height:391;visibility:visible;mso-wrap-style:square;v-text-anchor:top" coordsize="249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RqsQA&#10;AADbAAAADwAAAGRycy9kb3ducmV2LnhtbESPQWvCQBSE74L/YXmCN7OxGtHUVaooeCvVUvD2zL4m&#10;0ezbkF01+uu7hUKPw8x8w8yXranEjRpXWlYwjGIQxJnVJecKPg/bwRSE88gaK8uk4EEOlotuZ46p&#10;tnf+oNve5yJA2KWooPC+TqV0WUEGXWRr4uB928agD7LJpW7wHuCmki9xPJEGSw4LBda0Lii77K9G&#10;wXQ823ydhnQdnZByfDfnY7J6KtXvtW+vIDy1/j/8195pBUkCv1/C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karEAAAA2wAAAA8AAAAAAAAAAAAAAAAAmAIAAGRycy9k&#10;b3ducmV2LnhtbFBLBQYAAAAABAAEAPUAAACJAwAAAAA=&#10;" path="m,l2494,r,391l,391,,e" stroked="f">
                    <v:path arrowok="t" o:connecttype="custom" o:connectlocs="0,6162;2494,6162;2494,6553;0,6553;0,6162" o:connectangles="0,0,0,0,0"/>
                  </v:shape>
                </v:group>
                <v:group id="Group 1076" o:spid="_x0000_s1045" style="position:absolute;left:1171;top:6162;width:2495;height:391" coordorigin="1171,6162" coordsize="249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077" o:spid="_x0000_s1046" style="position:absolute;left:1171;top:6162;width:2495;height:391;visibility:visible;mso-wrap-style:square;v-text-anchor:top" coordsize="249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3jsYA&#10;AADbAAAADwAAAGRycy9kb3ducmV2LnhtbESPQWvCQBSE7wX/w/KEXkrdVFBLdA0lIC1SkMaCeHtk&#10;X5PQ7Nu4uzXx33cFweMwM98wq2wwrTiT841lBS+TBARxaXXDlYLv/eb5FYQPyBpby6TgQh6y9ehh&#10;ham2PX/RuQiViBD2KSqoQ+hSKX1Zk0E/sR1x9H6sMxiidJXUDvsIN62cJslcGmw4LtTYUV5T+Vv8&#10;GQWny0zutr097hfuOH36LA7v+ZaVehwPb0sQgYZwD9/aH1rBbAHXL/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3jsYAAADbAAAADwAAAAAAAAAAAAAAAACYAgAAZHJz&#10;L2Rvd25yZXYueG1sUEsFBgAAAAAEAAQA9QAAAIsDAAAAAA==&#10;" path="m,l2494,r,391l,391,,xe" filled="f" strokecolor="#1d1d1b" strokeweight=".16pt">
                    <v:path arrowok="t" o:connecttype="custom" o:connectlocs="0,6162;2494,6162;2494,6553;0,6553;0,6162" o:connectangles="0,0,0,0,0"/>
                  </v:shape>
                </v:group>
                <v:group id="Group 1078" o:spid="_x0000_s1047" style="position:absolute;left:2305;top:7420;width:227;height:223" coordorigin="2305,7420" coordsize="2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79" o:spid="_x0000_s1048" style="position:absolute;left:2305;top:7420;width:227;height:223;visibility:visible;mso-wrap-style:square;v-text-anchor:top" coordsize="2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K8sQA&#10;AADbAAAADwAAAGRycy9kb3ducmV2LnhtbESPQWsCMRSE74L/ITyhN80qVHRrFLVYrKdqa8+PzXN3&#10;3c3LkkRd/30jCD0OM/MNM1u0phZXcr60rGA4SEAQZ1aXnCv4+d70JyB8QNZYWyYFd/KwmHc7M0y1&#10;vfGeroeQiwhhn6KCIoQmldJnBRn0A9sQR+9kncEQpculdniLcFPLUZKMpcGS40KBDa0LyqrDxSgo&#10;j8f9anOuvqpttpu6y8fZ/36+K/XSa5dvIAK14T/8bG+1gtcpPL7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SvLEAAAA2wAAAA8AAAAAAAAAAAAAAAAAmAIAAGRycy9k&#10;b3ducmV2LnhtbFBLBQYAAAAABAAEAPUAAACJAwAAAAA=&#10;" path="m,l227,r,222l,222,,e" stroked="f">
                    <v:path arrowok="t" o:connecttype="custom" o:connectlocs="0,7420;227,7420;227,7642;0,7642;0,7420" o:connectangles="0,0,0,0,0"/>
                  </v:shape>
                </v:group>
                <v:group id="Group 1080" o:spid="_x0000_s1049" style="position:absolute;left:2305;top:7420;width:227;height:223" coordorigin="2305,7420" coordsize="2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81" o:spid="_x0000_s1050" style="position:absolute;left:2305;top:7420;width:227;height:223;visibility:visible;mso-wrap-style:square;v-text-anchor:top" coordsize="2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iYsMA&#10;AADbAAAADwAAAGRycy9kb3ducmV2LnhtbESP0WrCQBRE3wv9h+UWfKsbkxIldRVpEZpHox9wyd4m&#10;Idm7YXfV6Nd3C4KPw8ycYdbbyQziQs53lhUs5gkI4trqjhsFp+P+fQXCB2SNg2VScCMP283ryxoL&#10;ba98oEsVGhEh7AtU0IYwFlL6uiWDfm5H4uj9WmcwROkaqR1eI9wMMk2SXBrsOC60ONJXS3VfnY2C&#10;rCmrj0Nm+v3obmW/dN8rmd6Vmr1Nu08QgabwDD/aP1pBvoD/L/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iiYsMAAADbAAAADwAAAAAAAAAAAAAAAACYAgAAZHJzL2Rv&#10;d25yZXYueG1sUEsFBgAAAAAEAAQA9QAAAIgDAAAAAA==&#10;" path="m,l227,r,222l,222,,xe" filled="f" strokecolor="#1d1d1b" strokeweight=".07514mm">
                    <v:path arrowok="t" o:connecttype="custom" o:connectlocs="0,7420;227,7420;227,7642;0,7642;0,7420" o:connectangles="0,0,0,0,0"/>
                  </v:shape>
                </v:group>
                <v:group id="Group 1082" o:spid="_x0000_s1051" style="position:absolute;left:3722;top:7420;width:227;height:223" coordorigin="3722,7420" coordsize="2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083" o:spid="_x0000_s1052" style="position:absolute;left:3722;top:7420;width:227;height:223;visibility:visible;mso-wrap-style:square;v-text-anchor:top" coordsize="2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3pcUA&#10;AADbAAAADwAAAGRycy9kb3ducmV2LnhtbESPT2vCQBTE70K/w/IK3nTTCmJTN6F/sKgntbXnR/Y1&#10;icm+Dburpt/eFQSPw8z8hpnnvWnFiZyvLSt4GicgiAuray4V/HwvRjMQPiBrbC2Tgn/ykGcPgzmm&#10;2p55S6ddKEWEsE9RQRVCl0rpi4oM+rHtiKP3Z53BEKUrpXZ4jnDTyuckmUqDNceFCjv6qKhodkej&#10;oN7vt++LQ7NplsX6xR2/Dv539anU8LF/ewURqA/38K291AqmE7h+i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LelxQAAANsAAAAPAAAAAAAAAAAAAAAAAJgCAABkcnMv&#10;ZG93bnJldi54bWxQSwUGAAAAAAQABAD1AAAAigMAAAAA&#10;" path="m,l227,r,222l,222,,e" stroked="f">
                    <v:path arrowok="t" o:connecttype="custom" o:connectlocs="0,7420;227,7420;227,7642;0,7642;0,7420" o:connectangles="0,0,0,0,0"/>
                  </v:shape>
                </v:group>
                <v:group id="Group 1084" o:spid="_x0000_s1053" style="position:absolute;left:3722;top:7420;width:227;height:223" coordorigin="3722,7420" coordsize="22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085" o:spid="_x0000_s1054" style="position:absolute;left:3722;top:7420;width:227;height:223;visibility:visible;mso-wrap-style:square;v-text-anchor:top" coordsize="22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gycEA&#10;AADdAAAADwAAAGRycy9kb3ducmV2LnhtbERP24rCMBB9X/Afwgi+ranWG9UosiLoo9UPGJqxLW0m&#10;Jclq3a/fLCz4Nodznc2uN614kPO1ZQWTcQKCuLC65lLB7Xr8XIHwAVlja5kUvMjDbjv42GCm7ZMv&#10;9MhDKWII+wwVVCF0mZS+qMigH9uOOHJ36wyGCF0ptcNnDDetnCbJQhqsOTZU2NFXRUWTfxsFaXnO&#10;Z5fUNMfOvc7N0h1Wcvqj1GjY79cgAvXhLf53n3ScP5mn8Pd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gIMnBAAAA3QAAAA8AAAAAAAAAAAAAAAAAmAIAAGRycy9kb3du&#10;cmV2LnhtbFBLBQYAAAAABAAEAPUAAACGAwAAAAA=&#10;" path="m,l227,r,222l,222,,xe" filled="f" strokecolor="#1d1d1b" strokeweight=".07514mm">
                    <v:path arrowok="t" o:connecttype="custom" o:connectlocs="0,7420;227,7420;227,7642;0,7642;0,7420" o:connectangles="0,0,0,0,0"/>
                  </v:shape>
                </v:group>
                <v:group id="Group 1086" o:spid="_x0000_s1055" style="position:absolute;left:8183;top:7088;width:3118;height:554" coordorigin="8183,708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087" o:spid="_x0000_s1056" style="position:absolute;left:8183;top:708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Cp8QA&#10;AADdAAAADwAAAGRycy9kb3ducmV2LnhtbERPTWvCQBC9F/wPywi91d0UFImuYlsEoSdjEL0N2WkS&#10;kp0N2a1Gf70rFHqbx/uc5XqwrbhQ72vHGpKJAkFcOFNzqSE/bN/mIHxANtg6Jg038rBejV6WmBp3&#10;5T1dslCKGMI+RQ1VCF0qpS8qsugnriOO3I/rLYYI+1KaHq8x3LbyXamZtFhzbKiwo8+Kiib7tRrU&#10;6eu+aWY3df7mIsk+5vnhfGy0fh0PmwWIQEP4F/+5dybOT6ZTe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QqfEAAAA3QAAAA8AAAAAAAAAAAAAAAAAmAIAAGRycy9k&#10;b3ducmV2LnhtbFBLBQYAAAAABAAEAPUAAACJAwAAAAA=&#10;" path="m,l3118,r,554l,554,,e" stroked="f">
                    <v:path arrowok="t" o:connecttype="custom" o:connectlocs="0,7088;3118,7088;3118,7642;0,7642;0,7088" o:connectangles="0,0,0,0,0"/>
                  </v:shape>
                </v:group>
                <v:group id="Group 1088" o:spid="_x0000_s1057" style="position:absolute;left:8183;top:7088;width:3118;height:554" coordorigin="8183,7088" coordsize="3118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089" o:spid="_x0000_s1058" style="position:absolute;left:8183;top:7088;width:3118;height:554;visibility:visible;mso-wrap-style:square;v-text-anchor:top" coordsize="3118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XdcMA&#10;AADdAAAADwAAAGRycy9kb3ducmV2LnhtbERPTWsCMRC9F/wPYYReSs1abCxbo4hY8CbV7cHbsJlu&#10;lm4myya6239vBMHbPN7nLFaDa8SFulB71jCdZCCIS29qrjQUx6/XDxAhIhtsPJOGfwqwWo6eFpgb&#10;3/M3XQ6xEimEQ44abIxtLmUoLTkME98SJ+7Xdw5jgl0lTYd9CneNfMsyJR3WnBostrSxVP4dzk7D&#10;y+z4s+V+d1KnqIpib7FWc6X183hYf4KINMSH+O7emTR/+j6H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KXdcMAAADdAAAADwAAAAAAAAAAAAAAAACYAgAAZHJzL2Rv&#10;d25yZXYueG1sUEsFBgAAAAAEAAQA9QAAAIgDAAAAAA==&#10;" path="m,l3118,r,554l,554,,xe" filled="f" strokecolor="#1d1d1b" strokeweight=".16pt">
                    <v:path arrowok="t" o:connecttype="custom" o:connectlocs="0,7088;3118,7088;3118,7642;0,7642;0,7088" o:connectangles="0,0,0,0,0"/>
                  </v:shape>
                </v:group>
                <v:group id="Group 1090" o:spid="_x0000_s1059" style="position:absolute;left:1171;top:6617;width:2778;height:391" coordorigin="1171,6617" coordsize="2778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91" o:spid="_x0000_s1060" style="position:absolute;left:1171;top:6617;width:2778;height:391;visibility:visible;mso-wrap-style:square;v-text-anchor:top" coordsize="277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yvcQA&#10;AADdAAAADwAAAGRycy9kb3ducmV2LnhtbERPS2sCMRC+F/ofwgi9adbSrbo1irRVCp58HXobN+Nm&#10;dTNZNqmu/94IQm/z8T1nPG1tJc7U+NKxgn4vAUGcO11yoWC7mXeHIHxA1lg5JgVX8jCdPD+NMdPu&#10;wis6r0MhYgj7DBWYEOpMSp8bsuh7riaO3ME1FkOETSF1g5cYbiv5miTv0mLJscFgTZ+G8tP6zypY&#10;HtPTPt2ls6/lsa3fDA1+F997pV467ewDRKA2/Isf7h8d5/fTEdy/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Mr3EAAAA3QAAAA8AAAAAAAAAAAAAAAAAmAIAAGRycy9k&#10;b3ducmV2LnhtbFBLBQYAAAAABAAEAPUAAACJAwAAAAA=&#10;" path="m,l2778,r,391l,391,,e" stroked="f">
                    <v:path arrowok="t" o:connecttype="custom" o:connectlocs="0,6617;2778,6617;2778,7008;0,7008;0,6617" o:connectangles="0,0,0,0,0"/>
                  </v:shape>
                </v:group>
                <v:group id="Group 1092" o:spid="_x0000_s1061" style="position:absolute;left:1171;top:6617;width:2778;height:391" coordorigin="1171,6617" coordsize="2778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093" o:spid="_x0000_s1062" style="position:absolute;left:1171;top:6617;width:2778;height:391;visibility:visible;mso-wrap-style:square;v-text-anchor:top" coordsize="277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5JMIA&#10;AADdAAAADwAAAGRycy9kb3ducmV2LnhtbERPS2vCQBC+F/wPyxS8FN3Ego/UTZBiIddGweuQHZNg&#10;djbsbjX5926h0Nt8fM/ZF6PpxZ2c7ywrSJcJCOLa6o4bBefT12ILwgdkjb1lUjCRhyKfvewx0/bB&#10;33SvQiNiCPsMFbQhDJmUvm7JoF/agThyV+sMhghdI7XDRww3vVwlyVoa7Dg2tDjQZ0v1rfoxCnal&#10;8xeTjMfr7TxcTpu3qXrfdErNX8fDB4hAY/gX/7lLHeen6xR+v4kn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vkkwgAAAN0AAAAPAAAAAAAAAAAAAAAAAJgCAABkcnMvZG93&#10;bnJldi54bWxQSwUGAAAAAAQABAD1AAAAhwMAAAAA&#10;" path="m,l2778,r,391l,391,,xe" filled="f" strokecolor="#1d1d1b" strokeweight=".16pt">
                    <v:path arrowok="t" o:connecttype="custom" o:connectlocs="0,6617;2778,6617;2778,7008;0,7008;0,6617" o:connectangles="0,0,0,0,0"/>
                  </v:shape>
                </v:group>
                <v:group id="Group 1094" o:spid="_x0000_s1063" style="position:absolute;left:4052;top:6162;width:2495;height:391" coordorigin="4052,6162" coordsize="249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95" o:spid="_x0000_s1064" style="position:absolute;left:4052;top:6162;width:2495;height:391;visibility:visible;mso-wrap-style:square;v-text-anchor:top" coordsize="249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AzsMA&#10;AADdAAAADwAAAGRycy9kb3ducmV2LnhtbERPS2vCQBC+F/wPywje6ia+0OgqKi14E20p9DZmxySa&#10;nQ3ZVaO/vlsQvM3H95zZojGluFLtCssK4m4Egji1uuBMwffX5/sYhPPIGkvLpOBODhbz1tsME21v&#10;vKPr3mcihLBLUEHufZVI6dKcDLqurYgDd7S1QR9gnUld4y2Em1L2omgkDRYcGnKsaJ1Tet5fjILx&#10;YPLxc4jp0j8gZbg1p9/h6qFUp90spyA8Nf4lfro3OsyPR334/y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AzsMAAADdAAAADwAAAAAAAAAAAAAAAACYAgAAZHJzL2Rv&#10;d25yZXYueG1sUEsFBgAAAAAEAAQA9QAAAIgDAAAAAA==&#10;" path="m,l2494,r,391l,391,,e" stroked="f">
                    <v:path arrowok="t" o:connecttype="custom" o:connectlocs="0,6162;2494,6162;2494,6553;0,6553;0,6162" o:connectangles="0,0,0,0,0"/>
                  </v:shape>
                </v:group>
                <v:group id="Group 1096" o:spid="_x0000_s1065" style="position:absolute;left:4052;top:6162;width:2495;height:391" coordorigin="4052,6162" coordsize="249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097" o:spid="_x0000_s1066" style="position:absolute;left:4052;top:6162;width:2495;height:391;visibility:visible;mso-wrap-style:square;v-text-anchor:top" coordsize="249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brcQA&#10;AADdAAAADwAAAGRycy9kb3ducmV2LnhtbERP32vCMBB+F/wfwgl7GZoqqKMzigiyIcKwDsS3o7m1&#10;xeZSk8zW/94MBr7dx/fzFqvO1OJGzleWFYxHCQji3OqKCwXfx+3wDYQPyBpry6TgTh5Wy35vgam2&#10;LR/oloVCxBD2KSooQ2hSKX1ekkE/sg1x5H6sMxgidIXUDtsYbmo5SZKZNFhxbCixoU1J+SX7NQqu&#10;96n82rX2fJy78+R1n50+NjtW6mXQrd9BBOrCU/zv/tRx/ng2hb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m63EAAAA3QAAAA8AAAAAAAAAAAAAAAAAmAIAAGRycy9k&#10;b3ducmV2LnhtbFBLBQYAAAAABAAEAPUAAACJAwAAAAA=&#10;" path="m,l2494,r,391l,391,,xe" filled="f" strokecolor="#1d1d1b" strokeweight=".16pt">
                    <v:path arrowok="t" o:connecttype="custom" o:connectlocs="0,6162;2494,6162;2494,6553;0,6553;0,6162" o:connectangles="0,0,0,0,0"/>
                  </v:shape>
                </v:group>
                <v:group id="Group 1098" o:spid="_x0000_s1067" style="position:absolute;left:7219;top:6162;width:4082;height:391" coordorigin="7219,6162" coordsize="40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099" o:spid="_x0000_s1068" style="position:absolute;left:7219;top:6162;width:4082;height:391;visibility:visible;mso-wrap-style:square;v-text-anchor:top" coordsize="40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uysUA&#10;AADdAAAADwAAAGRycy9kb3ducmV2LnhtbERPTWvCQBC9C/6HZQQv0mwUam3MKtLS4knUeuhxyI7Z&#10;aHY2Zrea/nu3IPQ2j/c5+bKztbhS6yvHCsZJCoK4cLriUsHh6+NpBsIHZI21Y1LwSx6Wi34vx0y7&#10;G+/oug+liCHsM1RgQmgyKX1hyKJPXEMcuaNrLYYI21LqFm8x3NZykqZTabHi2GCwoTdDxXn/YxWc&#10;Uzbbb7mafZ6eD5d6uxu9v242Sg0H3WoOIlAX/sUP91rH+ePpC/x9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u7KxQAAAN0AAAAPAAAAAAAAAAAAAAAAAJgCAABkcnMv&#10;ZG93bnJldi54bWxQSwUGAAAAAAQABAD1AAAAigMAAAAA&#10;" path="m,l4082,r,391l,391,,e" stroked="f">
                    <v:path arrowok="t" o:connecttype="custom" o:connectlocs="0,6162;4082,6162;4082,6553;0,6553;0,6162" o:connectangles="0,0,0,0,0"/>
                  </v:shape>
                </v:group>
                <v:group id="Group 1100" o:spid="_x0000_s1069" style="position:absolute;left:7219;top:6162;width:4082;height:391" coordorigin="7219,6162" coordsize="40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01" o:spid="_x0000_s1070" style="position:absolute;left:7219;top:6162;width:4082;height:391;visibility:visible;mso-wrap-style:square;v-text-anchor:top" coordsize="40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fgccA&#10;AADdAAAADwAAAGRycy9kb3ducmV2LnhtbESPT4vCMBDF78J+hzAL3myqB7HdRlmEhUUP4h8Qb0Mz&#10;23ZtJqWJtvrpjSB4m+G9eb832aI3tbhS6yrLCsZRDII4t7riQsFh/zOagXAeWWNtmRTcyMFi/jHI&#10;MNW24y1dd74QIYRdigpK75tUSpeXZNBFtiEO2p9tDfqwtoXULXYh3NRyEsdTabDiQCixoWVJ+Xl3&#10;MYF7Sopkubqvjyfbyc19df6/HWOlhp/99xcIT71/m1/XvzrUH08TeH4TRp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KH4HHAAAA3QAAAA8AAAAAAAAAAAAAAAAAmAIAAGRy&#10;cy9kb3ducmV2LnhtbFBLBQYAAAAABAAEAPUAAACMAwAAAAA=&#10;" path="m,l4082,r,391l,391,,xe" filled="f" strokecolor="#1d1d1b" strokeweight=".16pt">
                    <v:path arrowok="t" o:connecttype="custom" o:connectlocs="0,6162;4082,6162;4082,6553;0,6553;0,6162" o:connectangles="0,0,0,0,0"/>
                  </v:shape>
                </v:group>
                <v:group id="Group 1102" o:spid="_x0000_s1071" style="position:absolute;left:1171;top:5714;width:10130;height:391" coordorigin="1171,5714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03" o:spid="_x0000_s1072" style="position:absolute;left:1171;top:5714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JlcQA&#10;AADdAAAADwAAAGRycy9kb3ducmV2LnhtbERP30vDMBB+F/wfwg18EZdWho66bKgwEGQO5xg+Hsmt&#10;KW0uoYlr/e8XQdjbfXw/b7EaXSdO1MfGs4JyWoAg1t40XCvYf63v5iBiQjbYeSYFvxRhtby+WmBl&#10;/MCfdNqlWuQQjhUqsCmFSsqoLTmMUx+IM3f0vcOUYV9L0+OQw10n74viQTpsODdYDPRqSbe7H6dg&#10;277wELYfYda+H+x89q1vN2ut1M1kfH4CkWhMF/G/+83k+eVjCX/f5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CZXEAAAA3QAAAA8AAAAAAAAAAAAAAAAAmAIAAGRycy9k&#10;b3ducmV2LnhtbFBLBQYAAAAABAAEAPUAAACJAwAAAAA=&#10;" path="m,l10130,r,391l,391,,e" stroked="f">
                    <v:path arrowok="t" o:connecttype="custom" o:connectlocs="0,5714;10130,5714;10130,6105;0,6105;0,5714" o:connectangles="0,0,0,0,0"/>
                  </v:shape>
                </v:group>
                <v:group id="Group 1104" o:spid="_x0000_s1073" style="position:absolute;left:1171;top:5714;width:10130;height:391" coordorigin="1171,5714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05" o:spid="_x0000_s1074" style="position:absolute;left:1171;top:5714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0sMIA&#10;AADdAAAADwAAAGRycy9kb3ducmV2LnhtbERPS4vCMBC+C/sfwix407Qr6FKNIkVXL3vwwXodmrGt&#10;NpPaRK3/fiMI3ubje85k1ppK3KhxpWUFcT8CQZxZXXKuYL9b9r5BOI+ssbJMCh7kYDb96Eww0fbO&#10;G7ptfS5CCLsEFRTe14mULivIoOvbmjhwR9sY9AE2udQN3kO4qeRXFA2lwZJDQ4E1pQVl5+3VKOB0&#10;GP9RiqfFkh+D1e/PZX9YXJTqfrbzMQhPrX+LX+61DvPj0QCe34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fSwwgAAAN0AAAAPAAAAAAAAAAAAAAAAAJgCAABkcnMvZG93&#10;bnJldi54bWxQSwUGAAAAAAQABAD1AAAAhwMAAAAA&#10;" path="m,l10130,r,391l,391,,xe" filled="f" strokecolor="#1d1d1b" strokeweight=".16pt">
                    <v:path arrowok="t" o:connecttype="custom" o:connectlocs="0,5714;10130,5714;10130,6105;0,6105;0,5714" o:connectangles="0,0,0,0,0"/>
                  </v:shape>
                </v:group>
                <v:group id="Group 1106" o:spid="_x0000_s1075" style="position:absolute;left:4281;top:5266;width:7020;height:391" coordorigin="4281,5266" coordsize="702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07" o:spid="_x0000_s1076" style="position:absolute;left:4281;top:5266;width:7020;height:391;visibility:visible;mso-wrap-style:square;v-text-anchor:top" coordsize="70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zC8MA&#10;AADdAAAADwAAAGRycy9kb3ducmV2LnhtbERPTWvCQBC9F/wPywi9FN0o2Ep0FS0I9VJI1IO3ITsm&#10;0exs2N3G+O/dQqG3ebzPWa5704iOnK8tK5iMExDEhdU1lwqOh91oDsIHZI2NZVLwIA/r1eBliam2&#10;d86oy0MpYgj7FBVUIbSplL6oyKAf25Y4chfrDIYIXSm1w3sMN42cJsm7NFhzbKiwpc+Kilv+YxSc&#10;Otns3zJzzbbnw3furQubzin1Ouw3CxCB+vAv/nN/6Th/8jG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zC8MAAADdAAAADwAAAAAAAAAAAAAAAACYAgAAZHJzL2Rv&#10;d25yZXYueG1sUEsFBgAAAAAEAAQA9QAAAIgDAAAAAA==&#10;" path="m,l7020,r,391l,391,,e" stroked="f">
                    <v:path arrowok="t" o:connecttype="custom" o:connectlocs="0,5266;7020,5266;7020,5657;0,5657;0,5266" o:connectangles="0,0,0,0,0"/>
                  </v:shape>
                </v:group>
                <v:group id="Group 1108" o:spid="_x0000_s1077" style="position:absolute;left:4281;top:5266;width:7020;height:391" coordorigin="4281,5266" coordsize="702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09" o:spid="_x0000_s1078" style="position:absolute;left:4281;top:5266;width:7020;height:391;visibility:visible;mso-wrap-style:square;v-text-anchor:top" coordsize="70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5YcIA&#10;AADdAAAADwAAAGRycy9kb3ducmV2LnhtbERP3WrCMBS+H+wdwhnsbqYdQ6Uay3A45p12e4Bjc2zj&#10;mpOSZLa+/SII3p2P7/csy9F24kw+GMcK8kkGgrh22nCj4Od78zIHESKyxs4xKbhQgHL1+LDEQruB&#10;93SuYiNSCIcCFbQx9oWUoW7JYpi4njhxR+ctxgR9I7XHIYXbTr5m2VRaNJwaWuxp3VL9W/1ZBad1&#10;7Zsdf5hhb94O801ntvbzotTz0/i+ABFpjHfxzf2l0/x8NoPr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flhwgAAAN0AAAAPAAAAAAAAAAAAAAAAAJgCAABkcnMvZG93&#10;bnJldi54bWxQSwUGAAAAAAQABAD1AAAAhwMAAAAA&#10;" path="m,l7020,r,391l,391,,xe" filled="f" strokecolor="#1d1d1b" strokeweight=".16pt">
                    <v:path arrowok="t" o:connecttype="custom" o:connectlocs="0,5266;7020,5266;7020,5657;0,5657;0,5266" o:connectangles="0,0,0,0,0"/>
                  </v:shape>
                </v:group>
                <v:group id="Group 1110" o:spid="_x0000_s1079" style="position:absolute;left:1171;top:4818;width:10130;height:391" coordorigin="1171,4818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11" o:spid="_x0000_s1080" style="position:absolute;left:1171;top:4818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5ssQA&#10;AADdAAAADwAAAGRycy9kb3ducmV2LnhtbERP30vDMBB+F/wfwgm+yJZWhpS6bGyDgSA6nDJ8PJJb&#10;U9pcQhPX+t8bQfDtPr6ft1xPrhcXGmLrWUE5L0AQa29abhR8vO9nFYiYkA32nknBN0VYr66vllgb&#10;P/IbXY6pETmEY40KbEqhljJqSw7j3AfizJ394DBlODTSDDjmcNfL+6J4kA5bzg0WA+0s6e745RQc&#10;ui2P4fAaFt3zyVaLT333stdK3d5Mm0cQiab0L/5zP5k8v6xK+P0mn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ebLEAAAA3QAAAA8AAAAAAAAAAAAAAAAAmAIAAGRycy9k&#10;b3ducmV2LnhtbFBLBQYAAAAABAAEAPUAAACJAwAAAAA=&#10;" path="m,l10130,r,391l,391,,e" stroked="f">
                    <v:path arrowok="t" o:connecttype="custom" o:connectlocs="0,4818;10130,4818;10130,5209;0,5209;0,4818" o:connectangles="0,0,0,0,0"/>
                  </v:shape>
                </v:group>
                <v:group id="Group 1112" o:spid="_x0000_s1081" style="position:absolute;left:1171;top:4818;width:10130;height:391" coordorigin="1171,4818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13" o:spid="_x0000_s1082" style="position:absolute;left:1171;top:4818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El8MA&#10;AADdAAAADwAAAGRycy9kb3ducmV2LnhtbERPTWvCQBC9F/wPywi91U0MBImuIkFbLx5qpb0O2TFJ&#10;m52N2a1J/n1XEHqbx/uc1WYwjbhR52rLCuJZBIK4sLrmUsH5Y/+yAOE8ssbGMikYycFmPXlaYaZt&#10;z+90O/lShBB2GSqovG8zKV1RkUE3sy1x4C62M+gD7EqpO+xDuGnkPIpSabDm0FBhS3lFxc/p1yjg&#10;PI0/Kcfv3Z7H5O34ej1/7a5KPU+H7RKEp8H/ix/ugw7z40UC9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El8MAAADdAAAADwAAAAAAAAAAAAAAAACYAgAAZHJzL2Rv&#10;d25yZXYueG1sUEsFBgAAAAAEAAQA9QAAAIgDAAAAAA==&#10;" path="m,l10130,r,391l,391,,xe" filled="f" strokecolor="#1d1d1b" strokeweight=".16pt">
                    <v:path arrowok="t" o:connecttype="custom" o:connectlocs="0,4818;10130,4818;10130,5209;0,5209;0,4818" o:connectangles="0,0,0,0,0"/>
                  </v:shape>
                </v:group>
                <v:group id="Group 1114" o:spid="_x0000_s1083" style="position:absolute;left:1171;top:4370;width:10130;height:391" coordorigin="1171,4370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15" o:spid="_x0000_s1084" style="position:absolute;left:1171;top:4370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/scQA&#10;AADdAAAADwAAAGRycy9kb3ducmV2LnhtbERP30vDMBB+F/wfwg18EZdOppS6bKgwEGQO5xg+Hsmt&#10;KW0uoYlr/e8XQdjbfXw/b7EaXSdO1MfGs4LZtABBrL1puFaw/1rflSBiQjbYeSYFvxRhtby+WmBl&#10;/MCfdNqlWuQQjhUqsCmFSsqoLTmMUx+IM3f0vcOUYV9L0+OQw10n74viUTpsODdYDPRqSbe7H6dg&#10;277wELYfYd6+H2w5/9a3m7VW6mYyPj+BSDSmi/jf/Wby/Fn5AH/f5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f7HEAAAA3QAAAA8AAAAAAAAAAAAAAAAAmAIAAGRycy9k&#10;b3ducmV2LnhtbFBLBQYAAAAABAAEAPUAAACJAwAAAAA=&#10;" path="m,l10130,r,391l,391,,e" stroked="f">
                    <v:path arrowok="t" o:connecttype="custom" o:connectlocs="0,4370;10130,4370;10130,4761;0,4761;0,4370" o:connectangles="0,0,0,0,0"/>
                  </v:shape>
                </v:group>
                <v:group id="Group 1116" o:spid="_x0000_s1085" style="position:absolute;left:1171;top:4370;width:10130;height:391" coordorigin="1171,4370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17" o:spid="_x0000_s1086" style="position:absolute;left:1171;top:4370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ClMQA&#10;AADdAAAADwAAAGRycy9kb3ducmV2LnhtbERPTWvCQBC9F/wPywi9NZtYsBKzigTT9uJBK+11yI5J&#10;2uxszG5j/PeuUOhtHu9zsvVoWjFQ7xrLCpIoBkFcWt1wpeD4UTwtQDiPrLG1TAqu5GC9mjxkmGp7&#10;4T0NB1+JEMIuRQW1910qpStrMugi2xEH7mR7gz7AvpK6x0sIN62cxfFcGmw4NNTYUV5T+XP4NQo4&#10;nyeflOP3tuDr89vu9Xz82p6VepyOmyUIT6P/F/+533WYnyxe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gpTEAAAA3QAAAA8AAAAAAAAAAAAAAAAAmAIAAGRycy9k&#10;b3ducmV2LnhtbFBLBQYAAAAABAAEAPUAAACJAwAAAAA=&#10;" path="m,l10130,r,391l,391,,xe" filled="f" strokecolor="#1d1d1b" strokeweight=".16pt">
                    <v:path arrowok="t" o:connecttype="custom" o:connectlocs="0,4370;10130,4370;10130,4761;0,4761;0,4370" o:connectangles="0,0,0,0,0"/>
                  </v:shape>
                </v:group>
                <v:group id="Group 1118" o:spid="_x0000_s1087" style="position:absolute;left:1171;top:3922;width:10130;height:391" coordorigin="1171,3922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19" o:spid="_x0000_s1088" style="position:absolute;left:1171;top:3922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1tMQA&#10;AADdAAAADwAAAGRycy9kb3ducmV2LnhtbERP30vDMBB+F/wfwg18EZdOhtS6bKgwEGQO5xg+Hsmt&#10;KW0uoYlr/e8XQdjbfXw/b7EaXSdO1MfGs4LZtABBrL1puFaw/1rflSBiQjbYeSYFvxRhtby+WmBl&#10;/MCfdNqlWuQQjhUqsCmFSsqoLTmMUx+IM3f0vcOUYV9L0+OQw10n74viQTpsODdYDPRqSbe7H6dg&#10;277wELYfYd6+H2w5/9a3m7VW6mYyPj+BSDSmi/jf/Wby/Fn5CH/f5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dbTEAAAA3QAAAA8AAAAAAAAAAAAAAAAAmAIAAGRycy9k&#10;b3ducmV2LnhtbFBLBQYAAAAABAAEAPUAAACJAwAAAAA=&#10;" path="m,l10130,r,391l,391,,e" stroked="f">
                    <v:path arrowok="t" o:connecttype="custom" o:connectlocs="0,3922;10130,3922;10130,4313;0,4313;0,3922" o:connectangles="0,0,0,0,0"/>
                  </v:shape>
                </v:group>
                <v:group id="Group 1120" o:spid="_x0000_s1089" style="position:absolute;left:1171;top:3922;width:10130;height:391" coordorigin="1171,3922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21" o:spid="_x0000_s1090" style="position:absolute;left:1171;top:3922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ppsIA&#10;AADdAAAADwAAAGRycy9kb3ducmV2LnhtbERPS4vCMBC+C/6HMAt707QK4lajLMXXxcO6otehGdtq&#10;M6lNVuu/NwuCt/n4njOdt6YSN2pcaVlB3I9AEGdWl5wr2P8ue2MQziNrrCyTggc5mM+6nSkm2t75&#10;h247n4sQwi5BBYX3dSKlywoy6Pq2Jg7cyTYGfYBNLnWD9xBuKjmIopE0WHJoKLCmtKDssvszCjgd&#10;xQdK8bxY8mO43q6u++PiqtTnR/s9AeGp9W/xy73RYX78FcP/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ymmwgAAAN0AAAAPAAAAAAAAAAAAAAAAAJgCAABkcnMvZG93&#10;bnJldi54bWxQSwUGAAAAAAQABAD1AAAAhwMAAAAA&#10;" path="m,l10130,r,391l,391,,xe" filled="f" strokecolor="#1d1d1b" strokeweight=".16pt">
                    <v:path arrowok="t" o:connecttype="custom" o:connectlocs="0,3922;10130,3922;10130,4313;0,4313;0,3922" o:connectangles="0,0,0,0,0"/>
                  </v:shape>
                </v:group>
                <v:group id="Group 1122" o:spid="_x0000_s1091" style="position:absolute;left:1171;top:3474;width:10130;height:391" coordorigin="1171,3474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23" o:spid="_x0000_s1092" style="position:absolute;left:1171;top:3474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Ug8UA&#10;AADdAAAADwAAAGRycy9kb3ducmV2LnhtbERP20oDMRB9F/yHMIIvYrO9IHXbtGihUBAtVil9HJLp&#10;ZtnNJGxid/17Iwi+zeFcZ7keXCsu1MXas4LxqABBrL2puVLw+bG9n4OICdlg65kUfFOE9er6aoml&#10;8T2/0+WQKpFDOJaowKYUSimjtuQwjnwgztzZdw5Thl0lTYd9DnetnBTFg3RYc26wGGhjSTeHL6dg&#10;3zxzH/ZvYda8HO18dtJ3r1ut1O3N8LQAkWhI/+I/987k+ePHKfx+k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9SDxQAAAN0AAAAPAAAAAAAAAAAAAAAAAJgCAABkcnMv&#10;ZG93bnJldi54bWxQSwUGAAAAAAQABAD1AAAAigMAAAAA&#10;" path="m,l10130,r,391l,391,,e" stroked="f">
                    <v:path arrowok="t" o:connecttype="custom" o:connectlocs="0,3474;10130,3474;10130,3865;0,3865;0,3474" o:connectangles="0,0,0,0,0"/>
                  </v:shape>
                </v:group>
                <v:group id="Group 1124" o:spid="_x0000_s1093" style="position:absolute;left:1171;top:3474;width:10130;height:391" coordorigin="1171,3474" coordsize="10130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25" o:spid="_x0000_s1094" style="position:absolute;left:1171;top:3474;width:10130;height:391;visibility:visible;mso-wrap-style:square;v-text-anchor:top" coordsize="1013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vpcQA&#10;AADdAAAADwAAAGRycy9kb3ducmV2LnhtbERPS2vCQBC+C/0PyxR6M5solTa6CSX46KUHrdTrkJ0m&#10;abOzMbvV+O9doeBtPr7nLPLBtOJEvWssK0iiGARxaXXDlYL952r8AsJ5ZI2tZVJwIQd59jBaYKrt&#10;mbd02vlKhBB2KSqove9SKV1Zk0EX2Y44cN+2N+gD7CupezyHcNPKSRzPpMGGQ0ONHRU1lb+7P6OA&#10;i1nyRQX+LFd8mW4+1sf9YXlU6ulxeJuD8DT4u/jf/a7D/OT1GW7fh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L6XEAAAA3QAAAA8AAAAAAAAAAAAAAAAAmAIAAGRycy9k&#10;b3ducmV2LnhtbFBLBQYAAAAABAAEAPUAAACJAwAAAAA=&#10;" path="m,l10130,r,391l,391,,xe" filled="f" strokecolor="#1d1d1b" strokeweight=".16pt">
                    <v:path arrowok="t" o:connecttype="custom" o:connectlocs="0,3474;10130,3474;10130,3865;0,3865;0,3474" o:connectangles="0,0,0,0,0"/>
                  </v:shape>
                </v:group>
                <v:group id="Group 1126" o:spid="_x0000_s1095" style="position:absolute;left:3763;top:8997;width:3265;height:391" coordorigin="3763,8997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27" o:spid="_x0000_s1096" style="position:absolute;left:3763;top:8997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hWMUA&#10;AADdAAAADwAAAGRycy9kb3ducmV2LnhtbESPT4vCMBDF74LfIYzgTdOK/7ZrLEVQPAnqwnocmtm2&#10;bDMpTazdb78RBG8zvDfv92aT9qYWHbWusqwgnkYgiHOrKy4UfF33kzUI55E11pZJwR85SLfDwQYT&#10;bR98pu7iCxFC2CWooPS+SaR0eUkG3dQ2xEH7sa1BH9a2kLrFRwg3tZxF0VIarDgQSmxoV1L+e7mb&#10;wO0Wca/z6PB9vhXz5rg87U4ZKTUe9dknCE+9f5tf10cd6scfK3h+E0a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SFYxQAAAN0AAAAPAAAAAAAAAAAAAAAAAJgCAABkcnMv&#10;ZG93bnJldi54bWxQSwUGAAAAAAQABAD1AAAAigMAAAAA&#10;" path="m,l3265,r,391l,391,,e" stroked="f">
                    <v:path arrowok="t" o:connecttype="custom" o:connectlocs="0,8997;3265,8997;3265,9388;0,9388;0,8997" o:connectangles="0,0,0,0,0"/>
                  </v:shape>
                </v:group>
                <v:group id="Group 1128" o:spid="_x0000_s1097" style="position:absolute;left:3763;top:8997;width:3265;height:391" coordorigin="3763,8997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29" o:spid="_x0000_s1098" style="position:absolute;left:3763;top:8997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eBMIA&#10;AADdAAAADwAAAGRycy9kb3ducmV2LnhtbERPTYvCMBC9L/gfwgheFk31sKzVKBpQ9LitgsehGdti&#10;MylN1PrvzcLC3ubxPme57m0jHtT52rGC6SQBQVw4U3Op4JTvxt8gfEA22DgmBS/ysF4NPpaYGvfk&#10;H3pkoRQxhH2KCqoQ2lRKX1Rk0U9cSxy5q+sshgi7UpoOnzHcNnKWJF/SYs2xocKWdEXFLbtbBfrO&#10;2edGb3cy1/ll+9LnY7k/KzUa9psFiEB9+Bf/uQ8mzp/O5/D7TTx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54EwgAAAN0AAAAPAAAAAAAAAAAAAAAAAJgCAABkcnMvZG93&#10;bnJldi54bWxQSwUGAAAAAAQABAD1AAAAhwMAAAAA&#10;" path="m,l3265,r,391l,391,,xe" filled="f" strokecolor="#1d1d1b" strokeweight=".16pt">
                    <v:path arrowok="t" o:connecttype="custom" o:connectlocs="0,8997;3265,8997;3265,9388;0,9388;0,8997" o:connectangles="0,0,0,0,0"/>
                  </v:shape>
                </v:group>
                <v:group id="Group 1130" o:spid="_x0000_s1099" style="position:absolute;left:440;top:8997;width:3267;height:391" coordorigin="440,8997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31" o:spid="_x0000_s1100" style="position:absolute;left:440;top:8997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mJ8MA&#10;AADdAAAADwAAAGRycy9kb3ducmV2LnhtbERP22rCQBB9L/Qflin4VndVUIluRGwLlT6IMR8wZCcX&#10;zM6m2dWkf+8WCn2bw7nOdjfaVtyp941jDbOpAkFcONNwpSG/fLyuQfiAbLB1TBp+yMMufX7aYmLc&#10;wGe6Z6ESMYR9ghrqELpESl/UZNFPXUccudL1FkOEfSVNj0MMt62cK7WUFhuODTV2dKipuGY3q6E6&#10;HNWq+Rre5He+vi2y91OeL0utJy/jfgMi0Bj+xX/uTxPnz9UMfr+JJ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xmJ8MAAADdAAAADwAAAAAAAAAAAAAAAACYAgAAZHJzL2Rv&#10;d25yZXYueG1sUEsFBgAAAAAEAAQA9QAAAIgDAAAAAA==&#10;" path="m,l3266,r,391l,391,,e" stroked="f">
                    <v:path arrowok="t" o:connecttype="custom" o:connectlocs="0,8997;3266,8997;3266,9388;0,9388;0,8997" o:connectangles="0,0,0,0,0"/>
                  </v:shape>
                </v:group>
                <v:group id="Group 1132" o:spid="_x0000_s1101" style="position:absolute;left:440;top:8997;width:3267;height:391" coordorigin="440,8997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33" o:spid="_x0000_s1102" style="position:absolute;left:440;top:8997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sT8QA&#10;AADdAAAADwAAAGRycy9kb3ducmV2LnhtbERPTWvCQBC9F/oflil4041JLTHNRopQW/Ck9eJtzE6T&#10;YHY2ZFeT9td3BaG3ebzPyVejacWVetdYVjCfRSCIS6sbrhQcvt6nKQjnkTW2lknBDzlYFY8POWba&#10;Dryj695XIoSwy1BB7X2XSenKmgy6me2IA/dte4M+wL6SuschhJtWxlH0Ig02HBpq7GhdU3neX4yC&#10;OH1Okw2vl+NlIX9P2zI5DtsPpSZP49srCE+j/xff3Z86zI+jBG7fh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LE/EAAAA3QAAAA8AAAAAAAAAAAAAAAAAmAIAAGRycy9k&#10;b3ducmV2LnhtbFBLBQYAAAAABAAEAPUAAACJAwAAAAA=&#10;" path="m,l3266,r,391l,391,,xe" filled="f" strokecolor="#1d1d1b" strokeweight=".16pt">
                    <v:path arrowok="t" o:connecttype="custom" o:connectlocs="0,8997;3266,8997;3266,9388;0,9388;0,8997" o:connectangles="0,0,0,0,0"/>
                  </v:shape>
                </v:group>
                <v:group id="Group 1134" o:spid="_x0000_s1103" style="position:absolute;left:7085;top:8997;width:4382;height:391" coordorigin="7085,8997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35" o:spid="_x0000_s1104" style="position:absolute;left:7085;top:8997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mYMIA&#10;AADdAAAADwAAAGRycy9kb3ducmV2LnhtbERPTWvCQBC9F/oflhF6azYKFYmuUkrF9iSJET1Os9Mk&#10;mJ0Nu1uT/vtuQfA2j/c5q81oOnEl51vLCqZJCoK4srrlWkF52D4vQPiArLGzTAp+ycNm/fiwwkzb&#10;gXO6FqEWMYR9hgqaEPpMSl81ZNAntieO3Ld1BkOErpba4RDDTSdnaTqXBluODQ329NZQdSl+jIKB&#10;5adr37+oP17K3f6cM5I9KfU0GV+XIAKN4S6+uT90nD9LX+D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eZgwgAAAN0AAAAPAAAAAAAAAAAAAAAAAJgCAABkcnMvZG93&#10;bnJldi54bWxQSwUGAAAAAAQABAD1AAAAhwMAAAAA&#10;" path="m,l4381,r,391l,391,,e" stroked="f">
                    <v:path arrowok="t" o:connecttype="custom" o:connectlocs="0,8997;4381,8997;4381,9388;0,9388;0,8997" o:connectangles="0,0,0,0,0"/>
                  </v:shape>
                </v:group>
                <v:group id="Group 1136" o:spid="_x0000_s1105" style="position:absolute;left:7085;top:8997;width:4382;height:391" coordorigin="7085,8997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37" o:spid="_x0000_s1106" style="position:absolute;left:7085;top:8997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wH8MA&#10;AADdAAAADwAAAGRycy9kb3ducmV2LnhtbERP22rCQBB9L/gPywh9qxuDWImuIkJLCzXi5QOG7JhE&#10;s7Mhu13j33eFgm9zONdZrHrTiECdqy0rGI8SEMSF1TWXCk7Hj7cZCOeRNTaWScGdHKyWg5cFZtre&#10;eE/h4EsRQ9hlqKDyvs2kdEVFBt3ItsSRO9vOoI+wK6Xu8BbDTSPTJJlKgzXHhgpb2lRUXA+/RkEe&#10;Gn2ZfG7DTzrlWbh/57vJMVfqddiv5yA89f4p/nd/6Tg/Td7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lwH8MAAADdAAAADwAAAAAAAAAAAAAAAACYAgAAZHJzL2Rv&#10;d25yZXYueG1sUEsFBgAAAAAEAAQA9QAAAIgDAAAAAA==&#10;" path="m,l4381,r,391l,391,,xe" filled="f" strokecolor="#1d1d1b" strokeweight=".16pt">
                    <v:path arrowok="t" o:connecttype="custom" o:connectlocs="0,8997;4381,8997;4381,9388;0,9388;0,8997" o:connectangles="0,0,0,0,0"/>
                  </v:shape>
                </v:group>
                <v:group id="Group 1138" o:spid="_x0000_s1107" style="position:absolute;left:3763;top:9445;width:3265;height:391" coordorigin="3763,9445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39" o:spid="_x0000_s1108" style="position:absolute;left:3763;top:9445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kSsMA&#10;AADdAAAADwAAAGRycy9kb3ducmV2LnhtbESPzarCMBCF9xd8hzCCu2uiqGg1igj34krwB3Q5NGNb&#10;bCalibW+vREEdzOcM+c7s1i1thQN1b5wrGHQVyCIU2cKzjScjn+/UxA+IBssHZOGJ3lYLTs/C0yM&#10;e/CemkPIRAxhn6CGPIQqkdKnOVn0fVcRR+3qaoshrnUmTY2PGG5LOVRqIi0WHAk5VrTJKb0d7jZy&#10;m/GgNan6P+8v2ajaTnab3Zq07nXb9RxEoDZ8zZ/rrYn1h2oG72/iC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XkSsMAAADdAAAADwAAAAAAAAAAAAAAAACYAgAAZHJzL2Rv&#10;d25yZXYueG1sUEsFBgAAAAAEAAQA9QAAAIgDAAAAAA==&#10;" path="m,l3265,r,391l,391,,e" stroked="f">
                    <v:path arrowok="t" o:connecttype="custom" o:connectlocs="0,9445;3265,9445;3265,9836;0,9836;0,9445" o:connectangles="0,0,0,0,0"/>
                  </v:shape>
                </v:group>
                <v:group id="Group 1140" o:spid="_x0000_s1109" style="position:absolute;left:3763;top:9445;width:3265;height:391" coordorigin="3763,9445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141" o:spid="_x0000_s1110" style="position:absolute;left:3763;top:9445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wJMIA&#10;AADdAAAADwAAAGRycy9kb3ducmV2LnhtbERPTYvCMBC9C/6HMIIX0bQelqUaRQOKe9xWwePQjG2x&#10;mZQmav33m4WFvc3jfc56O9hWPKn3jWMF6SIBQVw603Cl4Fwc5p8gfEA22DomBW/ysN2MR2vMjHvx&#10;Nz3zUIkYwj5DBXUIXSalL2uy6BeuI47czfUWQ4R9JU2PrxhuW7lMkg9pseHYUGNHuqbynj+sAv3g&#10;fLbT+4MsdHHdv/XlqzpelJpOht0KRKAh/Iv/3CcT5y/TFH6/i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/AkwgAAAN0AAAAPAAAAAAAAAAAAAAAAAJgCAABkcnMvZG93&#10;bnJldi54bWxQSwUGAAAAAAQABAD1AAAAhwMAAAAA&#10;" path="m,l3265,r,391l,391,,xe" filled="f" strokecolor="#1d1d1b" strokeweight=".16pt">
                    <v:path arrowok="t" o:connecttype="custom" o:connectlocs="0,9445;3265,9445;3265,9836;0,9836;0,9445" o:connectangles="0,0,0,0,0"/>
                  </v:shape>
                </v:group>
                <v:group id="Group 1142" o:spid="_x0000_s1111" style="position:absolute;left:440;top:9445;width:3267;height:391" coordorigin="440,9445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43" o:spid="_x0000_s1112" style="position:absolute;left:440;top:9445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LFsQA&#10;AADdAAAADwAAAGRycy9kb3ducmV2LnhtbERPS2rDMBDdB3oHMYHuYjkJJMa1EkKSQksXoa4PMFgT&#10;29QauZb86e2rQqG7ebzvZMfZtGKk3jWWFayjGARxaXXDlYLi43mVgHAeWWNrmRR8k4Pj4WGRYart&#10;xO805r4SIYRdigpq77tUSlfWZNBFtiMO3N32Bn2AfSV1j1MIN63cxPFOGmw4NNTY0bmm8jMfjILq&#10;/Brvm7fpIr+KZNjm11tR7O5KPS7n0xMIT7P/F/+5X3SYv1lv4febcII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yxbEAAAA3QAAAA8AAAAAAAAAAAAAAAAAmAIAAGRycy9k&#10;b3ducmV2LnhtbFBLBQYAAAAABAAEAPUAAACJAwAAAAA=&#10;" path="m,l3266,r,391l,391,,e" stroked="f">
                    <v:path arrowok="t" o:connecttype="custom" o:connectlocs="0,9445;3266,9445;3266,9836;0,9836;0,9445" o:connectangles="0,0,0,0,0"/>
                  </v:shape>
                </v:group>
                <v:group id="Group 1144" o:spid="_x0000_s1113" style="position:absolute;left:440;top:9445;width:3267;height:391" coordorigin="440,9445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145" o:spid="_x0000_s1114" style="position:absolute;left:440;top:9445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HfcUA&#10;AADdAAAADwAAAGRycy9kb3ducmV2LnhtbERPTWvCQBC9F/oflil4002iljR1I0WwCp5Me+ltmp0m&#10;odnZkF1N6q93BaG3ebzPWa1H04oz9a6xrCCeRSCIS6sbrhR8fmynKQjnkTW2lknBHzlY548PK8y0&#10;HfhI58JXIoSwy1BB7X2XSenKmgy6me2IA/dje4M+wL6SuschhJtWJlH0LA02HBpq7GhTU/lbnIyC&#10;JF2k83fevIynpbx8H8r513DYKTV5Gt9eQXga/b/47t7rMD+Jl3D7Jpw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4d9xQAAAN0AAAAPAAAAAAAAAAAAAAAAAJgCAABkcnMv&#10;ZG93bnJldi54bWxQSwUGAAAAAAQABAD1AAAAigMAAAAA&#10;" path="m,l3266,r,391l,391,,xe" filled="f" strokecolor="#1d1d1b" strokeweight=".16pt">
                    <v:path arrowok="t" o:connecttype="custom" o:connectlocs="0,9445;3266,9445;3266,9836;0,9836;0,9445" o:connectangles="0,0,0,0,0"/>
                  </v:shape>
                </v:group>
                <v:group id="Group 1146" o:spid="_x0000_s1115" style="position:absolute;left:7085;top:9445;width:4382;height:391" coordorigin="7085,9445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147" o:spid="_x0000_s1116" style="position:absolute;left:7085;top:9445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LUcEA&#10;AADdAAAADwAAAGRycy9kb3ducmV2LnhtbERPS4vCMBC+C/6HMMLeNNXDrlSjiLise1p8ocexGdti&#10;MylJtN1/bwTB23x8z5nOW1OJOzlfWlYwHCQgiDOrS84V7Hff/TEIH5A1VpZJwT95mM+6nSmm2ja8&#10;ofs25CKGsE9RQRFCnUrps4IM+oGtiSN3sc5giNDlUjtsYrip5ChJPqXBkmNDgTUtC8qu25tR0LD8&#10;deXqTPXhuv/5O20YyR6V+ui1iwmIQG14i1/utY7zR8MveH4TT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+S1HBAAAA3QAAAA8AAAAAAAAAAAAAAAAAmAIAAGRycy9kb3du&#10;cmV2LnhtbFBLBQYAAAAABAAEAPUAAACGAwAAAAA=&#10;" path="m,l4381,r,391l,391,,e" stroked="f">
                    <v:path arrowok="t" o:connecttype="custom" o:connectlocs="0,9445;4381,9445;4381,9836;0,9836;0,9445" o:connectangles="0,0,0,0,0"/>
                  </v:shape>
                </v:group>
                <v:group id="Group 1148" o:spid="_x0000_s1117" style="position:absolute;left:7085;top:9445;width:4382;height:391" coordorigin="7085,9445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149" o:spid="_x0000_s1118" style="position:absolute;left:7085;top:9445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XK8MA&#10;AADdAAAADwAAAGRycy9kb3ducmV2LnhtbERP3WrCMBS+H/gO4Qi7m6lFRKtRRNhwMDumPsChObbV&#10;5qQ0Mda3X4TB7s7H93uW6940IlDnassKxqMEBHFhdc2lgtPx/W0GwnlkjY1lUvAgB+vV4GWJmbZ3&#10;/qFw8KWIIewyVFB532ZSuqIig25kW+LInW1n0EfYlVJ3eI/hppFpkkylwZpjQ4UtbSsqroebUZCH&#10;Rl8mH/vwlU55Fh6f+ffkmCv1Ouw3CxCeev8v/nPvdJyfjufw/C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XK8MAAADdAAAADwAAAAAAAAAAAAAAAACYAgAAZHJzL2Rv&#10;d25yZXYueG1sUEsFBgAAAAAEAAQA9QAAAIgDAAAAAA==&#10;" path="m,l4381,r,391l,391,,xe" filled="f" strokecolor="#1d1d1b" strokeweight=".16pt">
                    <v:path arrowok="t" o:connecttype="custom" o:connectlocs="0,9445;4381,9445;4381,9836;0,9836;0,9445" o:connectangles="0,0,0,0,0"/>
                  </v:shape>
                </v:group>
                <v:group id="Group 1150" o:spid="_x0000_s1119" style="position:absolute;left:3763;top:9893;width:3265;height:391" coordorigin="3763,9893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151" o:spid="_x0000_s1120" style="position:absolute;left:3763;top:9893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0LMQA&#10;AADdAAAADwAAAGRycy9kb3ducmV2LnhtbESPQYvCMBCF74L/IYywN5u2qCzVWIqgeBJ0hfU4NGNb&#10;bCalibX77zcLwt5meG/e92aTj6YVA/WusawgiWIQxKXVDVcKrl/7+ScI55E1tpZJwQ85yLfTyQYz&#10;bV98puHiKxFC2GWooPa+y6R0ZU0GXWQ74qDdbW/Qh7WvpO7xFcJNK9M4XkmDDQdCjR3taiofl6cJ&#10;3GGZjLqMD9/nW7XojqvT7lSQUh+zsViD8DT6f/P7+qhD/TRN4O+bM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tCzEAAAA3QAAAA8AAAAAAAAAAAAAAAAAmAIAAGRycy9k&#10;b3ducmV2LnhtbFBLBQYAAAAABAAEAPUAAACJAwAAAAA=&#10;" path="m,l3265,r,391l,391,,e" stroked="f">
                    <v:path arrowok="t" o:connecttype="custom" o:connectlocs="0,9893;3265,9893;3265,10284;0,10284;0,9893" o:connectangles="0,0,0,0,0"/>
                  </v:shape>
                </v:group>
                <v:group id="Group 1152" o:spid="_x0000_s1121" style="position:absolute;left:3763;top:9893;width:3265;height:391" coordorigin="3763,9893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153" o:spid="_x0000_s1122" style="position:absolute;left:3763;top:9893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BdcIA&#10;AADdAAAADwAAAGRycy9kb3ducmV2LnhtbERPTYvCMBC9L/gfwgheFk2tsEg1igYU97itgsehmW3L&#10;NpPSRK3/fiMs7G0e73PW28G24k69bxwrmM8SEMSlMw1XCs7FYboE4QOywdYxKXiSh+1m9LbGzLgH&#10;f9E9D5WIIewzVFCH0GVS+rImi37mOuLIfbveYoiwr6Tp8RHDbSvTJPmQFhuODTV2pGsqf/KbVaBv&#10;nL/v9P4gC11c9099+ayOF6Um42G3AhFoCP/iP/fJxPlpuoDX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QF1wgAAAN0AAAAPAAAAAAAAAAAAAAAAAJgCAABkcnMvZG93&#10;bnJldi54bWxQSwUGAAAAAAQABAD1AAAAhwMAAAAA&#10;" path="m,l3265,r,391l,391,,xe" filled="f" strokecolor="#1d1d1b" strokeweight=".16pt">
                    <v:path arrowok="t" o:connecttype="custom" o:connectlocs="0,9893;3265,9893;3265,10284;0,10284;0,9893" o:connectangles="0,0,0,0,0"/>
                  </v:shape>
                </v:group>
                <v:group id="Group 1154" o:spid="_x0000_s1123" style="position:absolute;left:440;top:9893;width:3267;height:391" coordorigin="440,9893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155" o:spid="_x0000_s1124" style="position:absolute;left:440;top:9893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8RMQA&#10;AADdAAAADwAAAGRycy9kb3ducmV2LnhtbERP22rCQBB9L/gPywi+1U0jVUmzEfECLX0Q03zAkB2T&#10;0OxszK4m/n23UOjbHM510s1oWnGn3jWWFbzMIxDEpdUNVwqKr+PzGoTzyBpby6TgQQ422eQpxUTb&#10;gc90z30lQgi7BBXU3neJlK6syaCb2444cBfbG/QB9pXUPQ4h3LQyjqKlNNhwaKixo11N5Xd+Mwqq&#10;3Ue0aj6HvbwW69siP5yKYnlRajYdt28gPI3+X/znftdhfhy/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PETEAAAA3QAAAA8AAAAAAAAAAAAAAAAAmAIAAGRycy9k&#10;b3ducmV2LnhtbFBLBQYAAAAABAAEAPUAAACJAwAAAAA=&#10;" path="m,l3266,r,391l,391,,e" stroked="f">
                    <v:path arrowok="t" o:connecttype="custom" o:connectlocs="0,9893;3266,9893;3266,10284;0,10284;0,9893" o:connectangles="0,0,0,0,0"/>
                  </v:shape>
                </v:group>
                <v:group id="Group 1156" o:spid="_x0000_s1125" style="position:absolute;left:440;top:9893;width:3267;height:391" coordorigin="440,9893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57" o:spid="_x0000_s1126" style="position:absolute;left:440;top:9893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2LMQA&#10;AADdAAAADwAAAGRycy9kb3ducmV2LnhtbERPS2vCQBC+C/0Pywi91Y2xjxizkSK0FTzV9uJtzI5J&#10;MDsbsquJ/vquUPA2H99zsuVgGnGmztWWFUwnEQjiwuqaSwW/Px9PCQjnkTU2lknBhRws84dRhqm2&#10;PX/TeetLEULYpaig8r5NpXRFRQbdxLbEgTvYzqAPsCul7rAP4aaRcRS9SoM1h4YKW1pVVBy3J6Mg&#10;Tp6T2Sev5sPpRV73m2K26zdfSj2Oh/cFCE+Dv4v/3Wsd5sfxG9y+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dizEAAAA3QAAAA8AAAAAAAAAAAAAAAAAmAIAAGRycy9k&#10;b3ducmV2LnhtbFBLBQYAAAAABAAEAPUAAACJAwAAAAA=&#10;" path="m,l3266,r,391l,391,,xe" filled="f" strokecolor="#1d1d1b" strokeweight=".16pt">
                    <v:path arrowok="t" o:connecttype="custom" o:connectlocs="0,9893;3266,9893;3266,10284;0,10284;0,9893" o:connectangles="0,0,0,0,0"/>
                  </v:shape>
                </v:group>
                <v:group id="Group 1158" o:spid="_x0000_s1127" style="position:absolute;left:7085;top:9893;width:4382;height:391" coordorigin="7085,9893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159" o:spid="_x0000_s1128" style="position:absolute;left:7085;top:9893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wBcEA&#10;AADdAAAADwAAAGRycy9kb3ducmV2LnhtbERPTWvCQBC9F/wPywje6sYcpEZXKUWxnoo2pR7H7JgE&#10;s7Nhd2viv3cFobd5vM9ZrHrTiCs5X1tWMBknIIgLq2suFeTfm9c3ED4ga2wsk4IbeVgtBy8LzLTt&#10;eE/XQyhFDGGfoYIqhDaT0hcVGfRj2xJH7mydwRChK6V22MVw08g0SabSYM2xocKWPioqLoc/o6Bj&#10;uXP1+kTtzyXffh33jGR/lRoN+/c5iEB9+Bc/3Z86zk/TGTy+i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sAXBAAAA3QAAAA8AAAAAAAAAAAAAAAAAmAIAAGRycy9kb3du&#10;cmV2LnhtbFBLBQYAAAAABAAEAPUAAACGAwAAAAA=&#10;" path="m,l4381,r,391l,391,,e" stroked="f">
                    <v:path arrowok="t" o:connecttype="custom" o:connectlocs="0,9893;4381,9893;4381,10284;0,10284;0,9893" o:connectangles="0,0,0,0,0"/>
                  </v:shape>
                </v:group>
                <v:group id="Group 1160" o:spid="_x0000_s1129" style="position:absolute;left:7085;top:9893;width:4382;height:391" coordorigin="7085,9893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61" o:spid="_x0000_s1130" style="position:absolute;left:7085;top:9893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HTcMA&#10;AADdAAAADwAAAGRycy9kb3ducmV2LnhtbERP3WrCMBS+H/gO4QjezdQqItUoIigbzMp0D3Bojm23&#10;5qQ0WaxvbwYD787H93tWm940IlDnassKJuMEBHFhdc2lgq/L/nUBwnlkjY1lUnAnB5v14GWFmbY3&#10;/qRw9qWIIewyVFB532ZSuqIig25sW+LIXW1n0EfYlVJ3eIvhppFpksylwZpjQ4Ut7Soqfs6/RkEe&#10;Gv09OxzDRzrnRbi/56fZJVdqNOy3SxCeev8U/7vfdJyfTifw9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CHTcMAAADdAAAADwAAAAAAAAAAAAAAAACYAgAAZHJzL2Rv&#10;d25yZXYueG1sUEsFBgAAAAAEAAQA9QAAAIgDAAAAAA==&#10;" path="m,l4381,r,391l,391,,xe" filled="f" strokecolor="#1d1d1b" strokeweight=".16pt">
                    <v:path arrowok="t" o:connecttype="custom" o:connectlocs="0,9893;4381,9893;4381,10284;0,10284;0,9893" o:connectangles="0,0,0,0,0"/>
                  </v:shape>
                </v:group>
                <v:group id="Group 1162" o:spid="_x0000_s1131" style="position:absolute;left:3763;top:10341;width:3265;height:391" coordorigin="3763,10341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63" o:spid="_x0000_s1132" style="position:absolute;left:3763;top:10341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ZHcEA&#10;AADdAAAADwAAAGRycy9kb3ducmV2LnhtbESPSwvCMBCE74L/IazgTVOfSDWKCIonwQfocWnWtths&#10;ShNr/fdGELztMrPzzS5WjSlETZXLLSsY9CMQxInVOacKLudtbwbCeWSNhWVS8CYHq2W7tcBY2xcf&#10;qT75VIQQdjEqyLwvYyldkpFB17clcdDutjLow1qlUlf4CuGmkMMomkqDOQdChiVtMkoep6cJ3Hoy&#10;aHQS7a7HWzou99PD5rAmpbqdZj0H4anxf/Pveq9D/eFoBN9vwgh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RGR3BAAAA3QAAAA8AAAAAAAAAAAAAAAAAmAIAAGRycy9kb3du&#10;cmV2LnhtbFBLBQYAAAAABAAEAPUAAACGAwAAAAA=&#10;" path="m,l3265,r,391l,391,,e" stroked="f">
                    <v:path arrowok="t" o:connecttype="custom" o:connectlocs="0,10341;3265,10341;3265,10732;0,10732;0,10341" o:connectangles="0,0,0,0,0"/>
                  </v:shape>
                </v:group>
                <v:group id="Group 1164" o:spid="_x0000_s1133" style="position:absolute;left:3763;top:10341;width:3265;height:391" coordorigin="3763,10341" coordsize="3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65" o:spid="_x0000_s1134" style="position:absolute;left:3763;top:10341;width:3265;height:391;visibility:visible;mso-wrap-style:square;v-text-anchor:top" coordsize="3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qR8MA&#10;AADdAAAADwAAAGRycy9kb3ducmV2LnhtbERPTWvCQBC9F/oflin0UnRTS0Wiq+iCUo9NDHgcsmMS&#10;zM6G7Krx37tCobd5vM9ZrAbbiiv1vnGs4HOcgCAunWm4UnDIt6MZCB+QDbaOScGdPKyWry8LTI27&#10;8S9ds1CJGMI+RQV1CF0qpS9rsujHriOO3Mn1FkOEfSVNj7cYbls5SZKptNhwbKixI11Tec4uVoG+&#10;cPax1putzHV+3Nx1sa92hVLvb8N6DiLQEP7Ff+4fE+dPvr7h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qR8MAAADdAAAADwAAAAAAAAAAAAAAAACYAgAAZHJzL2Rv&#10;d25yZXYueG1sUEsFBgAAAAAEAAQA9QAAAIgDAAAAAA==&#10;" path="m,l3265,r,391l,391,,xe" filled="f" strokecolor="#1d1d1b" strokeweight=".16pt">
                    <v:path arrowok="t" o:connecttype="custom" o:connectlocs="0,10341;3265,10341;3265,10732;0,10732;0,10341" o:connectangles="0,0,0,0,0"/>
                  </v:shape>
                </v:group>
                <v:group id="Group 1166" o:spid="_x0000_s1135" style="position:absolute;left:440;top:10341;width:3267;height:391" coordorigin="440,10341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67" o:spid="_x0000_s1136" style="position:absolute;left:440;top:10341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RdcIA&#10;AADdAAAADwAAAGRycy9kb3ducmV2LnhtbERP24rCMBB9F/yHMIJvmqqgUo0iXkDZh2W7/YChGdti&#10;M6lNtPXvjbCwb3M411lvO1OJJzWutKxgMo5AEGdWl5wrSH9PoyUI55E1VpZJwYscbDf93hpjbVv+&#10;oWficxFC2MWooPC+jqV0WUEG3djWxIG72sagD7DJpW6wDeGmktMomkuDJYeGAmvaF5TdkodRkO8v&#10;0aL8ag/yni4fs+T4nabzq1LDQbdbgfDU+X/xn/usw/zpbAG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ZF1wgAAAN0AAAAPAAAAAAAAAAAAAAAAAJgCAABkcnMvZG93&#10;bnJldi54bWxQSwUGAAAAAAQABAD1AAAAhwMAAAAA&#10;" path="m,l3266,r,391l,391,,e" stroked="f">
                    <v:path arrowok="t" o:connecttype="custom" o:connectlocs="0,10341;3266,10341;3266,10732;0,10732;0,10341" o:connectangles="0,0,0,0,0"/>
                  </v:shape>
                </v:group>
                <v:group id="Group 1168" o:spid="_x0000_s1137" style="position:absolute;left:440;top:10341;width:3267;height:391" coordorigin="440,10341" coordsize="3267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69" o:spid="_x0000_s1138" style="position:absolute;left:440;top:10341;width:3267;height:391;visibility:visible;mso-wrap-style:square;v-text-anchor:top" coordsize="326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RGMQA&#10;AADdAAAADwAAAGRycy9kb3ducmV2LnhtbERPTWvCQBC9C/0PyxS81U0TLTF1E4pQFTzV9tLbNDtN&#10;QrOzIbua6K93hYK3ebzPWRWjacWJetdYVvA8i0AQl1Y3XCn4+nx/SkE4j6yxtUwKzuSgyB8mK8y0&#10;HfiDTgdfiRDCLkMFtfddJqUrazLoZrYjDtyv7Q36APtK6h6HEG5aGUfRizTYcGiosaN1TeXf4WgU&#10;xOk8TTa8Xo7Hhbz87Mvke9hvlZo+jm+vIDyN/i7+d+90mB8nS7h9E06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0RjEAAAA3QAAAA8AAAAAAAAAAAAAAAAAmAIAAGRycy9k&#10;b3ducmV2LnhtbFBLBQYAAAAABAAEAPUAAACJAwAAAAA=&#10;" path="m,l3266,r,391l,391,,xe" filled="f" strokecolor="#1d1d1b" strokeweight=".16pt">
                    <v:path arrowok="t" o:connecttype="custom" o:connectlocs="0,10341;3266,10341;3266,10732;0,10732;0,10341" o:connectangles="0,0,0,0,0"/>
                  </v:shape>
                </v:group>
                <v:group id="Group 1170" o:spid="_x0000_s1139" style="position:absolute;left:7085;top:10341;width:4382;height:391" coordorigin="7085,10341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71" o:spid="_x0000_s1140" style="position:absolute;left:7085;top:10341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Zo8AA&#10;AADdAAAADwAAAGRycy9kb3ducmV2LnhtbERPS4vCMBC+C/6HMMLeNFWWRapRRFzWPS2+0OPYjG2x&#10;mZQk2u6/N4LgbT6+50znranEnZwvLSsYDhIQxJnVJecK9rvv/hiED8gaK8uk4J88zGfdzhRTbRve&#10;0H0bchFD2KeooAihTqX0WUEG/cDWxJG7WGcwROhyqR02MdxUcpQkX9JgybGhwJqWBWXX7c0oaFj+&#10;unJ1pvpw3f/8nTaMZI9KffTaxQREoDa8xS/3Wsf5o88hPL+JJ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hZo8AAAADdAAAADwAAAAAAAAAAAAAAAACYAgAAZHJzL2Rvd25y&#10;ZXYueG1sUEsFBgAAAAAEAAQA9QAAAIUDAAAAAA==&#10;" path="m,l4381,r,391l,391,,e" stroked="f">
                    <v:path arrowok="t" o:connecttype="custom" o:connectlocs="0,10341;4381,10341;4381,10732;0,10732;0,10341" o:connectangles="0,0,0,0,0"/>
                  </v:shape>
                </v:group>
                <v:group id="Group 1172" o:spid="_x0000_s1141" style="position:absolute;left:7085;top:10341;width:4382;height:391" coordorigin="7085,10341" coordsize="43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73" o:spid="_x0000_s1142" style="position:absolute;left:7085;top:10341;width:4382;height:391;visibility:visible;mso-wrap-style:square;v-text-anchor:top" coordsize="438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P3MMA&#10;AADdAAAADwAAAGRycy9kb3ducmV2LnhtbERP3WrCMBS+H/gO4Qi7m6ldEemMIsKGg62i7gEOzVnb&#10;2ZyUJsb69osgeHc+vt+zWA2mFYF611hWMJ0kIIhLqxuuFPwc31/mIJxH1thaJgVXcrBajp4WmGt7&#10;4T2Fg69EDGGXo4La+y6X0pU1GXQT2xFH7tf2Bn2EfSV1j5cYblqZJslMGmw4NtTY0aam8nQ4GwVF&#10;aPVf9vEdvtIZz8P1s9hlx0Kp5/GwfgPhafAP8d291XF+mr3C7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jP3MMAAADdAAAADwAAAAAAAAAAAAAAAACYAgAAZHJzL2Rv&#10;d25yZXYueG1sUEsFBgAAAAAEAAQA9QAAAIgDAAAAAA==&#10;" path="m,l4381,r,391l,391,,xe" filled="f" strokecolor="#1d1d1b" strokeweight=".16pt">
                    <v:path arrowok="t" o:connecttype="custom" o:connectlocs="0,10341;4381,10341;4381,10732;0,10732;0,1034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8F1C5B6" wp14:editId="1E3AD4C6">
                <wp:simplePos x="0" y="0"/>
                <wp:positionH relativeFrom="page">
                  <wp:posOffset>161925</wp:posOffset>
                </wp:positionH>
                <wp:positionV relativeFrom="page">
                  <wp:posOffset>1342390</wp:posOffset>
                </wp:positionV>
                <wp:extent cx="7397750" cy="431800"/>
                <wp:effectExtent l="0" t="0" r="3175" b="0"/>
                <wp:wrapNone/>
                <wp:docPr id="35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431800"/>
                          <a:chOff x="255" y="2114"/>
                          <a:chExt cx="11650" cy="680"/>
                        </a:xfrm>
                      </wpg:grpSpPr>
                      <wps:wsp>
                        <wps:cNvPr id="36" name="Freeform 1175"/>
                        <wps:cNvSpPr>
                          <a:spLocks/>
                        </wps:cNvSpPr>
                        <wps:spPr bwMode="auto">
                          <a:xfrm>
                            <a:off x="255" y="2114"/>
                            <a:ext cx="11650" cy="680"/>
                          </a:xfrm>
                          <a:custGeom>
                            <a:avLst/>
                            <a:gdLst>
                              <a:gd name="T0" fmla="+- 0 255 255"/>
                              <a:gd name="T1" fmla="*/ T0 w 11650"/>
                              <a:gd name="T2" fmla="+- 0 2794 2114"/>
                              <a:gd name="T3" fmla="*/ 2794 h 680"/>
                              <a:gd name="T4" fmla="+- 0 11906 255"/>
                              <a:gd name="T5" fmla="*/ T4 w 11650"/>
                              <a:gd name="T6" fmla="+- 0 2794 2114"/>
                              <a:gd name="T7" fmla="*/ 2794 h 680"/>
                              <a:gd name="T8" fmla="+- 0 11906 255"/>
                              <a:gd name="T9" fmla="*/ T8 w 11650"/>
                              <a:gd name="T10" fmla="+- 0 2114 2114"/>
                              <a:gd name="T11" fmla="*/ 2114 h 680"/>
                              <a:gd name="T12" fmla="+- 0 255 255"/>
                              <a:gd name="T13" fmla="*/ T12 w 11650"/>
                              <a:gd name="T14" fmla="+- 0 2114 2114"/>
                              <a:gd name="T15" fmla="*/ 2114 h 680"/>
                              <a:gd name="T16" fmla="+- 0 255 255"/>
                              <a:gd name="T17" fmla="*/ T16 w 11650"/>
                              <a:gd name="T18" fmla="+- 0 2794 2114"/>
                              <a:gd name="T19" fmla="*/ 279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0" h="680">
                                <a:moveTo>
                                  <a:pt x="0" y="680"/>
                                </a:moveTo>
                                <a:lnTo>
                                  <a:pt x="11651" y="680"/>
                                </a:lnTo>
                                <a:lnTo>
                                  <a:pt x="1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</a:path>
                            </a:pathLst>
                          </a:custGeom>
                          <a:solidFill>
                            <a:srgbClr val="006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0833" id="Group 1174" o:spid="_x0000_s1026" style="position:absolute;margin-left:12.75pt;margin-top:105.7pt;width:582.5pt;height:34pt;z-index:-251665920;mso-position-horizontal-relative:page;mso-position-vertical-relative:page" coordorigin="255,2114" coordsize="1165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+hHQQAAG4LAAAOAAAAZHJzL2Uyb0RvYy54bWykVu2OozYU/V+p72Dxs1UGTEgIaDKr7s5m&#10;VGnarrTpAzhgPlTA1CYhs1XfvdfXOCHZMDvajjTB4OPrc8/xx71/d6wrcuBSlaJZO/TOcwhvEpGW&#10;Tb52/txuZiuHqI41KatEw9fOC1fOu4cff7jv25j7ohBVyiWBII2K+3btFF3Xxq6rkoLXTN2JljfQ&#10;mQlZsw5eZe6mkvUQva5c3/OWbi9k2kqRcKXg66PpdB4wfpbxpPsjyxTvSLV2gFuHvxJ/d/rXfbhn&#10;cS5ZW5TJQIN9B4ualQ1Megr1yDpG9rL8KlRdJlIokXV3iahdkWVlwjEHyIZ6V9k8SbFvMZc87vP2&#10;JBNIe6XTd4dNfj98kqRM18584ZCG1eARTksoDQMtT9/mMaCeZPu5/SRNjtB8FslfCrrd6379nhsw&#10;2fW/iRQisn0nUJ5jJmsdAhInR3Th5eQCP3YkgY/hPArDBZiVQF8wpytvsCkpwEs9zF8AV+j0KUWK&#10;LE6Kj8NoSpd27HKFA10Wm2mR6kBN5wUrTp1FVf9P1M8Fazl6pbRcVtSlFXUjOdfLWOu6MLoi0Iqq&#10;xoqOejRNBcJ/U8uvRbGCviIJKLdX3RMX6Ao7PKvO7IgUWuh1OiyKLRiS1RVsjp9nxCMwm/4f9s8J&#10;RC3oJ5dsPdJDttqOIaYN5VuUCRVGATlbmZ+CzS0MgvkaVJDBUthnJ1RgURiM0shb3mIGK8bQ18yC&#10;KWZg1zjJKWahhb3KDI6+UbBJZpGFaWarKWb0Sn9Y+jdFo2MLtKq3VaNXHkzYObZgS/1Jcpcm4LS3&#10;HKVjF14hd2XDBLmxC1u6nCR36QOupJvkxkZcrjc4QnK7I1hhN0lybIZdAi3C9I3n4SnXCqWPqS1Y&#10;AafUdq7XP4QAlN5SE2BzpG3DN4GBqo4MZr8lNAUbEY779ZtMKAiL8Ggc3QwbEpZwsV5fqdIhcKXu&#10;9BgWt6zTOtkm6aE4MCdzsXb0LtY9tTjwrUBMd74Ozsf2ub9qxjgdyWh7xlqEfbYY8Yy0V4Htt0+D&#10;g80FGb8Fcz0jyKJzRYNPSWutRueqElWZbsqq0qkqme8+VJIcmC5JvOVibtfHBazCtdIIPcx4bL7A&#10;oT7oqo93LDH+iagfeO/9aLZZrsJZsAkWsyj0VjOPRu+jpRdEwePmX604DeKiTFPePJcNt+UODd52&#10;8w2FlylUsODRrkYLf4FmXrC/StKDv2EtXcCgvmlSXC8FZ+nHod2xsjJt95Ixigxp2ycKAbe6uSHN&#10;lb4T6QvcllKYUg9KU2gUQn5xSA9l3tpRf++Z5A6pfm3gyo9oEID5Hb4Ei9CHFznu2Y17WJNAqLXT&#10;ObDddfNDZ2rJfSvLvICZKGrRiF+g4slKfZkiP8NqeIGqA1tY1GEuQwGqq8bxO6LOZfLDfwAAAP//&#10;AwBQSwMEFAAGAAgAAAAhAPJtDA/hAAAACwEAAA8AAABkcnMvZG93bnJldi54bWxMj0FPwkAQhe8m&#10;/ofNmHiT7SJVqN0SQtQTIRFMiLelHdqG7mzTXdry7x1OeprMey9vvkmXo21Ej52vHWlQkwgEUu6K&#10;mkoN3/uPpzkIHwwVpnGEGq7oYZnd36UmKdxAX9jvQim4hHxiNFQhtImUPq/QGj9xLRJ7J9dZE3jt&#10;Sll0ZuBy28hpFL1Ia2riC5VpcV1hft5drIbPwQyrZ/Xeb86n9fVnH28PG4VaPz6MqzcQAcfwF4Yb&#10;PqNDxkxHd6HCi0bDNI45yVOpGYhbQC0ilo4svS5mILNU/v8h+wUAAP//AwBQSwECLQAUAAYACAAA&#10;ACEAtoM4kv4AAADhAQAAEwAAAAAAAAAAAAAAAAAAAAAAW0NvbnRlbnRfVHlwZXNdLnhtbFBLAQIt&#10;ABQABgAIAAAAIQA4/SH/1gAAAJQBAAALAAAAAAAAAAAAAAAAAC8BAABfcmVscy8ucmVsc1BLAQIt&#10;ABQABgAIAAAAIQAd3I+hHQQAAG4LAAAOAAAAAAAAAAAAAAAAAC4CAABkcnMvZTJvRG9jLnhtbFBL&#10;AQItABQABgAIAAAAIQDybQwP4QAAAAsBAAAPAAAAAAAAAAAAAAAAAHcGAABkcnMvZG93bnJldi54&#10;bWxQSwUGAAAAAAQABADzAAAAhQcAAAAA&#10;">
                <v:shape id="Freeform 1175" o:spid="_x0000_s1027" style="position:absolute;left:255;top:2114;width:11650;height:680;visibility:visible;mso-wrap-style:square;v-text-anchor:top" coordsize="1165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gL8IA&#10;AADbAAAADwAAAGRycy9kb3ducmV2LnhtbESPQWsCMRSE74X+h/AKvYhmqyCyGkUKheKttgreHpvn&#10;Jrh52W7S3fjvjSD0OMzMN8xqk1wjeuqC9azgbVKAIK68tlwr+Pn+GC9AhIissfFMCq4UYLN+flph&#10;qf3AX9TvYy0yhEOJCkyMbSllqAw5DBPfEmfv7DuHMcuulrrDIcNdI6dFMZcOLecFgy29G6ou+z+n&#10;AM/2etCjhCPzK21qT2FnjkGp15e0XYKIlOJ/+NH+1Apmc7h/y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CAvwgAAANsAAAAPAAAAAAAAAAAAAAAAAJgCAABkcnMvZG93&#10;bnJldi54bWxQSwUGAAAAAAQABAD1AAAAhwMAAAAA&#10;" path="m,680r11651,l11651,,,,,680e" fillcolor="#006533" stroked="f">
                  <v:path arrowok="t" o:connecttype="custom" o:connectlocs="0,2794;11651,2794;11651,2114;0,2114;0,2794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2017ADB" wp14:editId="1DD315FA">
                <wp:simplePos x="0" y="0"/>
                <wp:positionH relativeFrom="page">
                  <wp:posOffset>2465070</wp:posOffset>
                </wp:positionH>
                <wp:positionV relativeFrom="page">
                  <wp:posOffset>190500</wp:posOffset>
                </wp:positionV>
                <wp:extent cx="5094605" cy="1080135"/>
                <wp:effectExtent l="0" t="0" r="3175" b="0"/>
                <wp:wrapNone/>
                <wp:docPr id="33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1080135"/>
                          <a:chOff x="3882" y="300"/>
                          <a:chExt cx="8023" cy="1701"/>
                        </a:xfrm>
                      </wpg:grpSpPr>
                      <wps:wsp>
                        <wps:cNvPr id="34" name="Freeform 1177"/>
                        <wps:cNvSpPr>
                          <a:spLocks/>
                        </wps:cNvSpPr>
                        <wps:spPr bwMode="auto">
                          <a:xfrm>
                            <a:off x="3882" y="300"/>
                            <a:ext cx="8023" cy="1701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8023"/>
                              <a:gd name="T2" fmla="+- 0 2001 300"/>
                              <a:gd name="T3" fmla="*/ 2001 h 1701"/>
                              <a:gd name="T4" fmla="+- 0 11906 3882"/>
                              <a:gd name="T5" fmla="*/ T4 w 8023"/>
                              <a:gd name="T6" fmla="+- 0 2001 300"/>
                              <a:gd name="T7" fmla="*/ 2001 h 1701"/>
                              <a:gd name="T8" fmla="+- 0 11906 3882"/>
                              <a:gd name="T9" fmla="*/ T8 w 8023"/>
                              <a:gd name="T10" fmla="+- 0 300 300"/>
                              <a:gd name="T11" fmla="*/ 300 h 1701"/>
                              <a:gd name="T12" fmla="+- 0 3882 3882"/>
                              <a:gd name="T13" fmla="*/ T12 w 8023"/>
                              <a:gd name="T14" fmla="+- 0 300 300"/>
                              <a:gd name="T15" fmla="*/ 300 h 1701"/>
                              <a:gd name="T16" fmla="+- 0 3882 3882"/>
                              <a:gd name="T17" fmla="*/ T16 w 8023"/>
                              <a:gd name="T18" fmla="+- 0 2001 300"/>
                              <a:gd name="T19" fmla="*/ 2001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23" h="1701">
                                <a:moveTo>
                                  <a:pt x="0" y="1701"/>
                                </a:moveTo>
                                <a:lnTo>
                                  <a:pt x="8024" y="1701"/>
                                </a:lnTo>
                                <a:lnTo>
                                  <a:pt x="8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50824" id="Group 1176" o:spid="_x0000_s1026" style="position:absolute;margin-left:194.1pt;margin-top:15pt;width:401.15pt;height:85.05pt;z-index:-251664896;mso-position-horizontal-relative:page;mso-position-vertical-relative:page" coordorigin="3882,300" coordsize="8023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XeJwQAAG8LAAAOAAAAZHJzL2Uyb0RvYy54bWykVtuO2zYQfS/QfyD42MIr0pYvMtYbNNl4&#10;UWCTBoj7AbREXVBJVEnZ2k3Rf+9wKNqyd+0sUj/IlHg4nDmHnJnbd09VSfZSm0LVK8pvGCWyjlVS&#10;1NmK/rlZjxaUmFbUiShVLVf0WRr67u7nn267ZinHKldlIjUBI7VZds2K5m3bLIPAxLmshLlRjaxh&#10;MlW6Ei286ixItOjAelUGY8ZmQad00mgVS2Pg672bpHdoP01l3P6Rpka2pFxR8K3Fp8bn1j6Du1ux&#10;zLRo8iLu3RA/4EUliho2PZi6F60gO128MFUVsVZGpe1NrKpApWkRS4wBouHsLJoHrXYNxpItu6w5&#10;0ATUnvH0w2bjz/svmhTJik4mlNSiAo1wW8L5fGbp6ZpsCagH3XxtvmgXIwwfVfyXgengfN6+Zw5M&#10;tt0nlYBFsWsV0vOU6sqagMDJE6rwfFBBPrUkho9TFoUzNqUkhjnOFoxPpk6nOAcx7brJYjGmBKYn&#10;rJcwzj/2yxdsDJHg2jnjdmEglm5f9LX3zQYGR84cWTX/j9WvuWgkimUsX57V0LO61lLac2yJnTti&#10;EehZNUNKBzPWTQPMf5fMl6R4Rq9QIpbxzrQPUqEsYv9oWnclEhih2El/KjZwfdKqhNvx64gwYnfD&#10;h5MmO8C4h/0SkA0jHcHde6PeFqg3sAUXmZODlEdToKNDgSnE5IT3msJNO+wIFA+McR6x2auewZE6&#10;mNuEFzybeRBGecmzuUdd9wyS35s8izzOcra44Bk/E4CBCP74H8ngQ/5hnrzOGT9V4LKaQw02fHzJ&#10;t1MN7L6v+TZU4Ipvpxpc9m2owobPLvl2qsIlSflQhLPTBhkk8xdC5P6OxE91f0lgRISteAyzXKOM&#10;zVIbkAJy1GbSJyFA2Rt1AQzcWDCmBtjvOhh8tWAQ2+W362gOIiIc8+h3jXPgFeHR0Lpb1gesobCe&#10;l1RNCZTUrcsHjWgtTzZeOyTdiroslENOt3fYzlRqLzcKMe2xHPgrDhseAWU9BIIpOHDg4wDrEf6/&#10;QZMHJNYJMOmn/b+DwdUCa2/BvNgRbNoIscwcorZkDfKqUWWRrIuytLEanW0/lJrshe1JWDQLvYon&#10;sBIPS63sMiey+wJJvSfWpnfsMf6J+Dhk78fRaD1bzEfhOpyOojlbjBiP3kczFkbh/fpfSzkPl3mR&#10;JLJ+LGrp+x0evq3y9Z2X61Sw47GyRtPxFNU88f4sSAa//jCdwKDBqROsDbkUycd+3IqidOPg1GMk&#10;GcL2/0gEVHVXIV1J36rkGaqlVq7Xg94UBrnS3yjpoM9bUfP3TmhJSfl7DSU/4mFoG0N8CafzMbzo&#10;4cx2OCPqGEytaEvhvtvhh9Y1k7tGF1kOO7mTXavfoOVJC1tM0T/nVf8CXQeOsKvDWPoO1LaNw3dE&#10;Hfvku/8AAAD//wMAUEsDBBQABgAIAAAAIQB3wuEO4AAAAAsBAAAPAAAAZHJzL2Rvd25yZXYueG1s&#10;TI9NS8NAEIbvgv9hGcGb3U1LJcZsSinqqQi2gnjbZqdJaHY2ZLdJ+u+dnuxtXubh/chXk2vFgH1o&#10;PGlIZgoEUultQ5WG7/37UwoiREPWtJ5QwwUDrIr7u9xk1o/0hcMuVoJNKGRGQx1jl0kZyhqdCTPf&#10;IfHv6HtnIsu+krY3I5u7Vs6VepbONMQJtelwU2N52p2dho/RjOtF8jZsT8fN5Xe//PzZJqj148O0&#10;fgURcYr/MFzrc3UouNPBn8kG0WpYpOmcUT4Ub7oCyYtagjho4OAEZJHL2w3FHwAAAP//AwBQSwEC&#10;LQAUAAYACAAAACEAtoM4kv4AAADhAQAAEwAAAAAAAAAAAAAAAAAAAAAAW0NvbnRlbnRfVHlwZXNd&#10;LnhtbFBLAQItABQABgAIAAAAIQA4/SH/1gAAAJQBAAALAAAAAAAAAAAAAAAAAC8BAABfcmVscy8u&#10;cmVsc1BLAQItABQABgAIAAAAIQAtRgXeJwQAAG8LAAAOAAAAAAAAAAAAAAAAAC4CAABkcnMvZTJv&#10;RG9jLnhtbFBLAQItABQABgAIAAAAIQB3wuEO4AAAAAsBAAAPAAAAAAAAAAAAAAAAAIEGAABkcnMv&#10;ZG93bnJldi54bWxQSwUGAAAAAAQABADzAAAAjgcAAAAA&#10;">
                <v:shape id="Freeform 1177" o:spid="_x0000_s1027" style="position:absolute;left:3882;top:300;width:8023;height:1701;visibility:visible;mso-wrap-style:square;v-text-anchor:top" coordsize="802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ahMYA&#10;AADbAAAADwAAAGRycy9kb3ducmV2LnhtbESPQWvCQBSE74X+h+UVeqsbrYhEN6G0KCJIrRXB22v2&#10;NUnNvg27q8Z/7woFj8PMfMNM88404kTO15YV9HsJCOLC6ppLBdvv2csYhA/IGhvLpOBCHvLs8WGK&#10;qbZn/qLTJpQiQtinqKAKoU2l9EVFBn3PtsTR+7XOYIjSlVI7PEe4aeQgSUbSYM1xocKW3isqDpuj&#10;UbB0o/5qOf48fOz/dm72szjOL2tS6vmpe5uACNSFe/i/vdAKXodw+xJ/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ahMYAAADbAAAADwAAAAAAAAAAAAAAAACYAgAAZHJz&#10;L2Rvd25yZXYueG1sUEsFBgAAAAAEAAQA9QAAAIsDAAAAAA==&#10;" path="m,1701r8024,l8024,,,,,1701e" fillcolor="#009641" stroked="f">
                  <v:path arrowok="t" o:connecttype="custom" o:connectlocs="0,2001;8024,2001;8024,300;0,300;0,2001" o:connectangles="0,0,0,0,0"/>
                </v:shape>
                <w10:wrap anchorx="page" anchory="page"/>
              </v:group>
            </w:pict>
          </mc:Fallback>
        </mc:AlternateContent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52608" behindDoc="1" locked="0" layoutInCell="1" allowOverlap="1" wp14:anchorId="45FED94F" wp14:editId="5CE37C19">
            <wp:simplePos x="0" y="0"/>
            <wp:positionH relativeFrom="page">
              <wp:posOffset>1313815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1178" name="Obraz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w:drawing>
          <wp:anchor distT="0" distB="0" distL="114300" distR="114300" simplePos="0" relativeHeight="251653632" behindDoc="1" locked="0" layoutInCell="1" allowOverlap="1" wp14:anchorId="1E1CA11A" wp14:editId="4B5D2A00">
            <wp:simplePos x="0" y="0"/>
            <wp:positionH relativeFrom="page">
              <wp:posOffset>161925</wp:posOffset>
            </wp:positionH>
            <wp:positionV relativeFrom="page">
              <wp:posOffset>190500</wp:posOffset>
            </wp:positionV>
            <wp:extent cx="1079500" cy="1080135"/>
            <wp:effectExtent l="0" t="0" r="6350" b="5715"/>
            <wp:wrapNone/>
            <wp:docPr id="1179" name="Obraz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212DBF" wp14:editId="23E4D9DF">
                <wp:simplePos x="0" y="0"/>
                <wp:positionH relativeFrom="page">
                  <wp:posOffset>279400</wp:posOffset>
                </wp:positionH>
                <wp:positionV relativeFrom="page">
                  <wp:posOffset>8877300</wp:posOffset>
                </wp:positionV>
                <wp:extent cx="7002145" cy="1470025"/>
                <wp:effectExtent l="3175" t="0" r="0" b="0"/>
                <wp:wrapNone/>
                <wp:docPr id="32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14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204A" w:rsidRPr="00011DF4" w:rsidRDefault="0070204A" w:rsidP="0070204A">
                            <w:pPr>
                              <w:spacing w:after="0" w:line="240" w:lineRule="auto"/>
                              <w:ind w:left="120" w:right="-20"/>
                              <w:rPr>
                                <w:color w:val="1D1D1B"/>
                                <w:spacing w:val="-3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pacing w:val="-3"/>
                                <w:sz w:val="16"/>
                                <w:szCs w:val="16"/>
                                <w:lang w:val="pl-PL"/>
                              </w:rPr>
                              <w:t>INFORMACJE DODATKOWE</w:t>
                            </w:r>
                          </w:p>
                          <w:p w:rsidR="00011DF4" w:rsidRDefault="0070204A" w:rsidP="0070204A">
                            <w:pPr>
                              <w:spacing w:before="68" w:after="0" w:line="192" w:lineRule="exact"/>
                              <w:ind w:left="120" w:right="64"/>
                              <w:jc w:val="both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Zgłoszenia prosimy przesyłać do dn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ia </w:t>
                            </w:r>
                            <w:r w:rsidRPr="00011DF4">
                              <w:rPr>
                                <w:b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8 maja 20</w:t>
                            </w:r>
                            <w:r w:rsidRPr="00011DF4">
                              <w:rPr>
                                <w:b/>
                                <w:bCs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15r.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na adres e-mail: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hyperlink r:id="rId18" w:history="1">
                              <w:r w:rsidR="00DD5321" w:rsidRPr="006C7DE6">
                                <w:rPr>
                                  <w:rStyle w:val="Hipercze"/>
                                  <w:sz w:val="16"/>
                                  <w:szCs w:val="16"/>
                                  <w:lang w:val="pl-PL"/>
                                </w:rPr>
                                <w:t>agnieszka.talapka@udt.gov.pl</w:t>
                              </w:r>
                            </w:hyperlink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tel.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(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12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)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6622818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; fax (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12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) 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6622805</w:t>
                            </w:r>
                            <w:r w:rsid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, tel. kom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: 662-179-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100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. </w:t>
                            </w:r>
                          </w:p>
                          <w:p w:rsidR="0070204A" w:rsidRPr="00011DF4" w:rsidRDefault="0070204A" w:rsidP="00011DF4">
                            <w:pPr>
                              <w:spacing w:after="0" w:line="192" w:lineRule="exact"/>
                              <w:ind w:left="120" w:right="64"/>
                              <w:jc w:val="both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Urząd Dozoru Technicznego Oddział we Wrocławiu potwierdzi termin konferencji do dnia </w:t>
                            </w:r>
                            <w:r w:rsidR="00DD5321" w:rsidRPr="00DD5321">
                              <w:rPr>
                                <w:b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10</w:t>
                            </w:r>
                            <w:r w:rsidRPr="00DD5321">
                              <w:rPr>
                                <w:b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 w:rsidR="00DD5321">
                              <w:rPr>
                                <w:b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czerwca</w:t>
                            </w:r>
                            <w:r w:rsidRPr="00011DF4">
                              <w:rPr>
                                <w:b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20</w:t>
                            </w:r>
                            <w:r w:rsidRPr="00011DF4">
                              <w:rPr>
                                <w:b/>
                                <w:bCs/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15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r. Po otrzymaniu potwierdzenia prosimy przelać opłatę za konferencję (podając tytuł wpłaty: Konf_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PTS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_15_</w:t>
                            </w:r>
                            <w:r w:rsidR="00DD5321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Krak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) na konto:</w:t>
                            </w:r>
                          </w:p>
                          <w:p w:rsidR="0070204A" w:rsidRPr="00011DF4" w:rsidRDefault="0070204A" w:rsidP="00011DF4">
                            <w:pPr>
                              <w:spacing w:after="0" w:line="240" w:lineRule="auto"/>
                              <w:ind w:left="2997" w:right="2115"/>
                              <w:jc w:val="center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Urząd Dozoru Technicznego, ul. </w:t>
                            </w:r>
                            <w:proofErr w:type="spellStart"/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Szczęśliwicka</w:t>
                            </w:r>
                            <w:proofErr w:type="spellEnd"/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34, 02-353 Warszawa</w:t>
                            </w:r>
                          </w:p>
                          <w:p w:rsidR="0070204A" w:rsidRPr="00011DF4" w:rsidRDefault="0070204A" w:rsidP="00011DF4">
                            <w:pPr>
                              <w:spacing w:after="60" w:line="216" w:lineRule="exact"/>
                              <w:ind w:left="2516" w:right="2115"/>
                              <w:jc w:val="center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Bank Gospodarstwa Krajowego nr konta: 91 1130 1017 0020 1214 7720 0005</w:t>
                            </w:r>
                          </w:p>
                          <w:p w:rsidR="00011DF4" w:rsidRPr="00011DF4" w:rsidRDefault="00011DF4" w:rsidP="00011DF4">
                            <w:pPr>
                              <w:spacing w:after="0" w:line="240" w:lineRule="auto"/>
                              <w:ind w:left="120" w:right="-20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W przypadku odwołania konferencji UDT zwróci przelana kwotę. W przypadku zgł</w:t>
                            </w:r>
                            <w:r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oszenia rezygnacji z udziału w konferencji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 na mniej niż 6 dni roboczych przed</w:t>
                            </w:r>
                          </w:p>
                          <w:p w:rsidR="00011DF4" w:rsidRPr="00011DF4" w:rsidRDefault="00011DF4" w:rsidP="00011DF4">
                            <w:pPr>
                              <w:spacing w:after="0" w:line="240" w:lineRule="auto"/>
                              <w:ind w:left="120" w:right="-20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planowanym terminem rozpoczęcia konferencji, Urząd Dozoru Technicznego zachowuje prawo do pełnego wynagrodzenia, tak jak za należycie wykonan</w:t>
                            </w:r>
                            <w:r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ą konferencję</w:t>
                            </w: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.</w:t>
                            </w:r>
                          </w:p>
                          <w:p w:rsidR="00011DF4" w:rsidRPr="00011DF4" w:rsidRDefault="00011DF4" w:rsidP="00011DF4">
                            <w:pPr>
                              <w:spacing w:after="0" w:line="240" w:lineRule="auto"/>
                              <w:ind w:left="120" w:right="-20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 xml:space="preserve">Wcześniej wpłacone kwoty nie podlegają w tej sytuacji zwrotowi. </w:t>
                            </w:r>
                          </w:p>
                          <w:p w:rsidR="00003085" w:rsidRPr="00011DF4" w:rsidRDefault="00011DF4" w:rsidP="00011DF4">
                            <w:pPr>
                              <w:spacing w:before="60" w:after="0" w:line="240" w:lineRule="auto"/>
                              <w:ind w:left="120" w:right="-20"/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011DF4">
                              <w:rPr>
                                <w:color w:val="1D1D1B"/>
                                <w:sz w:val="16"/>
                                <w:szCs w:val="16"/>
                                <w:lang w:val="pl-PL"/>
                              </w:rPr>
                              <w:t>UWAGA: Przy wypełnianiu zgłoszenia, bardzo prosimy o podawanie pełnych danych firmy potrzebnych do wystawienia faktury oraz adresu korespondencyjnego.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2DBF" id="Text Box 1180" o:spid="_x0000_s1055" type="#_x0000_t202" style="position:absolute;margin-left:22pt;margin-top:699pt;width:551.35pt;height:115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5Tsw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3wdYMRJCz16oINGt2JAvh/ZCvWdSsDxvgNXPcAJdNqyVd2dKL4qxMWmJnxP11KKvqakhAx9U1v3&#10;4qrpiUqUAdn1H0QJkchBCws0VLI15YOCIECHTj2eu2OyKWBz4XmBH84wKuDMD81yZmOQZLreSaXf&#10;UdEiY6RYQvstPDneKW3SIcnkYqJxkbOmsRJo+LMNcBx3IDhcNWcmDdvRH7EXb6NtFDphMN86oZdl&#10;zjrfhM489xez7DrbbDL/p4nrh0nNypJyE2ZSlx/+WfdOOh91cdaXEg0rDZxJScn9btNIdCSg7tx+&#10;p4JcuLnP07BFAC4vKPlB6N0GsZPPo4UT5uHMiRde5Hh+fBvPvTAOs/w5pTvG6b9TQn2K4xn00dL5&#10;LTfPfq+5kaRlGuZHw9oUR2cnkhgNbnlpW6sJa0b7ohQm/adSQLunRlvFGpGOctXDbhifh9WaUfBO&#10;lI+gYSlAYSBUGH5g1EJ+x6iHQZJi9e1AJMWoec/hHZipMxlyMnaTQXgBV1OsMRrNjR6n06GTbF8D&#10;8vjSuFjDW6mYVfFTFqcXBsPBkjkNMjN9LtfW62ncrn4BAAD//wMAUEsDBBQABgAIAAAAIQAYu/J1&#10;4QAAAA0BAAAPAAAAZHJzL2Rvd25yZXYueG1sTI9BT4NAEIXvJv6HzZh4s0srYkGWpjF6MjFSPHhc&#10;2CmQsrPIblv8905Pensz8/Lme/lmtoM44eR7RwqWiwgEUuNMT62Cz+r1bg3CB01GD45QwQ962BTX&#10;V7nOjDtTiaddaAWHkM+0gi6EMZPSNx1a7RduROLb3k1WBx6nVppJnzncDnIVRYm0uif+0OkRnzts&#10;DrujVbD9ovKl/36vP8p92VdVGtFbclDq9mbePoEIOIc/M1zwGR0KZqrdkYwXg4I45iqB9/fpmtXF&#10;sYyTRxA1q2SVPoAscvm/RfELAAD//wMAUEsBAi0AFAAGAAgAAAAhALaDOJL+AAAA4QEAABMAAAAA&#10;AAAAAAAAAAAAAAAAAFtDb250ZW50X1R5cGVzXS54bWxQSwECLQAUAAYACAAAACEAOP0h/9YAAACU&#10;AQAACwAAAAAAAAAAAAAAAAAvAQAAX3JlbHMvLnJlbHNQSwECLQAUAAYACAAAACEAL0GuU7MCAAC2&#10;BQAADgAAAAAAAAAAAAAAAAAuAgAAZHJzL2Uyb0RvYy54bWxQSwECLQAUAAYACAAAACEAGLvydeEA&#10;AAANAQAADwAAAAAAAAAAAAAAAAAN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before="2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70204A" w:rsidRPr="00011DF4" w:rsidRDefault="0070204A" w:rsidP="0070204A">
                      <w:pPr>
                        <w:spacing w:after="0" w:line="240" w:lineRule="auto"/>
                        <w:ind w:left="120" w:right="-20"/>
                        <w:rPr>
                          <w:color w:val="1D1D1B"/>
                          <w:spacing w:val="-3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pacing w:val="-3"/>
                          <w:sz w:val="16"/>
                          <w:szCs w:val="16"/>
                          <w:lang w:val="pl-PL"/>
                        </w:rPr>
                        <w:t>INFORMACJE DODATKOWE</w:t>
                      </w:r>
                    </w:p>
                    <w:p w:rsidR="00011DF4" w:rsidRDefault="0070204A" w:rsidP="0070204A">
                      <w:pPr>
                        <w:spacing w:before="68" w:after="0" w:line="192" w:lineRule="exact"/>
                        <w:ind w:left="120" w:right="64"/>
                        <w:jc w:val="both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Zgłoszenia prosimy przesyłać do dn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ia </w:t>
                      </w:r>
                      <w:r w:rsidRPr="00011DF4">
                        <w:rPr>
                          <w:b/>
                          <w:color w:val="1D1D1B"/>
                          <w:sz w:val="16"/>
                          <w:szCs w:val="16"/>
                          <w:lang w:val="pl-PL"/>
                        </w:rPr>
                        <w:t>8 maja 20</w:t>
                      </w:r>
                      <w:r w:rsidRPr="00011DF4">
                        <w:rPr>
                          <w:b/>
                          <w:bCs/>
                          <w:color w:val="1D1D1B"/>
                          <w:sz w:val="16"/>
                          <w:szCs w:val="16"/>
                          <w:lang w:val="pl-PL"/>
                        </w:rPr>
                        <w:t>15r.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na adres e-mail: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hyperlink r:id="rId19" w:history="1">
                        <w:r w:rsidR="00DD5321" w:rsidRPr="006C7DE6">
                          <w:rPr>
                            <w:rStyle w:val="Hipercze"/>
                            <w:sz w:val="16"/>
                            <w:szCs w:val="16"/>
                            <w:lang w:val="pl-PL"/>
                          </w:rPr>
                          <w:t>agnieszka.talapka@udt.gov.pl</w:t>
                        </w:r>
                      </w:hyperlink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tel.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(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12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)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6622818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; fax (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12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) 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6622805</w:t>
                      </w:r>
                      <w:r w:rsid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, tel. kom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: 662-179-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100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. </w:t>
                      </w:r>
                    </w:p>
                    <w:p w:rsidR="0070204A" w:rsidRPr="00011DF4" w:rsidRDefault="0070204A" w:rsidP="00011DF4">
                      <w:pPr>
                        <w:spacing w:after="0" w:line="192" w:lineRule="exact"/>
                        <w:ind w:left="120" w:right="64"/>
                        <w:jc w:val="both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Urząd Dozoru Technicznego Oddział we Wrocławiu potwierdzi termin konferencji do dnia </w:t>
                      </w:r>
                      <w:r w:rsidR="00DD5321" w:rsidRPr="00DD5321">
                        <w:rPr>
                          <w:b/>
                          <w:color w:val="1D1D1B"/>
                          <w:sz w:val="16"/>
                          <w:szCs w:val="16"/>
                          <w:lang w:val="pl-PL"/>
                        </w:rPr>
                        <w:t>10</w:t>
                      </w:r>
                      <w:r w:rsidRPr="00DD5321">
                        <w:rPr>
                          <w:b/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r w:rsidR="00DD5321">
                        <w:rPr>
                          <w:b/>
                          <w:color w:val="1D1D1B"/>
                          <w:sz w:val="16"/>
                          <w:szCs w:val="16"/>
                          <w:lang w:val="pl-PL"/>
                        </w:rPr>
                        <w:t>czerwca</w:t>
                      </w:r>
                      <w:r w:rsidRPr="00011DF4">
                        <w:rPr>
                          <w:b/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20</w:t>
                      </w:r>
                      <w:r w:rsidRPr="00011DF4">
                        <w:rPr>
                          <w:b/>
                          <w:bCs/>
                          <w:color w:val="1D1D1B"/>
                          <w:sz w:val="16"/>
                          <w:szCs w:val="16"/>
                          <w:lang w:val="pl-PL"/>
                        </w:rPr>
                        <w:t>15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r. Po otrzymaniu potwierdzenia prosimy przelać opłatę za konferencję (podając tytuł wpłaty: Konf_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PTS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_15_</w:t>
                      </w:r>
                      <w:r w:rsidR="00DD5321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Krak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) na konto:</w:t>
                      </w:r>
                    </w:p>
                    <w:p w:rsidR="0070204A" w:rsidRPr="00011DF4" w:rsidRDefault="0070204A" w:rsidP="00011DF4">
                      <w:pPr>
                        <w:spacing w:after="0" w:line="240" w:lineRule="auto"/>
                        <w:ind w:left="2997" w:right="2115"/>
                        <w:jc w:val="center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Urząd Dozoru Technicznego, ul. </w:t>
                      </w:r>
                      <w:proofErr w:type="spellStart"/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Szczęśliwicka</w:t>
                      </w:r>
                      <w:proofErr w:type="spellEnd"/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34, 02-353 Warszawa</w:t>
                      </w:r>
                    </w:p>
                    <w:p w:rsidR="0070204A" w:rsidRPr="00011DF4" w:rsidRDefault="0070204A" w:rsidP="00011DF4">
                      <w:pPr>
                        <w:spacing w:after="60" w:line="216" w:lineRule="exact"/>
                        <w:ind w:left="2516" w:right="2115"/>
                        <w:jc w:val="center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Bank Gospodarstwa Krajowego nr konta: 91 1130 1017 0020 1214 7720 0005</w:t>
                      </w:r>
                    </w:p>
                    <w:p w:rsidR="00011DF4" w:rsidRPr="00011DF4" w:rsidRDefault="00011DF4" w:rsidP="00011DF4">
                      <w:pPr>
                        <w:spacing w:after="0" w:line="240" w:lineRule="auto"/>
                        <w:ind w:left="120" w:right="-20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W przypadku odwołania konferencji UDT zwróci przelana kwotę. W przypadku zgł</w:t>
                      </w:r>
                      <w:r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oszenia rezygnacji z udziału w konferencji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 na mniej niż 6 dni roboczych przed</w:t>
                      </w:r>
                    </w:p>
                    <w:p w:rsidR="00011DF4" w:rsidRPr="00011DF4" w:rsidRDefault="00011DF4" w:rsidP="00011DF4">
                      <w:pPr>
                        <w:spacing w:after="0" w:line="240" w:lineRule="auto"/>
                        <w:ind w:left="120" w:right="-20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planowanym terminem rozpoczęcia konferencji, Urząd Dozoru Technicznego zachowuje prawo do pełnego wynagrodzenia, tak jak za należycie wykonan</w:t>
                      </w:r>
                      <w:r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ą konferencję</w:t>
                      </w: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.</w:t>
                      </w:r>
                    </w:p>
                    <w:p w:rsidR="00011DF4" w:rsidRPr="00011DF4" w:rsidRDefault="00011DF4" w:rsidP="00011DF4">
                      <w:pPr>
                        <w:spacing w:after="0" w:line="240" w:lineRule="auto"/>
                        <w:ind w:left="120" w:right="-20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 xml:space="preserve">Wcześniej wpłacone kwoty nie podlegają w tej sytuacji zwrotowi. </w:t>
                      </w:r>
                    </w:p>
                    <w:p w:rsidR="00003085" w:rsidRPr="00011DF4" w:rsidRDefault="00011DF4" w:rsidP="00011DF4">
                      <w:pPr>
                        <w:spacing w:before="60" w:after="0" w:line="240" w:lineRule="auto"/>
                        <w:ind w:left="120" w:right="-20"/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</w:pPr>
                      <w:r w:rsidRPr="00011DF4">
                        <w:rPr>
                          <w:color w:val="1D1D1B"/>
                          <w:sz w:val="16"/>
                          <w:szCs w:val="16"/>
                          <w:lang w:val="pl-PL"/>
                        </w:rPr>
                        <w:t>UWAGA: Przy wypełnianiu zgłoszenia, bardzo prosimy o podawanie pełnych danych firmy potrzebnych do wystawienia faktury oraz adresu korespondencyjnego.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D86FF8E" wp14:editId="5F069F42">
                <wp:simplePos x="0" y="0"/>
                <wp:positionH relativeFrom="page">
                  <wp:posOffset>4864100</wp:posOffset>
                </wp:positionH>
                <wp:positionV relativeFrom="page">
                  <wp:posOffset>8317230</wp:posOffset>
                </wp:positionV>
                <wp:extent cx="1979930" cy="351790"/>
                <wp:effectExtent l="0" t="1905" r="4445" b="0"/>
                <wp:wrapNone/>
                <wp:docPr id="3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061" type="#_x0000_t202" style="position:absolute;margin-left:383pt;margin-top:654.9pt;width:155.9pt;height:27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o3tAIAALUFAAAOAAAAZHJzL2Uyb0RvYy54bWysVG1vmzAQ/j5p/8HydwokJAFUUrUhTJO6&#10;F6ndD3CMCdbAZrYT6Kb9951NSdNWk6ZtfEAHd37unrvHd3k1tA06MqW5FBkOLwKMmKCy5GKf4S/3&#10;hRdjpA0RJWmkYBl+YBpfrd++uey7lM1kLZuSKQQgQqd9l+HamC71fU1r1hJ9ITsmwFlJ1RIDn2rv&#10;l4r0gN42/iwIln4vVdkpSZnW8DcfnXjt8KuKUfOpqjQzqMkw1GbcW7n3zr799SVJ94p0NaePZZC/&#10;qKIlXEDSE1RODEEHxV9BtZwqqWVlLqhsfVlVnDLHAdiEwQs2dzXpmOMCzdHdqU36/8HSj8fPCvEy&#10;w/MQI0FamNE9Gwy6kQMKwzi0Heo7nULgXQehZgAPTNqx1d2tpF81EnJTE7Fn10rJvmakhArdSf/s&#10;6IijLciu/yBLyEQORjqgoVKtbR80BAE6TOrhNB1bDbUpk1WSzMFFwTdfhKvEjc8n6XS6U9q8Y7JF&#10;1siwguk7dHK81QZ4QOgUYpMJWfCmcQpoxLMfEDj+gdxw1PpsFW6gP5Ig2cbbOPKi2XLrRUGee9fF&#10;JvKWRbha5PN8s8nDnzZvGKU1L0smbJpJXGH0Z8N7lPkoi5O8tGx4aeFsSVrtd5tGoSMBcRfusdOC&#10;4s/C/OdlODdweUEpnEXBzSzximW88qIiWnjJKoi9IExukmUQJVFePKd0ywX7d0qoz3CymC1GMf2W&#10;W+Ce19xI2nID66PhbYbjUxBJrQS3onSjNYQ3o33WClv+UyugY9OgnWCtRke1mmE3jLdjMV2EnSwf&#10;QMJKgsJAjLD7wKil+o5RD3skw/rbgSiGUfNewDWwS2cy1GTsJoMICkczbDAazY0Zl9OhU3xfA/J4&#10;0YS8hqtScadie6fGKoCC/YDd4Mg87jG7fM6/XdTTtl3/AgAA//8DAFBLAwQUAAYACAAAACEAnKyf&#10;m+EAAAAOAQAADwAAAGRycy9kb3ducmV2LnhtbEyPwU7DMBBE70j8g7VI3KjdIhyaxqkqBCckRBoO&#10;HJ3YTaLG6xC7bfh7Nqdy290Zzc7LtpPr2dmOofOoYLkQwCzW3nTYKPgq3x6egYWo0ejeo1XwawNs&#10;89ubTKfGX7Cw531sGIVgSLWCNsYh5TzUrXU6LPxgkbSDH52OtI4NN6O+ULjr+UoIyZ3ukD60erAv&#10;ra2P+5NTsPvG4rX7+ag+i0PRleVa4Ls8KnV/N+02wKKd4tUMc32qDjl1qvwJTWC9gkRKYokkPIo1&#10;QcwWkSQ0VfNNPq2A5xn/j5H/AQAA//8DAFBLAQItABQABgAIAAAAIQC2gziS/gAAAOEBAAATAAAA&#10;AAAAAAAAAAAAAAAAAABbQ29udGVudF9UeXBlc10ueG1sUEsBAi0AFAAGAAgAAAAhADj9If/WAAAA&#10;lAEAAAsAAAAAAAAAAAAAAAAALwEAAF9yZWxzLy5yZWxzUEsBAi0AFAAGAAgAAAAhABsgeje0AgAA&#10;tQUAAA4AAAAAAAAAAAAAAAAALgIAAGRycy9lMm9Eb2MueG1sUEsBAi0AFAAGAAgAAAAhAJysn5vh&#10;AAAADgEAAA8AAAAAAAAAAAAAAAAADgUAAGRycy9kb3ducmV2LnhtbFBLBQYAAAAABAAEAPMAAAAc&#10;BgAA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C189B6B" wp14:editId="770F15AF">
                <wp:simplePos x="0" y="0"/>
                <wp:positionH relativeFrom="page">
                  <wp:posOffset>279400</wp:posOffset>
                </wp:positionH>
                <wp:positionV relativeFrom="page">
                  <wp:posOffset>5713095</wp:posOffset>
                </wp:positionV>
                <wp:extent cx="2074545" cy="248285"/>
                <wp:effectExtent l="3175" t="0" r="0" b="1270"/>
                <wp:wrapNone/>
                <wp:docPr id="30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062" type="#_x0000_t202" style="position:absolute;margin-left:22pt;margin-top:449.85pt;width:163.35pt;height:19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Yc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SysNJBz16oKNGt2JEvh8HpkJDr1JwvO/BVY9wAp222ar+TpRfFeJi3RC+ozdSiqGhpAKGvrnp&#10;nl2dcJQB2Q4fRAWRyF4LCzTWsjPlg4IgQAcqj6fuGDYlbAbeMozCCKMSzoIwDuLIhiDpfLuXSr+j&#10;okPGyLCE7lt0crhT2rAh6exignFRsLa1Cmj5sw1wnHYgNlw1Z4aFbeiPxEs28SYOnTBYbJzQy3Pn&#10;pliHzqLwl1F+ma/Xuf/TxPXDtGFVRbkJM4vLD/+seUeZT7I4yUuJllUGzlBScrddtxIdCIi7sN+x&#10;IGdu7nMatgiQy4uU/CD0boPEKRbx0gmLMHKSpRc7np/cJgsvTMK8eJ7SHeP031NCQ4aTKIgmMf02&#10;N89+r3Mjacc0jI+WdRmOT04kNRLc8Mq2VhPWTvZZKQz9p1JAu+dGW8EajU5q1eN2nF7HwoQ3at6K&#10;6hEkLAUoDHQKsw+MRsjvGA0wRzKsvu2JpBi17zk8AzN0ZkPOxnY2CC/haoY1RpO51tNw2veS7RpA&#10;nh4aFzfwVGpmVfzE4vjAYDbYZI5zzAyf83/r9TRtV78AAAD//wMAUEsDBBQABgAIAAAAIQA613Wf&#10;4AAAAAoBAAAPAAAAZHJzL2Rvd25yZXYueG1sTI/BTsMwEETvSPyDtUjcqA2t2iRkU1UITkiINBw4&#10;OvE2iRqvQ+y24e8xJ7jNakazb/LtbAdxpsn3jhHuFwoEceNMzy3CR/Vyl4DwQbPRg2NC+CYP2+L6&#10;KteZcRcu6bwPrYgl7DON0IUwZlL6piOr/cKNxNE7uMnqEM+plWbSl1huB/mg1Fpa3XP80OmRnjpq&#10;jvuTRdh9cvncf73V7+Wh7KsqVfy6PiLe3sy7RxCB5vAXhl/8iA5FZKrdiY0XA8JqFacEhCRNNyBi&#10;YLlRUdQI6TJJQBa5/D+h+AEAAP//AwBQSwECLQAUAAYACAAAACEAtoM4kv4AAADhAQAAEwAAAAAA&#10;AAAAAAAAAAAAAAAAW0NvbnRlbnRfVHlwZXNdLnhtbFBLAQItABQABgAIAAAAIQA4/SH/1gAAAJQB&#10;AAALAAAAAAAAAAAAAAAAAC8BAABfcmVscy8ucmVsc1BLAQItABQABgAIAAAAIQDUmSYcswIAALUF&#10;AAAOAAAAAAAAAAAAAAAAAC4CAABkcnMvZTJvRG9jLnhtbFBLAQItABQABgAIAAAAIQA613Wf4AAA&#10;AAoBAAAPAAAAAAAAAAAAAAAAAA0FAABkcnMvZG93bnJldi54bWxQSwUGAAAAAAQABADzAAAAGgYA&#10;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8BFD529" wp14:editId="12613FAB">
                <wp:simplePos x="0" y="0"/>
                <wp:positionH relativeFrom="page">
                  <wp:posOffset>2353310</wp:posOffset>
                </wp:positionH>
                <wp:positionV relativeFrom="page">
                  <wp:posOffset>5713095</wp:posOffset>
                </wp:positionV>
                <wp:extent cx="2108835" cy="248285"/>
                <wp:effectExtent l="635" t="0" r="0" b="1270"/>
                <wp:wrapNone/>
                <wp:docPr id="29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1063" type="#_x0000_t202" style="position:absolute;margin-left:185.3pt;margin-top:449.85pt;width:166.05pt;height:19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bH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MeKkhR490kGjOzEg349mpkJ9pxJwfOjAVQ9wAp22bFV3L4qvCnGxrgnf0VspRV9TUkKGvrnp&#10;nl0dcZQB2fYfRAmRyF4LCzRUsjXlg4IgQIdOPZ26Y7IpYDPwvSiazTEq4CwIoyCa2xAkmW53Uul3&#10;VLTIGCmW0H2LTg73SptsSDK5mGBc5KxprAIafrEBjuMOxIar5sxkYRv6I/biTbSJQicMFhsn9LLM&#10;uc3XobPI/eU8m2Xrdeb/NHH9MKlZWVJuwkzi8sM/a95R5qMsTvJSomGlgTMpKbnbrhuJDgTEndvv&#10;WJAzN/cyDVsE4PKCkh+E3l0QO/kiWjphHs6deOlFjufHd/HCC+Mwyy8p3TNO/50S6lMcz4P5KKbf&#10;cvPs95obSVqmYXw0rE1xdHIiiZHghpe2tZqwZrTPSmHSfy4FtHtqtBWs0eioVj1sB/s6ZksT3qh5&#10;K8onkLAUoDDQKcw+MGohv2PUwxxJsfq2J5Ji1Lzn8AzM0JkMORnbySC8gKsp1hiN5lqPw2nfSbar&#10;AXl8aFzcwlOpmFXxcxbHBwazwZI5zjEzfM7/rdfztF39AgAA//8DAFBLAwQUAAYACAAAACEAaT3M&#10;duAAAAALAQAADwAAAGRycy9kb3ducmV2LnhtbEyPy07DMBBF90j8gzVI7KhNK+VFnKpCsEJCpGHB&#10;0omnidV4HGK3DX+PWdHdjObozrnldrEjO+PsjSMJjysBDKlz2lAv4bN5fciA+aBIq9ERSvhBD9vq&#10;9qZUhXYXqvG8Dz2LIeQLJWEIYSo4992AVvmVm5Di7eBmq0Jc557rWV1iuB35WoiEW2UofhjUhM8D&#10;dsf9yUrYfVH9Yr7f24/6UJumyQW9JUcp7++W3ROwgEv4h+FPP6pDFZ1adyLt2Shhk4okohKyPE+B&#10;RSIV6zi0EvJNlgGvSn7dofoFAAD//wMAUEsBAi0AFAAGAAgAAAAhALaDOJL+AAAA4QEAABMAAAAA&#10;AAAAAAAAAAAAAAAAAFtDb250ZW50X1R5cGVzXS54bWxQSwECLQAUAAYACAAAACEAOP0h/9YAAACU&#10;AQAACwAAAAAAAAAAAAAAAAAvAQAAX3JlbHMvLnJlbHNQSwECLQAUAAYACAAAACEA3JfWx7QCAAC1&#10;BQAADgAAAAAAAAAAAAAAAAAuAgAAZHJzL2Uyb0RvYy54bWxQSwECLQAUAAYACAAAACEAaT3MduAA&#10;AAALAQAADwAAAAAAAAAAAAAAAAAO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7D43852" wp14:editId="63817A47">
                <wp:simplePos x="0" y="0"/>
                <wp:positionH relativeFrom="page">
                  <wp:posOffset>4462780</wp:posOffset>
                </wp:positionH>
                <wp:positionV relativeFrom="page">
                  <wp:posOffset>5713095</wp:posOffset>
                </wp:positionV>
                <wp:extent cx="2818130" cy="248285"/>
                <wp:effectExtent l="0" t="0" r="0" b="1270"/>
                <wp:wrapNone/>
                <wp:docPr id="28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064" type="#_x0000_t202" style="position:absolute;margin-left:351.4pt;margin-top:449.85pt;width:221.9pt;height:19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Mnsw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ATnHSQo8e6aDRnRiQ70ehqVDfqQQcHzpw1QOcQKctW9Xdi+KrQlysa8J3dCWl6GtKSsjQNzfd&#10;s6sjjjIg2/6DKCES2WthgYZKtqZ8UBAE6NCpp1N3TDYFbAaRH/kzOCrgLAijIJrbECSZbndS6XdU&#10;tMgYKZbQfYtODvdKm2xIMrmYYFzkrGmsAhp+sQGO4w7EhqvmzGRhG/oj9uJNtIlCJwwWGyf0ssxZ&#10;5evQWeT+9TybZet15v80cf0wqVlZUm7CTOLywz9r3lHmoyxO8lKiYaWBMykpuduuG4kOBMSd2+9Y&#10;kDM39zINWwTg8oKSH4TeXRA7+SK6dsI8nDvxtRc5nh/fxQsvjMMsv6R0zzj9d0qoT3E8D+ajmH7L&#10;zbPfa24kaZmG8dGwNsXRyYkkRoIbXtrWasKa0T4rhUn/uRTQ7qnRVrBGo6Na9bAd7OuYRSa8UfNW&#10;lE8gYSlAYSBGmH1g1EJ+x6iHOZJi9W1PJMWoec/hGZihMxlyMraTQXgBV1OsMRrNtR6H076TbFcD&#10;8vjQuFjBU6mYVfFzFscHBrPBkjnOMTN8zv+t1/O0Xf4CAAD//wMAUEsDBBQABgAIAAAAIQCZidb3&#10;4QAAAAwBAAAPAAAAZHJzL2Rvd25yZXYueG1sTI8xT8MwFIR3JP6D9ZDYqN2C0iTkpaoQTEiINAyM&#10;TuwmVuPnELtt+Pe4UxlPd7r7rtjMdmAnPXnjCGG5EMA0tU4Z6hC+6reHFJgPkpQcHGmEX+1hU97e&#10;FDJX7kyVPu1Cx2IJ+Vwi9CGMOee+7bWVfuFGTdHbu8nKEOXUcTXJcyy3A18JkXArDcWFXo76pdft&#10;YXe0CNtvql7Nz0fzWe0rU9eZoPfkgHh/N2+fgQU9h2sYLvgRHcrI1LgjKc8GhLVYRfSAkGbZGtgl&#10;sXxKEmANQvaYpsDLgv8/Uf4BAAD//wMAUEsBAi0AFAAGAAgAAAAhALaDOJL+AAAA4QEAABMAAAAA&#10;AAAAAAAAAAAAAAAAAFtDb250ZW50X1R5cGVzXS54bWxQSwECLQAUAAYACAAAACEAOP0h/9YAAACU&#10;AQAACwAAAAAAAAAAAAAAAAAvAQAAX3JlbHMvLnJlbHNQSwECLQAUAAYACAAAACEAcFXjJ7MCAAC1&#10;BQAADgAAAAAAAAAAAAAAAAAuAgAAZHJzL2Uyb0RvYy54bWxQSwECLQAUAAYACAAAACEAmYnW9+EA&#10;AAAMAQAADwAAAAAAAAAAAAAAAAAN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93CE37C" wp14:editId="2FF00941">
                <wp:simplePos x="0" y="0"/>
                <wp:positionH relativeFrom="page">
                  <wp:posOffset>279400</wp:posOffset>
                </wp:positionH>
                <wp:positionV relativeFrom="page">
                  <wp:posOffset>5961380</wp:posOffset>
                </wp:positionV>
                <wp:extent cx="2074545" cy="284480"/>
                <wp:effectExtent l="3175" t="0" r="0" b="2540"/>
                <wp:wrapNone/>
                <wp:docPr id="27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1065" type="#_x0000_t202" style="position:absolute;margin-left:22pt;margin-top:469.4pt;width:163.35pt;height:22.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Ba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pgJGgHPXpgB4Nu5QGFYTyzFRp6nYLhfQ+m5gAa6LTLVvd3svyukZCrhootu1FKDg2jFUQY2pf+&#10;s6cjjrYgm+GTrMAT3RnpgA616mz5oCAI0KFTj6fu2GhKuIyCBZmRGUYl6KKYkNi1z6fp9LpX2nxg&#10;skNWyLCC7jt0ur/TxkZD08nEOhOy4G3rGNCKFxdgON6Ab3hqdTYK19CnJEjW8TomHonma48Eee7d&#10;FCvizYtwMcsv89UqD39ZvyFJG15VTFg3E7lC8mfNO9J8pMWJXlq2vLJwNiSttptVq9CeArkL97ma&#10;g+Zs5r8MwxUBcnmVUhiR4DZKvGIeLzxSkJmXLILYC8LkNpkHJCF58TKlOy7Yv6eEhgwns2g2kukc&#10;9KvcAve9zY2mHTewPlreZTg+GdHUUnAtKtdaQ3k7ys9KYcM/lwLaPTXaEdZydGSrOWwObjouk2kQ&#10;NrJ6BAorCQwDnsLuA6GR6idGA+yRDOsfO6oYRu1HAWNgl84kqEnYTAIVJTzNsMFoFFdmXE67XvFt&#10;A8jjoAl5A6NSc8diO1NjFMcBg93gkjnuMbt8nv87q/O2Xf4GAAD//wMAUEsDBBQABgAIAAAAIQCc&#10;Ogcp4AAAAAoBAAAPAAAAZHJzL2Rvd25yZXYueG1sTI/BTsMwDIbvSLxDZCRuLBmduq5rOk0ITkiI&#10;rhw4pk3WRmuc0mRbeXvMCY62f/3+vmI3u4FdzBSsRwnLhQBmsPXaYifho355yICFqFCrwaOR8G0C&#10;7Mrbm0Ll2l+xMpdD7BiVYMiVhD7GMec8tL1xKiz8aJBuRz85FWmcOq4ndaVyN/BHIVLulEX60KvR&#10;PPWmPR3OTsL+E6tn+/XWvFfHytb1RuBrepLy/m7eb4FFM8e/MPziEzqUxNT4M+rABgmrFalECZsk&#10;IwUKJGuxBtbQJktS4GXB/yuUPwAAAP//AwBQSwECLQAUAAYACAAAACEAtoM4kv4AAADhAQAAEwAA&#10;AAAAAAAAAAAAAAAAAAAAW0NvbnRlbnRfVHlwZXNdLnhtbFBLAQItABQABgAIAAAAIQA4/SH/1gAA&#10;AJQBAAALAAAAAAAAAAAAAAAAAC8BAABfcmVscy8ucmVsc1BLAQItABQABgAIAAAAIQDlIBBatgIA&#10;ALUFAAAOAAAAAAAAAAAAAAAAAC4CAABkcnMvZTJvRG9jLnhtbFBLAQItABQABgAIAAAAIQCcOgcp&#10;4AAAAAoBAAAPAAAAAAAAAAAAAAAAABA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69FCA2C" wp14:editId="5B1BBF5E">
                <wp:simplePos x="0" y="0"/>
                <wp:positionH relativeFrom="page">
                  <wp:posOffset>2353310</wp:posOffset>
                </wp:positionH>
                <wp:positionV relativeFrom="page">
                  <wp:posOffset>5961380</wp:posOffset>
                </wp:positionV>
                <wp:extent cx="2108835" cy="284480"/>
                <wp:effectExtent l="635" t="0" r="0" b="2540"/>
                <wp:wrapNone/>
                <wp:docPr id="26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066" type="#_x0000_t202" style="position:absolute;margin-left:185.3pt;margin-top:469.4pt;width:166.05pt;height:22.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VStgIAALU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qMYI0F76NEDOxh0Kw8oDJPYVmgcdAaO9wO4mgOcQKddtnq4k9U3jYRctVRs2Y1ScmwZrYFhaG/6&#10;T65OONqCbMaPsoZIdGekAzo0qrflg4IgQIdOPZ66Y9lUsBmFQZK8W2BUwVmUEJK49vk0m28PSpv3&#10;TPbIGjlW0H2HTvd32lg2NJtdbDAhS951TgGdeLYBjtMOxIar9syycA39mQbpOlknxCNRvPZIUBTe&#10;TbkiXlyGl4viXbFaFeEvGzckWcvrmgkbZhZXSP6seUeZT7I4yUvLjtcWzlLSartZdQrtKYi7dJ+r&#10;OZyc3fznNFwRIJcXKYURCW6j1Cvj5NIjJVl46WWQeEGY3qZxQFJSlM9TuuOC/XtKaMxxuogWk5jO&#10;pF/kFrjvdW4067mB8dHxPsfJyYlmVoJrUbvWGsq7yX5SCkv/XApo99xoJ1ir0Umt5rA5uNdBnNas&#10;mjeyfgQJKwkKA53C7AOjleoHRiPMkRzr7zuqGEbdBwHPwA6d2VCzsZkNKiq4mmOD0WSuzDScdoPi&#10;2xaQp4cm5A08lYY7FZ9ZHB8YzAaXzHGO2eHz9N95naft8jcAAAD//wMAUEsDBBQABgAIAAAAIQDP&#10;0L7A4AAAAAsBAAAPAAAAZHJzL2Rvd25yZXYueG1sTI/BTsMwDIbvSLxDZCRuLGGV2q40nSYEJyRE&#10;Vw4c0yZrozVOabKtvD3mxI62P/3+/nK7uJGdzRysRwmPKwHMYOe1xV7CZ/P6kAMLUaFWo0cj4ccE&#10;2Fa3N6UqtL9gbc772DMKwVAoCUOMU8F56AbjVFj5ySDdDn52KtI491zP6kLhbuRrIVLulEX6MKjJ&#10;PA+mO+5PTsLuC+sX+/3eftSH2jbNRuBbepTy/m7ZPQGLZon/MPzpkzpU5NT6E+rARglJJlJCJWyS&#10;nDoQkYl1BqylTZ6kwKuSX3eofgEAAP//AwBQSwECLQAUAAYACAAAACEAtoM4kv4AAADhAQAAEwAA&#10;AAAAAAAAAAAAAAAAAAAAW0NvbnRlbnRfVHlwZXNdLnhtbFBLAQItABQABgAIAAAAIQA4/SH/1gAA&#10;AJQBAAALAAAAAAAAAAAAAAAAAC8BAABfcmVscy8ucmVsc1BLAQItABQABgAIAAAAIQBJ1BVStgIA&#10;ALUFAAAOAAAAAAAAAAAAAAAAAC4CAABkcnMvZTJvRG9jLnhtbFBLAQItABQABgAIAAAAIQDP0L7A&#10;4AAAAAsBAAAPAAAAAAAAAAAAAAAAABA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2895AA1" wp14:editId="7A66B863">
                <wp:simplePos x="0" y="0"/>
                <wp:positionH relativeFrom="page">
                  <wp:posOffset>4462780</wp:posOffset>
                </wp:positionH>
                <wp:positionV relativeFrom="page">
                  <wp:posOffset>5961380</wp:posOffset>
                </wp:positionV>
                <wp:extent cx="2818130" cy="284480"/>
                <wp:effectExtent l="0" t="0" r="0" b="2540"/>
                <wp:wrapNone/>
                <wp:docPr id="25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067" type="#_x0000_t202" style="position:absolute;margin-left:351.4pt;margin-top:469.4pt;width:221.9pt;height:22.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VGtQIAALUFAAAOAAAAZHJzL2Uyb0RvYy54bWysVNtu2zAMfR+wfxD07vpSJbGNOkUbx8OA&#10;7gK0+wDFlmNhtuRJSpyu2L+PkuOkl5dhmx8EWqSOeMgjXl0fuhbtmdJcigyHFwFGTJSy4mKb4W8P&#10;hRdjpA0VFW2lYBl+ZBpfL9+/uxr6lEWykW3FFAIQodOhz3BjTJ/6vi4b1lF9IXsmwFlL1VEDv2rr&#10;V4oOgN61fhQEc3+QquqVLJnWsJuPTrx0+HXNSvOlrjUzqM0w5Gbcqty6sau/vKLpVtG+4eUxDfoX&#10;WXSUC7j0BJVTQ9FO8TdQHS+V1LI2F6XsfFnXvGSOA7AJg1ds7hvaM8cFiqP7U5n0/4MtP++/KsSr&#10;DEczjATtoEcP7GDQrTygMIwXtkJDr1MIvO8h1BzAA512bHV/J8vvGgm5aqjYshul5NAwWkGGoT3p&#10;Pzs64mgLshk+yQpuojsjHdChVp0tHxQEATp06vHUHZtNCZtRHMbhJbhK8EUxIbFrn0/T6XSvtPnA&#10;ZIeskWEF3XfodH+njc2GplOIvUzIgretU0ArXmxA4LgDd8NR67NZuIY+JUGyjtcx8Ug0X3skyHPv&#10;plgRb16Ei1l+ma9WefjL3huStOFVxYS9ZhJXSP6seUeZj7I4yUvLllcWzqak1XazahXaUxB34T5X&#10;c/Ccw/yXabgiAJdXlMKIBLdR4hXzeOGRgsy8ZBHEXhAmt8k8IAnJi5eU7rhg/04JDRlOZqA8R+ec&#10;9CtugfvecqNpxw2Mj5Z3GY5PQTS1ElyLyrXWUN6O9rNS2PTPpYB2T412grUaHdVqDpuDex3Eydmq&#10;eSOrR5CwkqAwECPMPjAaqX5iNMAcybD+saOKYdR+FPAM7NCZDDUZm8mgooSjGTYYjebKjMNp1yu+&#10;bQB5fGhC3sBTqblT8TmL4wOD2eDIHOeYHT7P/13UedoufwMAAP//AwBQSwMEFAAGAAgAAAAhAGCw&#10;GffhAAAADAEAAA8AAABkcnMvZG93bnJldi54bWxMj8FOwzAQRO9I/QdrK3GjdlsU0hCnqhCckBBp&#10;OHB0YjexGq9D7Lbh79me6G13djTzNt9OrmdnMwbrUcJyIYAZbLy22Er4qt4eUmAhKtSq92gk/JoA&#10;22J2l6tM+wuW5ryPLaMQDJmS0MU4ZJyHpjNOhYUfDNLt4EenIq1jy/WoLhTuer4SIuFOWaSGTg3m&#10;pTPNcX9yEnbfWL7an4/6szyUtqo2At+To5T382n3DCyaKf6b4YpP6FAQU+1PqAPrJTyJFaFHCZt1&#10;SsPVsXxMEmA1Sek6AV7k/PaJ4g8AAP//AwBQSwECLQAUAAYACAAAACEAtoM4kv4AAADhAQAAEwAA&#10;AAAAAAAAAAAAAAAAAAAAW0NvbnRlbnRfVHlwZXNdLnhtbFBLAQItABQABgAIAAAAIQA4/SH/1gAA&#10;AJQBAAALAAAAAAAAAAAAAAAAAC8BAABfcmVscy8ucmVsc1BLAQItABQABgAIAAAAIQC8caVGtQIA&#10;ALUFAAAOAAAAAAAAAAAAAAAAAC4CAABkcnMvZTJvRG9jLnhtbFBLAQItABQABgAIAAAAIQBgsBn3&#10;4QAAAAw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1BCAF5E" wp14:editId="4EA0774C">
                <wp:simplePos x="0" y="0"/>
                <wp:positionH relativeFrom="page">
                  <wp:posOffset>279400</wp:posOffset>
                </wp:positionH>
                <wp:positionV relativeFrom="page">
                  <wp:posOffset>6245860</wp:posOffset>
                </wp:positionV>
                <wp:extent cx="2074545" cy="284480"/>
                <wp:effectExtent l="3175" t="0" r="0" b="3810"/>
                <wp:wrapNone/>
                <wp:docPr id="2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068" type="#_x0000_t202" style="position:absolute;margin-left:22pt;margin-top:491.8pt;width:163.35pt;height:22.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Mhtg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hgJGgHPXpkB4Pu5AGFYRzbCg29TsHwoQdTcwANdNplq/t7WX7TSMhVQ8WW3Solh4bRCiIM7Uv/&#10;2dMRR1uQzfBRVuCJ7ox0QIdadbZ8UBAE6NCpp1N3bDQlXEbBgszIDKMSdFFMSOza59N0et0rbd4z&#10;2SErZFhB9x063d9rY6Oh6WRinQlZ8LZ1DGjFxQUYjjfgG55anY3CNfRnEiTreB0Tj0TztUeCPPdu&#10;ixXx5kW4mOXv8tUqD39ZvyFJG15VTFg3E7lC8mfNO9J8pMWJXlq2vLJwNiSttptVq9CeArkL97ma&#10;g+Zs5l+G4YoAubxIKYxIcBclXjGPFx4pyMxLFkHsBWFyl8wDkpC8uEzpngv27ymhIcPJLJqNZDoH&#10;/SK3wH2vc6Npxw2sj5Z3GY5PRjS1FFyLyrXWUN6O8rNS2PDPpYB2T412hLUcHdlqDpuDmw4STYOw&#10;kdUTUFhJYBjwFHYfCI1UPzAaYI9kWH/fUcUwaj8IGAO7dCZBTcJmEqgo4WmGDUajuDLjctr1im8b&#10;QB4HTchbGJWaOxbbmRqjOA4Y7AaXzHGP2eXz/N9Znbft8jcAAAD//wMAUEsDBBQABgAIAAAAIQC1&#10;CkGB4QAAAAsBAAAPAAAAZHJzL2Rvd25yZXYueG1sTI/BTsMwEETvSPyDtUjcqE0bpWmIU1UITkiI&#10;NBw4OrGbWI3XIXbb8Pcsp3Jc7dPMm2I7u4GdzRSsRwmPCwHMYOu1xU7CZ/36kAELUaFWg0cj4ccE&#10;2Ja3N4XKtb9gZc772DEKwZArCX2MY855aHvjVFj40SD9Dn5yKtI5dVxP6kLhbuBLIVLulEVq6NVo&#10;nnvTHvcnJ2H3hdWL/X5vPqpDZet6I/AtPUp5fzfvnoBFM8crDH/6pA4lOTX+hDqwQUKS0JQoYZOt&#10;UmAErNZiDawhUiyzBHhZ8P8byl8AAAD//wMAUEsBAi0AFAAGAAgAAAAhALaDOJL+AAAA4QEAABMA&#10;AAAAAAAAAAAAAAAAAAAAAFtDb250ZW50X1R5cGVzXS54bWxQSwECLQAUAAYACAAAACEAOP0h/9YA&#10;AACUAQAACwAAAAAAAAAAAAAAAAAvAQAAX3JlbHMvLnJlbHNQSwECLQAUAAYACAAAACEANGnTIbYC&#10;AAC1BQAADgAAAAAAAAAAAAAAAAAuAgAAZHJzL2Uyb0RvYy54bWxQSwECLQAUAAYACAAAACEAtQpB&#10;geEAAAALAQAADwAAAAAAAAAAAAAAAAAQBQAAZHJzL2Rvd25yZXYueG1sUEsFBgAAAAAEAAQA8wAA&#10;AB4G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D0D89C1" wp14:editId="0B6AA794">
                <wp:simplePos x="0" y="0"/>
                <wp:positionH relativeFrom="page">
                  <wp:posOffset>2353310</wp:posOffset>
                </wp:positionH>
                <wp:positionV relativeFrom="page">
                  <wp:posOffset>6245860</wp:posOffset>
                </wp:positionV>
                <wp:extent cx="2108835" cy="284480"/>
                <wp:effectExtent l="635" t="0" r="0" b="3810"/>
                <wp:wrapNone/>
                <wp:docPr id="23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069" type="#_x0000_t202" style="position:absolute;margin-left:185.3pt;margin-top:491.8pt;width:166.05pt;height:22.4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ht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JphJGgHPXpgB4Nu5QGFYZzYCg29TsHwvgdTcwANdNplq/s7WX7XSMhVQ8WW3Sglh4bRCiIM7Uv/&#10;2dMRR1uQzfBJVuCJ7ox0QIdadbZ8UBAE6NCpx1N3bDQlXEZhEMezOUYl6KKYkNi1z6fp9LpX2nxg&#10;skNWyLCC7jt0ur/TxkZD08nEOhOy4G3rGNCKFxdgON6Ab3hqdTYK19CnJEjW8TomHokWa48Eee7d&#10;FCviLYrwcp7P8tUqD39ZvyFJG15VTFg3E7lC8mfNO9J8pMWJXlq2vLJwNiSttptVq9CeArkL97ma&#10;g+Zs5r8MwxUBcnmVUhiR4DZKvGIRX3qkIHMvuQxiLwiT22QRkITkxcuU7rhg/54SGjKczKP5SKZz&#10;0K9yC9z3NjeadtzA+mh5l+H4ZERTS8G1qFxrDeXtKD8rhQ3/XApo99RoR1jL0ZGt5rA5uOkgs2kQ&#10;NrJ6BAorCQwDnsLuA6GR6idGA+yRDOsfO6oYRu1HAWNgl84kqEnYTAIVJTzNsMFoFFdmXE67XvFt&#10;A8jjoAl5A6NSc8diO1NjFMcBg93gkjnuMbt8nv87q/O2Xf4GAAD//wMAUEsDBBQABgAIAAAAIQAR&#10;s8pz4QAAAAwBAAAPAAAAZHJzL2Rvd25yZXYueG1sTI/BTsMwDIbvSLxDZCRuLKFDbVeaThOCExKi&#10;KweOaZO10RqnNNlW3h5zgpstf/r9/eV2cSM7mzlYjxLuVwKYwc5ri72Ej+blLgcWokKtRo9GwrcJ&#10;sK2ur0pVaH/B2pz3sWcUgqFQEoYYp4Lz0A3GqbDyk0G6HfzsVKR17rme1YXC3cgTIVLulEX6MKjJ&#10;PA2mO+5PTsLuE+tn+/XWvteH2jbNRuBrepTy9mbZPQKLZol/MPzqkzpU5NT6E+rARgnrTKSEStjk&#10;axqIyESSAWsJFUn+ALwq+f8S1Q8AAAD//wMAUEsBAi0AFAAGAAgAAAAhALaDOJL+AAAA4QEAABMA&#10;AAAAAAAAAAAAAAAAAAAAAFtDb250ZW50X1R5cGVzXS54bWxQSwECLQAUAAYACAAAACEAOP0h/9YA&#10;AACUAQAACwAAAAAAAAAAAAAAAAAvAQAAX3JlbHMvLnJlbHNQSwECLQAUAAYACAAAACEAmouobbYC&#10;AAC1BQAADgAAAAAAAAAAAAAAAAAuAgAAZHJzL2Uyb0RvYy54bWxQSwECLQAUAAYACAAAACEAEbPK&#10;c+EAAAAMAQAADwAAAAAAAAAAAAAAAAAQBQAAZHJzL2Rvd25yZXYueG1sUEsFBgAAAAAEAAQA8wAA&#10;AB4G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5AB92FD" wp14:editId="7232AC8E">
                <wp:simplePos x="0" y="0"/>
                <wp:positionH relativeFrom="page">
                  <wp:posOffset>4462780</wp:posOffset>
                </wp:positionH>
                <wp:positionV relativeFrom="page">
                  <wp:posOffset>6245860</wp:posOffset>
                </wp:positionV>
                <wp:extent cx="2818130" cy="284480"/>
                <wp:effectExtent l="0" t="0" r="0" b="3810"/>
                <wp:wrapNone/>
                <wp:docPr id="22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070" type="#_x0000_t202" style="position:absolute;margin-left:351.4pt;margin-top:491.8pt;width:221.9pt;height:22.4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Hdtg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iKMBK0gx49sNGgWzmiMExchYZep2B434OpGUEDnXbZ6v5Olt80EnLdULFjN0rJoWG0AoShra3/&#10;5KntiU61dbIdPsoKItG9kc7RWKvOlg8KgsA7dOrx1B2LpoTLKA7j8B2oStBFMSGxA+fTdH7dK23e&#10;M9khK2RYQfedd3q408aioelsYoMJWfC2dQxoxbMLMJxuIDY8tTqLwjX0ZxIkm3gTE49Ey41Hgjz3&#10;boo18ZZFeLnI3+XrdR7+snFDkja8qpiwYWZyheTPmnek+USLE720bHll3VlIWu2261ahAwVyF+5z&#10;NQfN2cx/DsMVAXJ5kVIYkeA2SrxiGV96pCALL7kMYi8Ik9tkGZCE5MXzlO64YP+eEhoynCyixUSm&#10;M+gXuQXue50bTTtuYH20vMtwfDKiqaXgRlSutYbydpKflMLCP5cC2j032hHWcnRiqxm3o5sOQmx4&#10;S+CtrB6BwkoCw4CMsPtAaKT6gdEAeyTD+vueKoZR+0HAGNilMwtqFrazQEUJTzNsMJrEtZmW075X&#10;fNeA52nQhLyBUam5Y/EZxXHAYDe4ZI57zC6fp//O6rxtV78BAAD//wMAUEsDBBQABgAIAAAAIQCy&#10;WMh44AAAAA0BAAAPAAAAZHJzL2Rvd25yZXYueG1sTI/BTsMwEETvSPyDtUjcqN1ShTbEqSoEJyRE&#10;Gg4cnXibRI3XIXbb8PdsT/Q2qxnNvsk2k+vFCcfQedIwnykQSLW3HTUavsq3hxWIEA1Z03tCDb8Y&#10;YJPf3mQmtf5MBZ52sRFcQiE1GtoYh1TKULfoTJj5AYm9vR+diXyOjbSjOXO56+VCqUQ60xF/aM2A&#10;Ly3Wh93Radh+U/Ha/XxUn8W+6Mpyreg9OWh9fzdtn0FEnOJ/GC74jA45M1X+SDaIXsOTWjB61LBe&#10;PSYgLon5MmFVsWJvCTLP5PWK/A8AAP//AwBQSwECLQAUAAYACAAAACEAtoM4kv4AAADhAQAAEwAA&#10;AAAAAAAAAAAAAAAAAAAAW0NvbnRlbnRfVHlwZXNdLnhtbFBLAQItABQABgAIAAAAIQA4/SH/1gAA&#10;AJQBAAALAAAAAAAAAAAAAAAAAC8BAABfcmVscy8ucmVsc1BLAQItABQABgAIAAAAIQCn2+HdtgIA&#10;ALUFAAAOAAAAAAAAAAAAAAAAAC4CAABkcnMvZTJvRG9jLnhtbFBLAQItABQABgAIAAAAIQCyWMh4&#10;4AAAAA0BAAAPAAAAAAAAAAAAAAAAABA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D12A9B7" wp14:editId="70059B22">
                <wp:simplePos x="0" y="0"/>
                <wp:positionH relativeFrom="page">
                  <wp:posOffset>279400</wp:posOffset>
                </wp:positionH>
                <wp:positionV relativeFrom="page">
                  <wp:posOffset>6530340</wp:posOffset>
                </wp:positionV>
                <wp:extent cx="2074545" cy="284480"/>
                <wp:effectExtent l="3175" t="0" r="0" b="0"/>
                <wp:wrapNone/>
                <wp:docPr id="21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071" type="#_x0000_t202" style="position:absolute;margin-left:22pt;margin-top:514.2pt;width:163.35pt;height:22.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bVtQIAALUFAAAOAAAAZHJzL2Uyb0RvYy54bWysVG1vmzAQ/j5p/8Hyd8rLnARQydSGME3q&#10;XqR2P8ABE6yBzWwn0E377zubkqatJk3b+IDO9vm5e+4e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xmOQowE7aBHd2w06FqOKAyT0FZo6HUKjrc9uJoRTqDTjq3ub2T5VSMhNw0Ve3allBwaRivI0N30&#10;z65OONqC7IYPsoJI9GCkAxpr1dnyQUEQoEOn7k/dsdmUsBkFK7IgC4xKOItiQmLXPp+m8+1eafOO&#10;yQ5ZI8MKuu/Q6fFGG+ABrrOLDSZkwdvWKaAVTzbAcdqB2HDVntksXEN/JEGyjbcx8Ui03HokyHPv&#10;qtgQb1mEq0X+Jt9s8vCnjRuStOFVxYQNM4srJH/WvAeZT7I4yUvLllcWzqak1X63aRU6UhB34T7b&#10;LUj+zM1/moY7Bi7PKIURCa6jxCuW8cojBVl4ySqIvSBMrpNlQBKSF08p3XDB/p0SGjKcLKLFJKbf&#10;cgvc95IbTTtuYHy0vMtwfHKiqZXgVlSutYbydrLPSmHTfywFVGxutBOs1eikVjPuRvc6QHeAZtW8&#10;k9U9SFhJUBjoFGYfGI1U3zEaYI5kWH87UMUwat8LeAZ26MyGmo3dbFBRwtUMG4wmc2Om4XToFd83&#10;gDw9NCGv4KnU3Kn4MQugYBcwGxyZhzlmh8/52nk9Ttv1LwAAAP//AwBQSwMEFAAGAAgAAAAhANXc&#10;L03hAAAADAEAAA8AAABkcnMvZG93bnJldi54bWxMj8FOwzAQRO9I/IO1SNyoTRo1JcSpKgQnJEQa&#10;DhydeJtYjdchdtvw97inctzZ0cybYjPbgZ1w8saRhMeFAIbUOm2ok/BVvz2sgfmgSKvBEUr4RQ+b&#10;8vamULl2Z6rwtAsdiyHkcyWhD2HMOfdtj1b5hRuR4m/vJqtCPKeO60mdY7gdeCLEiltlKDb0asSX&#10;HtvD7mglbL+pejU/H81nta9MXT8Jel8dpLy/m7fPwALO4WqGC35EhzIyNe5I2rNBQprGKSHqIlmn&#10;wKJjmYkMWHORsmUCvCz4/xHlHwAAAP//AwBQSwECLQAUAAYACAAAACEAtoM4kv4AAADhAQAAEwAA&#10;AAAAAAAAAAAAAAAAAAAAW0NvbnRlbnRfVHlwZXNdLnhtbFBLAQItABQABgAIAAAAIQA4/SH/1gAA&#10;AJQBAAALAAAAAAAAAAAAAAAAAC8BAABfcmVscy8ucmVsc1BLAQItABQABgAIAAAAIQDf8CbVtQIA&#10;ALUFAAAOAAAAAAAAAAAAAAAAAC4CAABkcnMvZTJvRG9jLnhtbFBLAQItABQABgAIAAAAIQDV3C9N&#10;4QAAAAw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21D5666" wp14:editId="5A884206">
                <wp:simplePos x="0" y="0"/>
                <wp:positionH relativeFrom="page">
                  <wp:posOffset>2353310</wp:posOffset>
                </wp:positionH>
                <wp:positionV relativeFrom="page">
                  <wp:posOffset>6530340</wp:posOffset>
                </wp:positionV>
                <wp:extent cx="2108835" cy="284480"/>
                <wp:effectExtent l="635" t="0" r="0" b="0"/>
                <wp:wrapNone/>
                <wp:docPr id="20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072" type="#_x0000_t202" style="position:absolute;margin-left:185.3pt;margin-top:514.2pt;width:166.05pt;height:22.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HTtgIAALU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EeQHkE7qNEDGw26lSMKwySyGRp6nYLjfQ+uZoQTqLSLVvd3svymkZDrhoodu1FKDg2jFTAM7U3/&#10;ydUJR1uQ7fBRVvAS3RvpgMZadTZ9kBAE6EDl8VQdy6aEzSgM4vjdAqMSzqKYkNiVz6fpfLtX2rxn&#10;skPWyLCC6jt0erjTxrKh6exiHxOy4G3rFNCKZxvgOO3A23DVnlkWrqA/kyDZxJuYeCRabjwS5Ll3&#10;U6yJtyzCy0X+Ll+v8/CXfTckacOrign7zCyukPxZ8Y4yn2RxkpeWLa8snKWk1W67bhU6UBB34T6X&#10;czg5u/nPabgkQCwvQgojEtxGiVcs40uPFGThJZdB7AVhcpssA5KQvHge0h0X7N9DQkOGk0W0mMR0&#10;Jv0itsB9r2OjaccNjI+WdxmOT040tRLciMqV1lDeTvaTVFj651RAuedCO8FajU5qNeN2dN1BlnMj&#10;bGX1CBJWEhQGOoXZB0Yj1Q+MBpgjGdbf91QxjNoPAtrADp3ZULOxnQ0qSriaYYPRZK7NNJz2veK7&#10;BpCnRhPyBlql5k7FtqcmFscGg9nggjnOMTt8nv47r/O0Xf0GAAD//wMAUEsDBBQABgAIAAAAIQBr&#10;9grD4QAAAA0BAAAPAAAAZHJzL2Rvd25yZXYueG1sTI/BTsMwDIbvSLxDZCRuLKFD7dY1nSYEJyRE&#10;Vw4c0yZrozVOabKtvD3eCY72/+n352I7u4GdzRSsRwmPCwHMYOu1xU7CZ/36sAIWokKtBo9Gwo8J&#10;sC1vbwqVa3/Bypz3sWNUgiFXEvoYx5zz0PbGqbDwo0HKDn5yKtI4dVxP6kLlbuCJECl3yiJd6NVo&#10;nnvTHvcnJ2H3hdWL/X5vPqpDZet6LfAtPUp5fzfvNsCimeMfDFd9UoeSnBp/Qh3YIGGZiZRQCkSy&#10;egJGSCaSDFhzXWXLBHhZ8P9flL8AAAD//wMAUEsBAi0AFAAGAAgAAAAhALaDOJL+AAAA4QEAABMA&#10;AAAAAAAAAAAAAAAAAAAAAFtDb250ZW50X1R5cGVzXS54bWxQSwECLQAUAAYACAAAACEAOP0h/9YA&#10;AACUAQAACwAAAAAAAAAAAAAAAAAvAQAAX3JlbHMvLnJlbHNQSwECLQAUAAYACAAAACEAU4Jx07YC&#10;AAC1BQAADgAAAAAAAAAAAAAAAAAuAgAAZHJzL2Uyb0RvYy54bWxQSwECLQAUAAYACAAAACEAa/YK&#10;w+EAAAANAQAADwAAAAAAAAAAAAAAAAAQBQAAZHJzL2Rvd25yZXYueG1sUEsFBgAAAAAEAAQA8wAA&#10;AB4G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859B825" wp14:editId="64FA46B8">
                <wp:simplePos x="0" y="0"/>
                <wp:positionH relativeFrom="page">
                  <wp:posOffset>4462780</wp:posOffset>
                </wp:positionH>
                <wp:positionV relativeFrom="page">
                  <wp:posOffset>6530340</wp:posOffset>
                </wp:positionV>
                <wp:extent cx="2818130" cy="284480"/>
                <wp:effectExtent l="0" t="0" r="0" b="0"/>
                <wp:wrapNone/>
                <wp:docPr id="19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073" type="#_x0000_t202" style="position:absolute;margin-left:351.4pt;margin-top:514.2pt;width:221.9pt;height:22.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FB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KMBO2gRw/sYNCtPKAwTC5thYZep2B434OpOYAGrF22ur+T5XeNhFw1VGzZjVJyaBitIMLQvvSf&#10;PR1xtAXZDJ9kBZ7ozkgHdKhVZ8sHBUGADp16PHXHRlPCZRSHcXgJqhJ0UUxI7Nrn03R63SttPjDZ&#10;IStkWEH3HTrd32ljo6HpZGKdCVnwtnUMaMWLCzAcb8A3PLU6G4Vr6FMSJOt4HROPRPO1R4I8926K&#10;FfHmRbiY5Zf5apWHv6zfkKQNryomrJuJXCH5s+YdaT7S4kQvLVteWTgbklbbzapVaE+B3IX7XM1B&#10;czbzX4bhigC5vEopjEhwGyVeMY8XHinIzEsWQewFYXKbzAOSkLx4mdIdF+zfU0JDhpNZNBvJdA76&#10;VW6B+97mRtOOG1gfLe8yHJ+MaGopuBaVa62hvB3lZ6Ww4Z9LAe2eGu0Iazk6stUcNgc3HWQxDcJG&#10;Vo9AYSWBYUBG2H0gNFL9xGiAPZJh/WNHFcOo/ShgDOzSmQQ1CZtJoKKEpxk2GI3iyozLadcrvm0A&#10;eRw0IW9gVGruWGxnaoziOGCwG1wyxz1ml8/zf2d13rbL3wAAAP//AwBQSwMEFAAGAAgAAAAhAJS3&#10;OzHhAAAADgEAAA8AAABkcnMvZG93bnJldi54bWxMj8FOwzAQRO9I/IO1SNyo3VClEOJUFYITUtU0&#10;HDg6sZtYjdchdtvw92xOcNvdGc2+yTeT69nFjMF6lLBcCGAGG68tthI+q/eHJ2AhKtSq92gk/JgA&#10;m+L2JleZ9lcszeUQW0YhGDIloYtxyDgPTWecCgs/GCTt6EenIq1jy/WorhTuep4IkXKnLNKHTg3m&#10;tTPN6XB2ErZfWL7Z7129L4+lrapngR/pScr7u2n7AiyaKf6ZYcYndCiIqfZn1IH1EtYiIfRIAg0r&#10;YLNluUpTYPV8Wz8mwIuc/69R/AIAAP//AwBQSwECLQAUAAYACAAAACEAtoM4kv4AAADhAQAAEwAA&#10;AAAAAAAAAAAAAAAAAAAAW0NvbnRlbnRfVHlwZXNdLnhtbFBLAQItABQABgAIAAAAIQA4/SH/1gAA&#10;AJQBAAALAAAAAAAAAAAAAAAAAC8BAABfcmVscy8ucmVsc1BLAQItABQABgAIAAAAIQDgygFBtQIA&#10;ALUFAAAOAAAAAAAAAAAAAAAAAC4CAABkcnMvZTJvRG9jLnhtbFBLAQItABQABgAIAAAAIQCUtzsx&#10;4QAAAA4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077F488" wp14:editId="44ECF0A1">
                <wp:simplePos x="0" y="0"/>
                <wp:positionH relativeFrom="page">
                  <wp:posOffset>743585</wp:posOffset>
                </wp:positionH>
                <wp:positionV relativeFrom="page">
                  <wp:posOffset>4201795</wp:posOffset>
                </wp:positionV>
                <wp:extent cx="1764030" cy="248285"/>
                <wp:effectExtent l="635" t="1270" r="0" b="0"/>
                <wp:wrapNone/>
                <wp:docPr id="18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074" type="#_x0000_t202" style="position:absolute;margin-left:58.55pt;margin-top:330.85pt;width:138.9pt;height:19.5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Z/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HnRK0gx49sINBt/KAwjAhtkJDr1NwvO/B1RzgBLwdW93fyfKrRkKuGiq27EYpOTSMVpBhaG/6&#10;Z1dHHG1BNsMHWUEkujPSAR1q1dnyQUEQoEOnHk/dsdmUNuRiToJLOCrhLCJxFM9cCJpOt3ulzTsm&#10;O2SNDCvovkOn+zttbDY0nVxsMCEL3rZOAa14tgGO4w7Ehqv2zGbhGvojCZJ1vI6JR6L52iNBnns3&#10;xYp48yJczPLLfLXKw582bkjShlcVEzbMJK6Q/FnzjjIfZXGSl5YtryycTUmr7WbVKrSnIO7CfceC&#10;nLn5z9NwRQAuLyiFEQluo8Qr5vHCIwWZeckiiL0gTG6TeUASkhfPKd1xwf6dEhoynMyi2Sim33IL&#10;3PeaG007bmB8tLzLcHxyoqmV4FpUrrWG8na0z0ph038qBbR7arQTrNXoqFZz2Bzc6yCxDW/VvJHV&#10;I0hYSVAYiBFmHxiNVN8xGmCOZFh/21HFMGrfC3gGduhMhpqMzWRQUcLVDBuMRnNlxuG06xXfNoA8&#10;PjQhb+Cp1Nyp+CmL4wOD2eDIHOeYHT7n/87radoufwEAAP//AwBQSwMEFAAGAAgAAAAhAEvESGfg&#10;AAAACwEAAA8AAABkcnMvZG93bnJldi54bWxMj8FOwzAQRO9I/IO1SNyoHUBJE+JUFYITEiINB45O&#10;7CZW43WI3Tb8PcupHEf7NPO23CxuZCczB+tRQrISwAx2XlvsJXw2r3drYCEq1Gr0aCT8mACb6vqq&#10;VIX2Z6zNaRd7RiUYCiVhiHEqOA/dYJwKKz8ZpNvez05FinPP9azOVO5Gfi9Eyp2ySAuDmszzYLrD&#10;7ugkbL+wfrHf7+1Hva9t0+QC39KDlLc3y/YJWDRLvMDwp0/qUJFT64+oAxspJ1lCqIQ0TTJgRDzk&#10;jzmwVkImxBp4VfL/P1S/AAAA//8DAFBLAQItABQABgAIAAAAIQC2gziS/gAAAOEBAAATAAAAAAAA&#10;AAAAAAAAAAAAAABbQ29udGVudF9UeXBlc10ueG1sUEsBAi0AFAAGAAgAAAAhADj9If/WAAAAlAEA&#10;AAsAAAAAAAAAAAAAAAAALwEAAF9yZWxzLy5yZWxzUEsBAi0AFAAGAAgAAAAhAKjNBn+yAgAAtQUA&#10;AA4AAAAAAAAAAAAAAAAALgIAAGRycy9lMm9Eb2MueG1sUEsBAi0AFAAGAAgAAAAhAEvESGfgAAAA&#10;CwEAAA8AAAAAAAAAAAAAAAAADAUAAGRycy9kb3ducmV2LnhtbFBLBQYAAAAABAAEAPMAAAAZBgAA&#10;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0D827A1" wp14:editId="0F752ED9">
                <wp:simplePos x="0" y="0"/>
                <wp:positionH relativeFrom="page">
                  <wp:posOffset>743585</wp:posOffset>
                </wp:positionH>
                <wp:positionV relativeFrom="page">
                  <wp:posOffset>3912870</wp:posOffset>
                </wp:positionV>
                <wp:extent cx="1829435" cy="596900"/>
                <wp:effectExtent l="635" t="0" r="0" b="0"/>
                <wp:wrapNone/>
                <wp:docPr id="17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075" type="#_x0000_t202" style="position:absolute;margin-left:58.55pt;margin-top:308.1pt;width:144.05pt;height:47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RC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okRJx306IGOGt2KEfl+EpkKDb1KwfC+B1M9ggasbbaqvxPld4W4WDeE7+iNlGJoKKkgQt+8dJ89&#10;nXCUAdkOn0QFnsheCws01rIz5YOCIECHTj2eumOiKY3LOEjCywijEnRRskg82z6XpPPrXir9gYoO&#10;GSHDErpv0cnhTmkTDUlnE+OMi4K1rWVAy19cgOF0A77hqdGZKGxDnxIv2cSbOHTCYLFxQi/PnZti&#10;HTqLwl9G+WW+Xuf+L+PXD9OGVRXlxs1MLj/8s+YdaT7R4kQvJVpWGTgTkpK77bqV6ECA3IX9bM1B&#10;czZzX4ZhiwC5vErJD0LvNkicYhEvnbAIIydZerHj+cltsvDCJMyLlyndMU7/PSU0ZDiJgmgi0zno&#10;V7l59nubG0k7pmF9tKzLcHwyIqmh4IZXtrWasHaSn5XChH8uBbR7brQlrOHoxFY9bkc7HWEyD8JW&#10;VI9AYSmAYcBT2H0gNEL+xGiAPZJh9WNPJMWo/chhDMzSmQU5C9tZILyEpxnWGE3iWk/Lad9LtmsA&#10;eRo0Lm5gVGpmWWxmaoriOGCwG2wyxz1mls/zf2t13rar3wAAAP//AwBQSwMEFAAGAAgAAAAhAOaF&#10;ZQ/fAAAACwEAAA8AAABkcnMvZG93bnJldi54bWxMj8FOwzAMhu9IvENkJG4sSQUdlKbThOCEhOjK&#10;gWPaZG20xilNtpW3x5zg5l/+9PtzuVn8yE52ji6gArkSwCx2wTjsFXw0Lzf3wGLSaPQY0Cr4thE2&#10;1eVFqQsTzljb0y71jEowFlrBkNJUcB67wXodV2GySLt9mL1OFOeem1mfqdyPPBMi5147pAuDnuzT&#10;YLvD7ugVbD+xfnZfb+17va9d0zwIfM0PSl1fLdtHYMku6Q+GX31Sh4qc2nBEE9lIWa4loQpymWfA&#10;iLgVdzS0CtZSZMCrkv//ofoBAAD//wMAUEsBAi0AFAAGAAgAAAAhALaDOJL+AAAA4QEAABMAAAAA&#10;AAAAAAAAAAAAAAAAAFtDb250ZW50X1R5cGVzXS54bWxQSwECLQAUAAYACAAAACEAOP0h/9YAAACU&#10;AQAACwAAAAAAAAAAAAAAAAAvAQAAX3JlbHMvLnJlbHNQSwECLQAUAAYACAAAACEAzxV0QrUCAAC1&#10;BQAADgAAAAAAAAAAAAAAAAAuAgAAZHJzL2Uyb0RvYy54bWxQSwECLQAUAAYACAAAACEA5oVlD98A&#10;AAALAQAADwAAAAAAAAAAAAAAAAAP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D92E8C4" wp14:editId="27F867F1">
                <wp:simplePos x="0" y="0"/>
                <wp:positionH relativeFrom="page">
                  <wp:posOffset>2573020</wp:posOffset>
                </wp:positionH>
                <wp:positionV relativeFrom="page">
                  <wp:posOffset>3912870</wp:posOffset>
                </wp:positionV>
                <wp:extent cx="1584325" cy="248285"/>
                <wp:effectExtent l="1270" t="0" r="0" b="1270"/>
                <wp:wrapNone/>
                <wp:docPr id="16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076" type="#_x0000_t202" style="position:absolute;margin-left:202.6pt;margin-top:308.1pt;width:124.75pt;height:19.5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hN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yR76exqdA4qAwcHwZw1Xs4AW/LVg33ovqqEBfLlvANvZVSjC0lNWTom5vu&#10;ydUJRxmQ9fhB1BCJbLWwQPtG9qZ8UBAE6NCpp2N3TDaVCRkl4WUQYVTBWRAmQRLZECSbbw9S6XdU&#10;9MgYOZbQfYtOdvdKm2xINruYYFyUrOusAjp+tgGO0w7EhqvmzGRhG/oj9dJVskpCJwzilRN6ReHc&#10;lsvQiUv/Kioui+Wy8H+auH6YtayuKTdhZnH54Z817yDzSRZHeSnRsdrAmZSU3KyXnUQ7AuIu7Xco&#10;yImbe56GLQJweUHJD0LvLkidMk6unLAMIye98hLH89O7NPbCNCzKc0r3jNN/p4TGHKcR9NTS+S03&#10;z36vuZGsZxrGR8f6HCdHJ5IZCa54bVurCesm+6QUJv3nUkC750ZbwRqNTmrV+/Xevo7Ijgqj5rWo&#10;n0DCUoDCQKcw+8BohfyO0QhzJMfq25ZIilH3nsMzMENnNuRsrGeD8Aqu5lhjNJlLPQ2n7SDZpgXk&#10;6aFxcQtPpWFWxc9ZHB4YzAZL5jDHzPA5/bdez9N28QsAAP//AwBQSwMEFAAGAAgAAAAhACIUJ/Lg&#10;AAAACwEAAA8AAABkcnMvZG93bnJldi54bWxMj8FOwzAMhu9IvENkJG4s2VjLVppOE4ITElpXDhzT&#10;xmujNU5psq28PdkJbr/lT78/55vJ9uyMozeOJMxnAhhS47ShVsJn9fawAuaDIq16RyjhBz1situb&#10;XGXaXajE8z60LJaQz5SELoQh49w3HVrlZ25AiruDG60KcRxbrkd1ieW25wshUm6VoXihUwO+dNgc&#10;9ycrYftF5av5/qh35aE0VbUW9J4epby/m7bPwAJO4Q+Gq35UhyI61e5E2rNewlIki4hKSOdpDJFI&#10;k+UTsPoakkfgRc7//1D8AgAA//8DAFBLAQItABQABgAIAAAAIQC2gziS/gAAAOEBAAATAAAAAAAA&#10;AAAAAAAAAAAAAABbQ29udGVudF9UeXBlc10ueG1sUEsBAi0AFAAGAAgAAAAhADj9If/WAAAAlAEA&#10;AAsAAAAAAAAAAAAAAAAALwEAAF9yZWxzLy5yZWxzUEsBAi0AFAAGAAgAAAAhAHqoWE2yAgAAtQUA&#10;AA4AAAAAAAAAAAAAAAAALgIAAGRycy9lMm9Eb2MueG1sUEsBAi0AFAAGAAgAAAAhACIUJ/LgAAAA&#10;CwEAAA8AAAAAAAAAAAAAAAAADAUAAGRycy9kb3ducmV2LnhtbFBLBQYAAAAABAAEAPMAAAAZBgAA&#10;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FB85FFD" wp14:editId="5F476C23">
                <wp:simplePos x="0" y="0"/>
                <wp:positionH relativeFrom="page">
                  <wp:posOffset>4156710</wp:posOffset>
                </wp:positionH>
                <wp:positionV relativeFrom="page">
                  <wp:posOffset>3912870</wp:posOffset>
                </wp:positionV>
                <wp:extent cx="3091180" cy="248285"/>
                <wp:effectExtent l="3810" t="0" r="635" b="1270"/>
                <wp:wrapNone/>
                <wp:docPr id="15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077" type="#_x0000_t202" style="position:absolute;margin-left:327.3pt;margin-top:308.1pt;width:243.4pt;height:19.5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hP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RRpx00KMHOmp0K0bk+8nSVGjoVQqO9z246hFOwNuyVf2dKL8qxMW6IXxHb6QUQ0NJBRn65qZ7&#10;dnXCUQZkO3wQFUQiey0s0FjLzpQPCoIAHTr1eOqOyaaEzUsv8f0Yjko4C8I4iCMbgqTz7V4q/Y6K&#10;DhkjwxK6b9HJ4U5pkw1JZxcTjIuCta1VQMufbYDjtAOx4ao5M1nYhv5IvGQTb+LQCYPFxgm9PHdu&#10;inXoLAp/GeWX+Xqd+z9NXD9MG1ZVlJsws7j88M+ad5T5JIuTvJRoWWXgTEpK7rbrVqIDAXEX9jsW&#10;5MzNfZ6GLQJweUHJD0LvNkicYhEvnbAIIydZerHj+cltsvDCJMyL55TuGKf/TgkNGU6iIJrE9Ftu&#10;nv1ecyNpxzSMj5Z1GY5PTiQ1EtzwyrZWE9ZO9lkpTPpPpYB2z422gjUandSqx+1oX0dk5WzUvBXV&#10;I0hYClAYiBFmHxiNkN8xGmCOZFh92xNJMWrfc3gGZujMhpyN7WwQXsLVDGuMJnOtp+G07yXbNYA8&#10;PTQubuCp1Myq+CmL4wOD2WDJHOeYGT7n/9bradqufgEAAP//AwBQSwMEFAAGAAgAAAAhAMNtbQDg&#10;AAAADAEAAA8AAABkcnMvZG93bnJldi54bWxMj8FOwzAMhu9IvENkJG4s7egiKE2nCcEJCdGVA8e0&#10;8dpojVOabCtvT3qCm63/0+/PxXa2Azvj5I0jCekqAYbUOm2ok/BZv949APNBkVaDI5Twgx625fVV&#10;oXLtLlTheR86FkvI50pCH8KYc+7bHq3yKzcixezgJqtCXKeO60ldYrkd+DpJBLfKULzQqxGfe2yP&#10;+5OVsPui6sV8vzcf1aEydf2Y0Js4Snl7M++egAWcwx8Mi35UhzI6Ne5E2rNBgthkIqJxSMUa2EKk&#10;WZoBa5Zscw+8LPj/J8pfAAAA//8DAFBLAQItABQABgAIAAAAIQC2gziS/gAAAOEBAAATAAAAAAAA&#10;AAAAAAAAAAAAAABbQ29udGVudF9UeXBlc10ueG1sUEsBAi0AFAAGAAgAAAAhADj9If/WAAAAlAEA&#10;AAsAAAAAAAAAAAAAAAAALwEAAF9yZWxzLy5yZWxzUEsBAi0AFAAGAAgAAAAhAEOSaE+yAgAAtQUA&#10;AA4AAAAAAAAAAAAAAAAALgIAAGRycy9lMm9Eb2MueG1sUEsBAi0AFAAGAAgAAAAhAMNtbQDgAAAA&#10;DAEAAA8AAAAAAAAAAAAAAAAADAUAAGRycy9kb3ducmV2LnhtbFBLBQYAAAAABAAEAPMAAAAZBgAA&#10;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20C650A" wp14:editId="408D00CE">
                <wp:simplePos x="0" y="0"/>
                <wp:positionH relativeFrom="page">
                  <wp:posOffset>2573020</wp:posOffset>
                </wp:positionH>
                <wp:positionV relativeFrom="page">
                  <wp:posOffset>4161155</wp:posOffset>
                </wp:positionV>
                <wp:extent cx="4675505" cy="40640"/>
                <wp:effectExtent l="1270" t="0" r="0" b="0"/>
                <wp:wrapNone/>
                <wp:docPr id="14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78" type="#_x0000_t202" style="position:absolute;margin-left:202.6pt;margin-top:327.65pt;width:368.15pt;height:3.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3GtQIAALQ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SMYCdpBjx7ZwaA7eUBhmMS2QkOvUzB86MHUHEAD1i5b3d/L8ptGQq4aKrbsVik5NIxWEGFoX/rP&#10;no442oJsho+yAk90Z6QDOtSqs+WDgiBAh049nbpjoynhkswXURREGJWgI8GcuO75NJ0e90qb90x2&#10;yAoZVtB8B07399rYYGg6mVhfQha8bR0BWnFxAYbjDbiGp1Zng3D9/JkEyTpex8Qjs/naI0Gee7fF&#10;injzIlxE+bt8tcrDX9ZvSNKGVxUT1s3ErZD8We+OLB9ZcWKXli2vLJwNSavtZtUqtKfA7cJ9ruSg&#10;OZv5l2G4IkAuL1IKZyS4myVeMY8XHilI5CWLIPaCMLlL5gFJSF5cpnTPBfv3lNCQ4SSaRSOXzkG/&#10;yC1w3+vcaNpxA9uj5V2G45MRTS0D16JyrTWUt6P8rBQ2/HMpoN1Tox1fLUVHsprD5uCGI5pNc7CR&#10;1RMwWElgGNAUVh8IjVQ/MBpgjWRYf99RxTBqPwiYArtzJkFNwmYSqCjhaYYNRqO4MuNu2vWKbxtA&#10;HudMyFuYlJo7FtuRGqM4zhesBpfMcY3Z3fP831mdl+3yNwAAAP//AwBQSwMEFAAGAAgAAAAhAHY9&#10;TRzhAAAADAEAAA8AAABkcnMvZG93bnJldi54bWxMj8FOwzAMhu9IvENkJG4s6VgLlKbThOCEhNaV&#10;A8e08dpojVOabCtvT3aCo+1Pv7+/WM92YCecvHEkIVkIYEit04Y6CZ/1290jMB8UaTU4Qgk/6GFd&#10;Xl8VKtfuTBWedqFjMYR8riT0IYw5577t0Sq/cCNSvO3dZFWI49RxPalzDLcDXwqRcasMxQ+9GvGl&#10;x/awO1oJmy+qXs33R7Ot9pWp6ydB79lBytubefMMLOAc/mC46Ed1KKNT446kPRskrES6jKiELE3v&#10;gV2IZJWkwJq4ypIH4GXB/5cofwEAAP//AwBQSwECLQAUAAYACAAAACEAtoM4kv4AAADhAQAAEwAA&#10;AAAAAAAAAAAAAAAAAAAAW0NvbnRlbnRfVHlwZXNdLnhtbFBLAQItABQABgAIAAAAIQA4/SH/1gAA&#10;AJQBAAALAAAAAAAAAAAAAAAAAC8BAABfcmVscy8ucmVsc1BLAQItABQABgAIAAAAIQC/M23GtQIA&#10;ALQFAAAOAAAAAAAAAAAAAAAAAC4CAABkcnMvZTJvRG9jLnhtbFBLAQItABQABgAIAAAAIQB2PU0c&#10;4QAAAAwBAAAPAAAAAAAAAAAAAAAAAA8FAABkcnMvZG93bnJldi54bWxQSwUGAAAAAAQABADzAAAA&#10;HQYAAAAA&#10;" filled="f" stroked="f">
                <v:textbox inset="0,0,0,0">
                  <w:txbxContent>
                    <w:p w:rsidR="00003085" w:rsidRDefault="00003085"/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C64C64F" wp14:editId="4118BEFC">
                <wp:simplePos x="0" y="0"/>
                <wp:positionH relativeFrom="page">
                  <wp:posOffset>2573020</wp:posOffset>
                </wp:positionH>
                <wp:positionV relativeFrom="page">
                  <wp:posOffset>4201795</wp:posOffset>
                </wp:positionV>
                <wp:extent cx="4675505" cy="307975"/>
                <wp:effectExtent l="1270" t="1270" r="0" b="0"/>
                <wp:wrapNone/>
                <wp:docPr id="13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DF4" w:rsidRPr="00812C37" w:rsidRDefault="00011DF4" w:rsidP="00011DF4">
                            <w:pPr>
                              <w:spacing w:after="0" w:line="240" w:lineRule="auto"/>
                              <w:ind w:left="68" w:right="-23"/>
                              <w:rPr>
                                <w:sz w:val="14"/>
                                <w:szCs w:val="14"/>
                                <w:lang w:val="pl-PL"/>
                              </w:rPr>
                            </w:pPr>
                            <w:r w:rsidRPr="00812C37">
                              <w:rPr>
                                <w:sz w:val="14"/>
                                <w:szCs w:val="14"/>
                                <w:lang w:val="pl-PL"/>
                              </w:rPr>
                              <w:t xml:space="preserve">Wyrażam zgodę na otrzymywanie na adres poczty elektronicznej informacji o szkoleniach wysyłanych przez Urząd Dozoru Technicznego  z  siedzibą  w  Warszawie,  ul.  </w:t>
                            </w:r>
                            <w:proofErr w:type="spellStart"/>
                            <w:r w:rsidRPr="00812C37">
                              <w:rPr>
                                <w:sz w:val="14"/>
                                <w:szCs w:val="14"/>
                                <w:lang w:val="pl-PL"/>
                              </w:rPr>
                              <w:t>Szczęśliwicka</w:t>
                            </w:r>
                            <w:proofErr w:type="spellEnd"/>
                            <w:r w:rsidRPr="00812C37">
                              <w:rPr>
                                <w:sz w:val="14"/>
                                <w:szCs w:val="14"/>
                                <w:lang w:val="pl-PL"/>
                              </w:rPr>
                              <w:t xml:space="preserve">  34  w  myśl  przepisów  Ustawy  o  świadczeniu  usług  drogą elektroniczną z dnia 18 lipca 2002 r. (Dz.U.02.144.1204 z </w:t>
                            </w:r>
                            <w:proofErr w:type="spellStart"/>
                            <w:r w:rsidRPr="00812C37">
                              <w:rPr>
                                <w:sz w:val="14"/>
                                <w:szCs w:val="14"/>
                                <w:lang w:val="pl-PL"/>
                              </w:rPr>
                              <w:t>późn</w:t>
                            </w:r>
                            <w:proofErr w:type="spellEnd"/>
                            <w:r w:rsidRPr="00812C37">
                              <w:rPr>
                                <w:sz w:val="14"/>
                                <w:szCs w:val="14"/>
                                <w:lang w:val="pl-PL"/>
                              </w:rPr>
                              <w:t>. zm.).</w:t>
                            </w:r>
                          </w:p>
                          <w:p w:rsidR="00003085" w:rsidRPr="00FF1068" w:rsidRDefault="00003085" w:rsidP="00FF1068">
                            <w:pPr>
                              <w:spacing w:after="0" w:line="240" w:lineRule="auto"/>
                              <w:ind w:left="68" w:right="-23"/>
                              <w:rPr>
                                <w:sz w:val="14"/>
                                <w:szCs w:val="14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C64F" id="Text Box 1199" o:spid="_x0000_s1080" type="#_x0000_t202" style="position:absolute;margin-left:202.6pt;margin-top:330.85pt;width:368.15pt;height:24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qVtAIAALU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2bYsRJAz16pL1Ga9Ej348iU6GuVTE4PrTgqns4AW/LVrX3Iv+qEBebivA9XUkpuoqSAjL0zU33&#10;4uqAowzIrvsgCohEDlpYoL6UjSkfFAQBOnTq6dwdk00Om8FsHoZeiFEOZ1NvHs1DG4LE4+1WKv2O&#10;igYZI8ESum/RyfFeaZMNiUcXE4yLjNW1VUDNrzbAcdiB2HDVnJksbEN/RF60XWwXgRNMZlsn8NLU&#10;WWWbwJll/jxMp+lmk/o/TVw/iCtWFJSbMKO4/ODPmneS+SCLs7yUqFlh4ExKSu53m1qiIwFxZ/Y7&#10;FeTCzb1OwxYBuLyg5E8Cbz2JnGy2mDtBFoRONPcWjudH62jmBVGQZteU7hmn/04JdQmOwkk4iOm3&#10;3Dz7veZG4oZpGB81axK8ODuR2EhwywvbWk1YPdgXpTDpP5cC2j022grWaHRQq+53vX0d4dSEN2re&#10;ieIJJCwFKAx0CrMPjErI7xh1MEcSrL4diKQY1e85PAMzdEZDjsZuNAjP4WqCNUaDudHDcDq0ku0r&#10;QB4eGhcreColsyp+zuL0wGA2WDKnOWaGz+W/9XqetstfAAAA//8DAFBLAwQUAAYACAAAACEANAw2&#10;qeEAAAAMAQAADwAAAGRycy9kb3ducmV2LnhtbEyPwU7DMBBE70j8g7VI3KidqE0hZFNVCE5IiDQc&#10;ODqxm1iN1yF22/D3uKdyXM3TzNtiM9uBnfTkjSOEZCGAaWqdMtQhfNVvD4/AfJCk5OBII/xqD5vy&#10;9qaQuXJnqvRpFzoWS8jnEqEPYcw5922vrfQLN2qK2d5NVoZ4Th1XkzzHcjvwVIiMW2koLvRy1C+9&#10;bg+7o0XYflP1an4+ms9qX5m6fhL0nh0Q7+/m7TOwoOdwheGiH9WhjE6NO5LybEBYilUaUYQsS9bA&#10;LkSyTFbAGoR1IlLgZcH/P1H+AQAA//8DAFBLAQItABQABgAIAAAAIQC2gziS/gAAAOEBAAATAAAA&#10;AAAAAAAAAAAAAAAAAABbQ29udGVudF9UeXBlc10ueG1sUEsBAi0AFAAGAAgAAAAhADj9If/WAAAA&#10;lAEAAAsAAAAAAAAAAAAAAAAALwEAAF9yZWxzLy5yZWxzUEsBAi0AFAAGAAgAAAAhAEJP+pW0AgAA&#10;tQUAAA4AAAAAAAAAAAAAAAAALgIAAGRycy9lMm9Eb2MueG1sUEsBAi0AFAAGAAgAAAAhADQMNqnh&#10;AAAADAEAAA8AAAAAAAAAAAAAAAAADgUAAGRycy9kb3ducmV2LnhtbFBLBQYAAAAABAAEAPMAAAAc&#10;BgAAAAA=&#10;" filled="f" stroked="f">
                <v:textbox inset="0,0,0,0">
                  <w:txbxContent>
                    <w:p w:rsidR="00011DF4" w:rsidRPr="00812C37" w:rsidRDefault="00011DF4" w:rsidP="00011DF4">
                      <w:pPr>
                        <w:spacing w:after="0" w:line="240" w:lineRule="auto"/>
                        <w:ind w:left="68" w:right="-23"/>
                        <w:rPr>
                          <w:sz w:val="14"/>
                          <w:szCs w:val="14"/>
                          <w:lang w:val="pl-PL"/>
                        </w:rPr>
                      </w:pPr>
                      <w:r w:rsidRPr="00812C37">
                        <w:rPr>
                          <w:sz w:val="14"/>
                          <w:szCs w:val="14"/>
                          <w:lang w:val="pl-PL"/>
                        </w:rPr>
                        <w:t xml:space="preserve">Wyrażam zgodę na otrzymywanie na adres poczty elektronicznej informacji o szkoleniach wysyłanych przez Urząd Dozoru Technicznego  z  siedzibą  w  Warszawie,  ul.  </w:t>
                      </w:r>
                      <w:proofErr w:type="spellStart"/>
                      <w:r w:rsidRPr="00812C37">
                        <w:rPr>
                          <w:sz w:val="14"/>
                          <w:szCs w:val="14"/>
                          <w:lang w:val="pl-PL"/>
                        </w:rPr>
                        <w:t>Szczęśliwicka</w:t>
                      </w:r>
                      <w:proofErr w:type="spellEnd"/>
                      <w:r w:rsidRPr="00812C37">
                        <w:rPr>
                          <w:sz w:val="14"/>
                          <w:szCs w:val="14"/>
                          <w:lang w:val="pl-PL"/>
                        </w:rPr>
                        <w:t xml:space="preserve">  34  w  myśl  przepisów  Ustawy  o  świadczeniu  usług  drogą elektroniczną z dnia 18 lipca 2002 r. (Dz.U.02.144.1204 z </w:t>
                      </w:r>
                      <w:proofErr w:type="spellStart"/>
                      <w:r w:rsidRPr="00812C37">
                        <w:rPr>
                          <w:sz w:val="14"/>
                          <w:szCs w:val="14"/>
                          <w:lang w:val="pl-PL"/>
                        </w:rPr>
                        <w:t>późn</w:t>
                      </w:r>
                      <w:proofErr w:type="spellEnd"/>
                      <w:r w:rsidRPr="00812C37">
                        <w:rPr>
                          <w:sz w:val="14"/>
                          <w:szCs w:val="14"/>
                          <w:lang w:val="pl-PL"/>
                        </w:rPr>
                        <w:t>. zm.).</w:t>
                      </w:r>
                    </w:p>
                    <w:p w:rsidR="00003085" w:rsidRPr="00FF1068" w:rsidRDefault="00003085" w:rsidP="00FF1068">
                      <w:pPr>
                        <w:spacing w:after="0" w:line="240" w:lineRule="auto"/>
                        <w:ind w:left="68" w:right="-23"/>
                        <w:rPr>
                          <w:sz w:val="14"/>
                          <w:szCs w:val="14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2363470</wp:posOffset>
                </wp:positionH>
                <wp:positionV relativeFrom="page">
                  <wp:posOffset>4711700</wp:posOffset>
                </wp:positionV>
                <wp:extent cx="144145" cy="141605"/>
                <wp:effectExtent l="1270" t="0" r="0" b="4445"/>
                <wp:wrapNone/>
                <wp:docPr id="11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081" type="#_x0000_t202" style="position:absolute;margin-left:186.1pt;margin-top:371pt;width:11.35pt;height:11.1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CtsAIAALQFAAAOAAAAZHJzL2Uyb0RvYy54bWysVG1vmzAQ/j5p/8HydwpkJg2opGpDmCZ1&#10;L1K7H+CACdbAZrYT6Kr9951NSNJWk6ZtfEBn+/zcPXeP7+p6aBu0Z0pzKVIcXgQYMVHIkottir8+&#10;5N4CI22oKGkjBUvxI9P4evn2zVXfJWwma9mUTCEAETrpuxTXxnSJ7+uiZi3VF7JjAg4rqVpqYKm2&#10;fqloD+ht48+CYO73UpWdkgXTGnaz8RAvHX5VscJ8rirNDGpSDLkZ91fuv7F/f3lFk62iXc2LQxr0&#10;L7JoKRcQ9AiVUUPRTvFXUC0vlNSyMheFbH1ZVbxgjgOwCYMXbO5r2jHHBYqju2OZ9P+DLT7tvyjE&#10;S+hdiJGgLfTogQ0G3coBhZCTrVDf6QQc7ztwNQOcgLdjq7s7WXzTSMhVTcWW3Sgl+5rREjJ0N/2z&#10;qyOOtiCb/qMsIRLdGemAhkq1tnxQEATo0KnHY3dsNoUNSUhIIowKOApJOA8im5tPk+lyp7R5z2SL&#10;rJFiBc134HR/p83oOrnYWELmvGmcABrxbAMwxx0IDVftmU3C9fMpDuL1Yr0gHpnN1x4Jssy7yVfE&#10;m+fhZZS9y1arLPxp44YkqXlZMmHDTNoKyZ/17qDyURVHdWnZ8NLC2ZS02m5WjUJ7CtrO3XcoyJmb&#10;/zwNVy/g8oJSOCPB7Sz28vni0iM5ibz4Mlh4QRjfxvOAxCTLn1O644L9OyXUpziOZtGopd9yC9z3&#10;mhtNWm5gejS8TfHi6EQTq8C1KF1rDeXNaJ+VwqZ/KgW0e2q006uV6ChWM2wG9zgipzUr5o0sH0HB&#10;SoLCQKYw+sCopfqBUQ9jJMX6+44qhlHzQcArsDNnMtRkbCaDigKupthgNJorM86mXaf4tgbk8Z0J&#10;eQMvpeJOxacsgIJdwGhwZA5jzM6e87XzOg3b5S8AAAD//wMAUEsDBBQABgAIAAAAIQD/4zDh4AAA&#10;AAsBAAAPAAAAZHJzL2Rvd25yZXYueG1sTI/BToNAEIbvJr7DZky82UUgVChL0xg9mRgpHnpc2C1s&#10;ys4iu23x7R1PepyZL/98f7ld7MguevbGoYDHVQRMY+eUwV7AZ/P68ATMB4lKjg61gG/tYVvd3pSy&#10;UO6Ktb7sQ88oBH0hBQwhTAXnvhu0lX7lJo10O7rZykDj3HM1yyuF25HHUZRxKw3Sh0FO+nnQ3Wl/&#10;tgJ2B6xfzNd7+1Efa9M0eYRv2UmI+7tltwEW9BL+YPjVJ3WoyKl1Z1SejQKSdRwTKmCdxlSKiCRP&#10;c2AtbbI0AV6V/H+H6gcAAP//AwBQSwECLQAUAAYACAAAACEAtoM4kv4AAADhAQAAEwAAAAAAAAAA&#10;AAAAAAAAAAAAW0NvbnRlbnRfVHlwZXNdLnhtbFBLAQItABQABgAIAAAAIQA4/SH/1gAAAJQBAAAL&#10;AAAAAAAAAAAAAAAAAC8BAABfcmVscy8ucmVsc1BLAQItABQABgAIAAAAIQDdTYCtsAIAALQFAAAO&#10;AAAAAAAAAAAAAAAAAC4CAABkcnMvZTJvRG9jLnhtbFBLAQItABQABgAIAAAAIQD/4zDh4AAAAAsB&#10;AAAPAAAAAAAAAAAAAAAAAAoFAABkcnMvZG93bnJldi54bWxQSwUGAAAAAAQABADzAAAAFw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1463675</wp:posOffset>
                </wp:positionH>
                <wp:positionV relativeFrom="page">
                  <wp:posOffset>4711700</wp:posOffset>
                </wp:positionV>
                <wp:extent cx="144145" cy="141605"/>
                <wp:effectExtent l="0" t="0" r="1905" b="4445"/>
                <wp:wrapNone/>
                <wp:docPr id="10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82" type="#_x0000_t202" style="position:absolute;margin-left:115.25pt;margin-top:371pt;width:11.35pt;height:11.1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uCsQIAALQFAAAOAAAAZHJzL2Uyb0RvYy54bWysVG1vmzAQ/j5p/8Hyd8rLDA2oZGpDmCZ1&#10;L1K7H+CACdbAZrYT0k377zubkKatJk3b+GAd9vm55+4e39XbQ9+hPVOaS5Hj8CLAiIlK1lxsc/zl&#10;vvQWGGlDRU07KViOH5jGb5evX12NQ8Yi2cquZgoBiNDZOOS4NWbIfF9XLeupvpADE3DYSNVTA79q&#10;69eKjoDed34UBIk/SlUPSlZMa9gtpkO8dPhNwyrzqWk0M6jLMXAzblVu3djVX17RbKvo0PLqSIP+&#10;BYuecgFBT1AFNRTtFH8B1fNKSS0bc1HJ3pdNwyvmcoBswuBZNnctHZjLBYqjh1OZ9P+DrT7uPyvE&#10;a+gdlEfQHnp0zw4G3cgDCqMgshUaB52B490AruYAJ+DtstXDray+aiTkqqViy66VkmPLaA0MQ3vT&#10;P7s64WgLshk/yBoi0Z2RDujQqN6WDwqCAB2oPJy6Y9lUNiQhIYkxquAoJGESxC4CzebLg9LmHZM9&#10;skaOFTTfgdP9rTaWDM1mFxtLyJJ3nRNAJ55sgOO0A6Hhqj2zJFw/f6RBul6sF8QjUbL2SFAU3nW5&#10;Il5Shpdx8aZYrYrwp40bkqzldc2EDTNrKyR/1rujyidVnNSlZcdrC2cpabXdrDqF9hS0XbrvWJAz&#10;N/8pDVcEyOVZSmFEgpso9cpkcemRksReehksvCBMb9IkICkpyqcp3XLB/j0lNOY4jaN40tJvcwvc&#10;9zI3mvXcwPToeJ/jxcmJZlaBa1G71hrKu8k+K4Wl/1gKaPfcaKdXK9FJrOawObjHESc2vBXzRtYP&#10;oGAlQWEgUxh9YLRSfcdohDGSY/1tRxXDqHsv4BXYmTMbajY2s0FFBVdzbDCazJWZZtNuUHzbAvL0&#10;zoS8hpfScKfiRxbH9wWjwSVzHGN29pz/O6/HYbv8BQAA//8DAFBLAwQUAAYACAAAACEAbDFV1OAA&#10;AAALAQAADwAAAGRycy9kb3ducmV2LnhtbEyPwU7DMAyG70i8Q2Qkbiyh3QqUptOE4ISE6MqBY9pk&#10;bbTGKU22lbefd4Kj7U+/v79Yz25gRzMF61HC/UIAM9h6bbGT8FW/3T0CC1GhVoNHI+HXBFiX11eF&#10;yrU/YWWO29gxCsGQKwl9jGPOeWh741RY+NEg3XZ+cirSOHVcT+pE4W7giRAZd8oifejVaF560+63&#10;Bydh843Vq/35aD6rXWXr+knge7aX8vZm3jwDi2aOfzBc9EkdSnJq/AF1YIOEJBUrQiU8LBMqRUSy&#10;ShNgDW2yZQq8LPj/DuUZAAD//wMAUEsBAi0AFAAGAAgAAAAhALaDOJL+AAAA4QEAABMAAAAAAAAA&#10;AAAAAAAAAAAAAFtDb250ZW50X1R5cGVzXS54bWxQSwECLQAUAAYACAAAACEAOP0h/9YAAACUAQAA&#10;CwAAAAAAAAAAAAAAAAAvAQAAX3JlbHMvLnJlbHNQSwECLQAUAAYACAAAACEAhIVbgrECAAC0BQAA&#10;DgAAAAAAAAAAAAAAAAAuAgAAZHJzL2Uyb0RvYy54bWxQSwECLQAUAAYACAAAACEAbDFV1OAAAAAL&#10;AQAADwAAAAAAAAAAAAAAAAALBQAAZHJzL2Rvd25yZXYueG1sUEsFBgAAAAAEAAQA8wAAABgGAAAA&#10;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4500880</wp:posOffset>
                </wp:positionV>
                <wp:extent cx="1979930" cy="351790"/>
                <wp:effectExtent l="0" t="0" r="0" b="0"/>
                <wp:wrapNone/>
                <wp:docPr id="9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083" type="#_x0000_t202" style="position:absolute;margin-left:409.15pt;margin-top:354.4pt;width:155.9pt;height:27.7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xhtA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T&#10;jARpoUUPbDDoVg4ojIKZLVDf6RTs7juwNANooNEuWd3dSfpNIyE3NRF7dqOU7GtGSggwtC/9J09H&#10;HG1Bdv1HWYIncjDSAQ2Vam31oB4I0KFRj+fm2GiodZksk2QGKgq62TxcJq57Pkmn153S5j2TLbJC&#10;hhU036GT4502NhqSTibWmZAFbxpHgEY8uwDD8QZ8w1Ors1G4fv5MgmS72q5iL44WWy8O8ty7KTax&#10;tyjC5Tyf5ZtNHv6yfsM4rXlZMmHdTNwK4z/r3YnlIyvO7NKy4aWFsyFptd9tGoWOBLhduM/VHDQX&#10;M/95GK4IkMuLlMIoDm6jxCsWq6UXF/HcS5bBygvC5DZZBHES58XzlO64YP+eEuqBdvNoPpLpEvSL&#10;3AL3vc6NpC03sD0a3mZ4dTYiqaXgVpSutYbwZpSflMKGfykFtHtqtCOs5ejIVjPsBjcc8+U0CDtZ&#10;PgKFlQSGARlh9YFQS/UDox7WSIb19wNRDKPmg4AxsDtnEtQk7CaBCApPM2wwGsWNGXfToVN8XwPy&#10;OGhC3sCoVNyx2M7UGMVpwGA1uGROa8zunqf/zuqybNe/AQAA//8DAFBLAwQUAAYACAAAACEABuOb&#10;ieEAAAAMAQAADwAAAGRycy9kb3ducmV2LnhtbEyPwU7DMAyG70i8Q2QkbizphkopTacJwQlpoisH&#10;jmnjtdEapzTZVt5+2QmOtj/9/v5iPduBnXDyxpGEZCGAIbVOG+okfNXvDxkwHxRpNThCCb/oYV3e&#10;3hQq1+5MFZ52oWMxhHyuJPQhjDnnvu3RKr9wI1K87d1kVYjj1HE9qXMMtwNfCpFyqwzFD70a8bXH&#10;9rA7Wgmbb6rezM+2+az2lanrZ0Ef6UHK+7t58wIs4Bz+YLjqR3Uoo1PjjqQ9GyRkSbaKqIQnkcUO&#10;VyJZiQRYE1fp4xJ4WfD/JcoLAAAA//8DAFBLAQItABQABgAIAAAAIQC2gziS/gAAAOEBAAATAAAA&#10;AAAAAAAAAAAAAAAAAABbQ29udGVudF9UeXBlc10ueG1sUEsBAi0AFAAGAAgAAAAhADj9If/WAAAA&#10;lAEAAAsAAAAAAAAAAAAAAAAALwEAAF9yZWxzLy5yZWxzUEsBAi0AFAAGAAgAAAAhAGWzTGG0AgAA&#10;tAUAAA4AAAAAAAAAAAAAAAAALgIAAGRycy9lMm9Eb2MueG1sUEsBAi0AFAAGAAgAAAAhAAbjm4nh&#10;AAAADAEAAA8AAAAAAAAAAAAAAAAADgUAAGRycy9kb3ducmV2LnhtbFBLBQYAAAAABAAEAPMAAAAc&#10;BgAA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2205990</wp:posOffset>
                </wp:positionV>
                <wp:extent cx="6432550" cy="266700"/>
                <wp:effectExtent l="635" t="0" r="0" b="3810"/>
                <wp:wrapNone/>
                <wp:docPr id="8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084" type="#_x0000_t202" style="position:absolute;margin-left:58.55pt;margin-top:173.7pt;width:506.5pt;height:21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A1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VGcdNCiBzpqdCtG5AdeaAo09CoFu/seLPUIGmi0TVb1d6L8rhAX64bwHb2RUgwNJRUE6JuX7rOn&#10;E44yINvhk6jAE9lrYYHGWnamelAPBOjQqMdTc0w0JVzG4WUQRaAqQRfE8cKz3XNJOr/updIfqOiQ&#10;ETIsofkWnRzulDbRkHQ2Mc64KFjbWgK0/MUFGE434BueGp2JwvbzKfGSzXKzDJ0wiDdO6OW5c1Os&#10;Qycu/EWUX+brde7/Mn79MG1YVVFu3Mzc8sM/692R5RMrTuxSomWVgTMhKbnbrluJDgS4XdjP1hw0&#10;ZzP3ZRi2CJDLq5T8IPRug8Qp4uXCCYswcpKFt3Q8P7lNYi9Mwrx4mdId4/TfU0JDhpMoiCYynYN+&#10;lZtnv7e5kbRjGrZHyzqg78mIpIaCG17Z1mrC2kl+VgoT/rkU0O650ZawhqMTW/W4He1wRMt5ELai&#10;egQKSwEMAzLC6gOhEfInRgOskQyrH3siKUbtRw5jYHbOLMhZ2M4C4SU8zbDGaBLXetpN+16yXQPI&#10;06BxcQOjUjPLYjNTUxTHAYPVYJM5rjGze57/W6vzsl39BgAA//8DAFBLAwQUAAYACAAAACEAGSsH&#10;BuAAAAAMAQAADwAAAGRycy9kb3ducmV2LnhtbEyPzU7DMBCE70i8g7WVuFE7NOpPGqeqEJyQEGk4&#10;cHRiN7Ear0PstuHt2Z7gOLOfZmfy3eR6djFjsB4lJHMBzGDjtcVWwmf1+rgGFqJCrXqPRsKPCbAr&#10;7u9ylWl/xdJcDrFlFIIhUxK6GIeM89B0xqkw94NBuh396FQkObZcj+pK4a7nT0IsuVMW6UOnBvPc&#10;meZ0ODsJ+y8sX+z3e/1RHktbVRuBb8uTlA+zab8FFs0U/2C41afqUFCn2p9RB9aTTlYJoRIW6SoF&#10;diOShSCrJmu9SYEXOf8/ovgFAAD//wMAUEsBAi0AFAAGAAgAAAAhALaDOJL+AAAA4QEAABMAAAAA&#10;AAAAAAAAAAAAAAAAAFtDb250ZW50X1R5cGVzXS54bWxQSwECLQAUAAYACAAAACEAOP0h/9YAAACU&#10;AQAACwAAAAAAAAAAAAAAAAAvAQAAX3JlbHMvLnJlbHNQSwECLQAUAAYACAAAACEAvBUwNbQCAAC0&#10;BQAADgAAAAAAAAAAAAAAAAAuAgAAZHJzL2Uyb0RvYy54bWxQSwECLQAUAAYACAAAACEAGSsHBuAA&#10;AAAMAQAADwAAAAAAAAAAAAAAAAAO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2472055</wp:posOffset>
                </wp:positionV>
                <wp:extent cx="6432550" cy="284480"/>
                <wp:effectExtent l="635" t="0" r="0" b="0"/>
                <wp:wrapNone/>
                <wp:docPr id="7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085" type="#_x0000_t202" style="position:absolute;margin-left:58.55pt;margin-top:194.65pt;width:506.5pt;height:22.4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+7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hx0kGLHuio0a0YkR94kSnQ0KsU7O57sNQjaKDRNlnV34nyu0JcrBvCd/RGSjE0lFQQoG9eus+e&#10;TjjKgGyHT6ICT2SvhQUaa9mZ6kE9EKBDox5PzTHRlHC5CC+DKAJVCbogDsPYds8l6fy6l0p/oKJD&#10;RsiwhOZbdHK4U9pEQ9LZxDjjomBtawnQ8hcXYDjdgG94anQmCtvPp8RLNvEmDp0wWGyc0Mtz56ZY&#10;h86i8JdRfpmv17n/y/j1w7RhVUW5cTNzyw//rHdHlk+sOLFLiZZVBs6EpORuu24lOhDgdmE/W3PQ&#10;nM3cl2HYIkAur1Lyg9C7DRKnWMRLJyzCyEmWXux4fnKbLLwwCfPiZUp3jNN/TwkNGU6iIJrIdA76&#10;VW6e/d7mRtKOadgeLesyHJ+MSGoouOGVba0mrJ3kZ6Uw4Z9LAe2eG20Jazg6sVWP29EOR5TMg7AV&#10;1SNQWApgGJARVh8IjZA/MRpgjWRY/dgTSTFqP3IYA7NzZkHOwnYWCC/haYY1RpO41tNu2veS7RpA&#10;ngaNixsYlZpZFpuZmqI4DhisBpvMcY2Z3fP831qdl+3qNwAAAP//AwBQSwMEFAAGAAgAAAAhAOtC&#10;32zhAAAADAEAAA8AAABkcnMvZG93bnJldi54bWxMj8FOwzAMhu9Ie4fIk7ixpHQaW2k6TQhOSIiu&#10;HDimTdZGa5zSZFt5e7wTO/72p9+f8+3kenY2Y7AeJSQLAcxg47XFVsJX9fawBhaiQq16j0bCrwmw&#10;LWZ3ucq0v2BpzvvYMirBkCkJXYxDxnloOuNUWPjBIO0OfnQqUhxbrkd1oXLX80chVtwpi3ShU4N5&#10;6Uxz3J+chN03lq/256P+LA+lraqNwPfVUcr7+bR7BhbNFP9huOqTOhTkVPsT6sB6yslTQqiEdL1J&#10;gV2JJBU0qiUs02UCvMj57RPFHwAAAP//AwBQSwECLQAUAAYACAAAACEAtoM4kv4AAADhAQAAEwAA&#10;AAAAAAAAAAAAAAAAAAAAW0NvbnRlbnRfVHlwZXNdLnhtbFBLAQItABQABgAIAAAAIQA4/SH/1gAA&#10;AJQBAAALAAAAAAAAAAAAAAAAAC8BAABfcmVscy8ucmVsc1BLAQItABQABgAIAAAAIQAZrS+7tQIA&#10;ALQFAAAOAAAAAAAAAAAAAAAAAC4CAABkcnMvZTJvRG9jLnhtbFBLAQItABQABgAIAAAAIQDrQt9s&#10;4QAAAAw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2756535</wp:posOffset>
                </wp:positionV>
                <wp:extent cx="6432550" cy="284480"/>
                <wp:effectExtent l="635" t="3810" r="0" b="0"/>
                <wp:wrapNone/>
                <wp:docPr id="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086" type="#_x0000_t202" style="position:absolute;margin-left:58.55pt;margin-top:217.05pt;width:506.5pt;height:22.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k8tAIAALQ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zFGgvbQogd2MOhWHlAYBbEt0DjoDOLuB4g0B/BAo12yeriT1TeNhFy1VGzZjVJybBmtgWBoT/pP&#10;jk442oJsxo+yhpvozkgHdGhUb6sH9UCADo16PDXHsqlgMybvosUCXBX4ooSQxHXPp9l8elDavGey&#10;R9bIsYLmO3S6v9PGsqHZHGIvE7LkXecE0IlnGxA47cDdcNT6LAvXz59pkK6TdUI8EsVrjwRF4d2U&#10;K+LFZXi5KN4Vq1UR/rL3hiRreV0zYa+ZtRWSP+vdUeWTKk7q0rLjtYWzlLTabladQnsK2i7d52oO&#10;nnOY/5yGKwLk8iKlMCLBbZR6ZZxceqQkCy+9DBIvCNPbNA5ISoryeUp3XLB/TwmNOU4X0WIS05n0&#10;i9wC973OjWY9NzA9Ot7nODkF0cxKcC1q11pDeTfZT0ph6Z9LAe2eG+0EazU6qdUcNofpcTitWTVv&#10;ZP0IElYSFAZihNEHRivVD4xGGCM51t93VDGMug8CnoGdObOhZmMzG1RUcDTHBqPJXJlpNu0Gxbct&#10;IE8PTcgbeCoNdyo+szg+MBgNLpnjGLOz5+m/izoP2+VvAAAA//8DAFBLAwQUAAYACAAAACEAryfs&#10;d+AAAAAMAQAADwAAAGRycy9kb3ducmV2LnhtbEyPzU7DMBCE70i8g7VI3KgdWvUnxKkqBCckRBoO&#10;HJ14m0SN1yF22/D2bE9wm9kdzX6bbSfXizOOofOkIZkpEEi1tx01Gj7L14c1iBANWdN7Qg0/GGCb&#10;395kJrX+QgWe97ERXEIhNRraGIdUylC36EyY+QGJdwc/OhPZjo20o7lwuevlo1JL6UxHfKE1Az63&#10;WB/3J6dh90XFS/f9Xn0Uh6Iry42it+VR6/u7afcEIuIU/8JwxWd0yJmp8ieyQfTsk1XCUQ2L+YLF&#10;NZHMFauKR6v1BmSeyf9P5L8AAAD//wMAUEsBAi0AFAAGAAgAAAAhALaDOJL+AAAA4QEAABMAAAAA&#10;AAAAAAAAAAAAAAAAAFtDb250ZW50X1R5cGVzXS54bWxQSwECLQAUAAYACAAAACEAOP0h/9YAAACU&#10;AQAACwAAAAAAAAAAAAAAAAAvAQAAX3JlbHMvLnJlbHNQSwECLQAUAAYACAAAACEAafLZPLQCAAC0&#10;BQAADgAAAAAAAAAAAAAAAAAuAgAAZHJzL2Uyb0RvYy54bWxQSwECLQAUAAYACAAAACEAryfsd+AA&#10;AAAMAQAADwAAAAAAAAAAAAAAAAAO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3041015</wp:posOffset>
                </wp:positionV>
                <wp:extent cx="6432550" cy="284480"/>
                <wp:effectExtent l="635" t="2540" r="0" b="0"/>
                <wp:wrapNone/>
                <wp:docPr id="5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087" type="#_x0000_t202" style="position:absolute;margin-left:58.55pt;margin-top:239.45pt;width:506.5pt;height:22.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8ZtQIAALQ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wgjTnpo0QM9aHQrDsgPvIUp0DioDOLuB4jUB/BAo22yargT1XeFuFi1hG/pjZRibCmpgaBvTrrP&#10;jk44yoBsxk+ihpvITgsLdGhkb6oH9UCADo16PDXHsKlgMw4vgygCVwW+IAnDxHbPJdl8epBKf6Ci&#10;R8bIsYTmW3Syv1PasCHZHGIu46JkXWcF0PEXGxA47cDdcNT4DAvbz6fUS9fJOgmdMIjXTugVhXNT&#10;rkInLv1FVFwWq1Xh/zL3+mHWsrqm3Fwza8sP/6x3R5VPqjipS4mO1QbOUFJyu1l1Eu0JaLu0n605&#10;eM5h7ksatgiQy6uU/CD0boPUKeNk4YRlGDnpwkscz09v09gL07AoX6Z0xzj995TQmOM0CqJJTGfS&#10;r3Lz7Pc2N5L1TMP06Fif4+QURDIjwTWvbWs1Yd1kPyuFoX8uBbR7brQVrNHopFZ92Bzs44itnI2a&#10;N6J+BAlLAQoDMcLoA6MV8idGI4yRHKsfOyIpRt1HDs/AzJzZkLOxmQ3CKziaY43RZK70NJt2g2Tb&#10;FpCnh8bFDTyVhlkVn1kcHxiMBpvMcYyZ2fP830adh+3yNwAAAP//AwBQSwMEFAAGAAgAAAAhAIOP&#10;htThAAAADAEAAA8AAABkcnMvZG93bnJldi54bWxMj8FOwzAMhu9IvENkJG4s6QbrVppOE4ITEqIr&#10;B45p47XRGqc02Vbenuw0jr/96ffnfDPZnp1w9MaRhGQmgCE1ThtqJXxVbw8rYD4o0qp3hBJ+0cOm&#10;uL3JVabdmUo87ULLYgn5TEnoQhgyzn3ToVV+5gakuNu70aoQ49hyPapzLLc9nwux5FYZihc6NeBL&#10;h81hd7QStt9Uvpqfj/qz3JemqtaC3pcHKe/vpu0zsIBTuMJw0Y/qUESn2h1Je9bHnKRJRCU8pqs1&#10;sAuRLEQc1RKe5osUeJHz/08UfwAAAP//AwBQSwECLQAUAAYACAAAACEAtoM4kv4AAADhAQAAEwAA&#10;AAAAAAAAAAAAAAAAAAAAW0NvbnRlbnRfVHlwZXNdLnhtbFBLAQItABQABgAIAAAAIQA4/SH/1gAA&#10;AJQBAAALAAAAAAAAAAAAAAAAAC8BAABfcmVscy8ucmVsc1BLAQItABQABgAIAAAAIQB4us8ZtQIA&#10;ALQFAAAOAAAAAAAAAAAAAAAAAC4CAABkcnMvZTJvRG9jLnhtbFBLAQItABQABgAIAAAAIQCDj4bU&#10;4QAAAAwBAAAPAAAAAAAAAAAAAAAAAA8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3609975</wp:posOffset>
                </wp:positionV>
                <wp:extent cx="6432550" cy="266700"/>
                <wp:effectExtent l="635" t="0" r="0" b="0"/>
                <wp:wrapNone/>
                <wp:docPr id="4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88" type="#_x0000_t202" style="position:absolute;margin-left:58.55pt;margin-top:284.25pt;width:506.5pt;height:21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9n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5AdebAo09CoFu/seLPUIGmi0TVb1d6L8rhAX64bwHb2RUgwNJRUE6JuX7rOn&#10;E44yINvhk6jAE9lrYYHGWnamelAPBOjQqMdTc0w0JVxG4WWwWICqBF0QRUvPds8l6fy6l0p/oKJD&#10;RsiwhOZbdHK4U9pEQ9LZxDjjomBtawnQ8hcXYDjdgG94anQmCtvPp8RLNvEmDp0wiDZO6OW5c1Os&#10;Qycq/OUiv8zX69z/Zfz6YdqwqqLcuJm55Yd/1rsjyydWnNilRMsqA2dCUnK3XbcSHQhwu7CfrTlo&#10;zmbuyzBsESCXVyn5QejdBolTRPHSCYtw4SRLL3Y8P7lNIi9Mwrx4mdId4/TfU0JDhpNFsJjIdA76&#10;VW6e/d7mRtKOadgeLesyHJ+MSGoouOGVba0mrJ3kZ6Uw4Z9LAe2eG20Jazg6sVWP29EORxTMg7AV&#10;1SNQWApgGJARVh8IjZA/MRpgjWRY/dgTSTFqP3IYA7NzZkHOwnYWCC/haYY1RpO41tNu2veS7RpA&#10;ngaNixsYlZpZFpuZmqI4DhisBpvMcY2Z3fP831qdl+3qNwAAAP//AwBQSwMEFAAGAAgAAAAhACDu&#10;f+bgAAAADAEAAA8AAABkcnMvZG93bnJldi54bWxMj8FOwzAMhu9IvEPkSdxYUlDL6JpOE4ITEqIr&#10;B45pk7XRGqc02VbeHu/Ejr/96ffnYjO7gZ3MFKxHCclSADPYem2xk/BVv92vgIWoUKvBo5HwawJs&#10;ytubQuXan7Eyp13sGJVgyJWEPsYx5zy0vXEqLP1okHZ7PzkVKU4d15M6U7kb+IMQGXfKIl3o1Whe&#10;etMedkcnYfuN1av9+Wg+q31l6/pZ4Ht2kPJuMW/XwKKZ4z8MF31Sh5KcGn9EHdhAOXlKCJWQZqsU&#10;2IVIHgWNGglZIlLgZcGvnyj/AAAA//8DAFBLAQItABQABgAIAAAAIQC2gziS/gAAAOEBAAATAAAA&#10;AAAAAAAAAAAAAAAAAABbQ29udGVudF9UeXBlc10ueG1sUEsBAi0AFAAGAAgAAAAhADj9If/WAAAA&#10;lAEAAAsAAAAAAAAAAAAAAAAALwEAAF9yZWxzLy5yZWxzUEsBAi0AFAAGAAgAAAAhAHtdT2e1AgAA&#10;tAUAAA4AAAAAAAAAAAAAAAAALgIAAGRycy9lMm9Eb2MueG1sUEsBAi0AFAAGAAgAAAAhACDuf+bg&#10;AAAADAEAAA8AAAAAAAAAAAAAAAAADwUAAGRycy9kb3ducmV2LnhtbFBLBQYAAAAABAAEAPMAAAAc&#10;BgAA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ge">
                  <wp:posOffset>3876675</wp:posOffset>
                </wp:positionV>
                <wp:extent cx="1584325" cy="284480"/>
                <wp:effectExtent l="635" t="0" r="0" b="1270"/>
                <wp:wrapNone/>
                <wp:docPr id="3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089" type="#_x0000_t202" style="position:absolute;margin-left:58.55pt;margin-top:305.25pt;width:124.75pt;height:22.4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/qtgIAALQFAAAOAAAAZHJzL2Uyb0RvYy54bWysVNuOmzAQfa/Uf7D8znKJkwW0ZLUbQlVp&#10;e5F2+wEOmGAVbGo7IdtV/71jE5K9vFRteUADHp+ZM3Nmrq4PXYv2TGkuRYbDiwAjJkpZcbHN8LeH&#10;wosx0oaKirZSsAw/Mo2vl+/fXQ19yiLZyLZiCgGI0OnQZ7gxpk99X5cN66i+kD0TcFhL1VEDn2rr&#10;V4oOgN61fhQEC3+QquqVLJnW8DcfD/HS4dc1K82XutbMoDbDkJtxb+XeG/v2l1c03SraN7w8pkH/&#10;IouOcgFBT1A5NRTtFH8D1fFSSS1rc1HKzpd1zUvmOACbMHjF5r6hPXNcoDi6P5VJ/z/Y8vP+q0K8&#10;yvAMI0E7aNEDOxh0Kw8ojILEFmjodQp+9z14mgOcQKMdWd3fyfK7RkKuGiq27EYpOTSMVpBgaG/6&#10;z66OONqCbIZPsoJIdGekAzrUqrPVg3ogQIdGPZ6aY7Mpbch5TGbRHKMSzqKYkNh1z6fpdLtX2nxg&#10;skPWyLCC5jt0ur/TxmZD08nFBhOy4G3rBNCKFz/AcfwDseGqPbNZuH4+JUGyjtcx8Ui0WHskyHPv&#10;plgRb1GEl/N8lq9WefjLxg1J2vCqYsKGmbQVkj/r3VHloypO6tKy5ZWFsylptd2sWoX2FLRduMfV&#10;HE7Obv7LNFwRgMsrSmFEgtso8YpFfOmRgsy95DKIvSBMbpNFQBKSFy8p3XHB/p0SGjKczKGnjs45&#10;6VfcAve85UbTjhvYHi3vMhyfnGhqJbgWlWutobwd7WelsOmfSwHtnhrtBGs1OqrVHDYHNxyL2TQI&#10;G1k9goSVBIWBTmH1gdFI9ROjAdZIhvWPHVUMo/ajgDGwO2cy1GRsJoOKEq5m2GA0misz7qZdr/i2&#10;AeRx0IS8gVGpuVOxnakxi+OAwWpwZI5rzO6e59/O67xsl78BAAD//wMAUEsDBBQABgAIAAAAIQDU&#10;kxRb3wAAAAsBAAAPAAAAZHJzL2Rvd25yZXYueG1sTI/BTsMwDIbvSLxDZCRuLClTA5Sm04TghITo&#10;yoFj2mRttMYpTbaVt8ec4Pjbn35/LjeLH9nJztEFVJCtBDCLXTAOewUfzcvNPbCYNBo9BrQKvm2E&#10;TXV5UerChDPW9rRLPaMSjIVWMKQ0FZzHbrBex1WYLNJuH2avE8W552bWZyr3I78VQnKvHdKFQU/2&#10;abDdYXf0CrafWD+7r7f2vd7XrmkeBL7Kg1LXV8v2EViyS/qD4Vef1KEipzYc0UQ2Us7uMkIVyEzk&#10;wIhYSymBtTTJ8zXwquT/f6h+AAAA//8DAFBLAQItABQABgAIAAAAIQC2gziS/gAAAOEBAAATAAAA&#10;AAAAAAAAAAAAAAAAAABbQ29udGVudF9UeXBlc10ueG1sUEsBAi0AFAAGAAgAAAAhADj9If/WAAAA&#10;lAEAAAsAAAAAAAAAAAAAAAAALwEAAF9yZWxzLy5yZWxzUEsBAi0AFAAGAAgAAAAhAAM5f+q2AgAA&#10;tAUAAA4AAAAAAAAAAAAAAAAALgIAAGRycy9lMm9Eb2MueG1sUEsBAi0AFAAGAAgAAAAhANSTFFvf&#10;AAAACwEAAA8AAAAAAAAAAAAAAAAAEAUAAGRycy9kb3ducmV2LnhtbFBLBQYAAAAABAAEAPMAAAAc&#10;BgAAAAA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ge">
                  <wp:posOffset>3876675</wp:posOffset>
                </wp:positionV>
                <wp:extent cx="2256790" cy="284480"/>
                <wp:effectExtent l="3175" t="0" r="0" b="1270"/>
                <wp:wrapNone/>
                <wp:docPr id="2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before="12" w:after="0" w:line="220" w:lineRule="exact"/>
                            </w:pPr>
                          </w:p>
                          <w:p w:rsidR="00003085" w:rsidRDefault="00003085">
                            <w:pPr>
                              <w:tabs>
                                <w:tab w:val="left" w:pos="2920"/>
                              </w:tabs>
                              <w:spacing w:after="0" w:line="240" w:lineRule="auto"/>
                              <w:ind w:left="47" w:right="-20"/>
                              <w:rPr>
                                <w:rFonts w:ascii="Myriad Pro" w:hAnsi="Myriad Pro" w:cs="Myriad Pro"/>
                                <w:sz w:val="18"/>
                                <w:szCs w:val="18"/>
                              </w:rPr>
                            </w:pPr>
                            <w:r w:rsidRPr="00FF1068">
                              <w:rPr>
                                <w:color w:val="1D1D1B"/>
                                <w:spacing w:val="-14"/>
                                <w:sz w:val="18"/>
                                <w:szCs w:val="18"/>
                              </w:rPr>
                              <w:t>F</w:t>
                            </w:r>
                            <w:r w:rsidRPr="00FF1068">
                              <w:rPr>
                                <w:color w:val="1D1D1B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Myriad Pro" w:hAnsi="Myriad Pro" w:cs="Myriad Pro"/>
                                <w:color w:val="1D1D1B"/>
                                <w:sz w:val="18"/>
                                <w:szCs w:val="18"/>
                              </w:rPr>
                              <w:tab/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E-</w:t>
                            </w:r>
                            <w:r w:rsidRPr="00FF1068">
                              <w:rPr>
                                <w:color w:val="1D1D1B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 w:rsidRPr="00FF1068">
                              <w:rPr>
                                <w:color w:val="1D1D1B"/>
                                <w:sz w:val="18"/>
                                <w:szCs w:val="18"/>
                              </w:rPr>
                              <w:t>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090" type="#_x0000_t202" style="position:absolute;margin-left:183.25pt;margin-top:305.25pt;width:177.7pt;height:22.4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Z9tgIAALQ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jAiJMOWvRIR43uxIj8wLcFGnqVgt1DD5Z6BA002iar+ntRflOIi3VD+I7eSimGhpIKAPqmtO6z&#10;p6YlKlXGyXb4KCqIRPZaWEdjLTtTPagHAu/QqKdTcwyaEi6DYBEtE1CVoAviMIwtOJek8+teKv2e&#10;ig4ZIcMSmm+9k8O90gYNSWcTE4yLgrWtJUDLLy7AcLqB2PDU6AwK28+fiZds4k0cOmEQbZzQy3Pn&#10;tliHTlT4y0X+Ll+vc/+XieuHacOqinITZuaWH/5Z744sn1hxYpcSLauMOwNJyd123Up0IMDtwn62&#10;5qA5m7mXMGwRIJcXKflB6N0FiVNE8dIJi3DhJEsvdjw/uUsiL0zCvLhM6Z5x+u8poSHDySJYTGQ6&#10;g36Rm2e/17mRtGMatkfLugzHJyOSGgpueGVbqwlrJ/lZKQz8cymg3XOjLWENRye26nE72uGIQhPe&#10;EHgrqiegsBTAMCAjrD4QGiF/YDTAGsmw+r4nkmLUfuAwBmbnzIKche0sEF7C0wxrjCZxrafdtO8l&#10;2zXgeRo0Lm5hVGpmWXxGcRwwWA02meMaM7vn+b+1Oi/b1W8AAAD//wMAUEsDBBQABgAIAAAAIQCt&#10;EzJS4AAAAAsBAAAPAAAAZHJzL2Rvd25yZXYueG1sTI89T8MwEIZ3JP6DdUhs1E6rBJrGqSoEExIi&#10;DUNHJ3YTq/E5xG4b/j3HBNt9PHrvuWI7u4FdzBSsRwnJQgAz2HptsZPwWb8+PAELUaFWg0cj4dsE&#10;2Ja3N4XKtb9iZS772DEKwZArCX2MY855aHvjVFj40SDtjn5yKlI7dVxP6krhbuBLITLulEW60KvR&#10;PPemPe3PTsLugNWL/XpvPqpjZet6LfAtO0l5fzfvNsCimeMfDL/6pA4lOTX+jDqwQcIqy1JCJWSJ&#10;oIKIx2WyBtbQJE1XwMuC//+h/AEAAP//AwBQSwECLQAUAAYACAAAACEAtoM4kv4AAADhAQAAEwAA&#10;AAAAAAAAAAAAAAAAAAAAW0NvbnRlbnRfVHlwZXNdLnhtbFBLAQItABQABgAIAAAAIQA4/SH/1gAA&#10;AJQBAAALAAAAAAAAAAAAAAAAAC8BAABfcmVscy8ucmVsc1BLAQItABQABgAIAAAAIQAsy3Z9tgIA&#10;ALQFAAAOAAAAAAAAAAAAAAAAAC4CAABkcnMvZTJvRG9jLnhtbFBLAQItABQABgAIAAAAIQCtEzJS&#10;4AAAAAsBAAAPAAAAAAAAAAAAAAAAABAFAABkcnMvZG93bnJldi54bWxQSwUGAAAAAAQABADzAAAA&#10;HQYAAAAA&#10;" filled="f" stroked="f">
                <v:textbox inset="0,0,0,0">
                  <w:txbxContent>
                    <w:p w:rsidR="00003085" w:rsidRDefault="00003085">
                      <w:pPr>
                        <w:spacing w:before="12" w:after="0" w:line="220" w:lineRule="exact"/>
                      </w:pPr>
                    </w:p>
                    <w:p w:rsidR="00003085" w:rsidRDefault="00003085">
                      <w:pPr>
                        <w:tabs>
                          <w:tab w:val="left" w:pos="2920"/>
                        </w:tabs>
                        <w:spacing w:after="0" w:line="240" w:lineRule="auto"/>
                        <w:ind w:left="47" w:right="-20"/>
                        <w:rPr>
                          <w:rFonts w:ascii="Myriad Pro" w:hAnsi="Myriad Pro" w:cs="Myriad Pro"/>
                          <w:sz w:val="18"/>
                          <w:szCs w:val="18"/>
                        </w:rPr>
                      </w:pPr>
                      <w:r w:rsidRPr="00FF1068">
                        <w:rPr>
                          <w:color w:val="1D1D1B"/>
                          <w:spacing w:val="-14"/>
                          <w:sz w:val="18"/>
                          <w:szCs w:val="18"/>
                        </w:rPr>
                        <w:t>F</w:t>
                      </w:r>
                      <w:r w:rsidRPr="00FF1068">
                        <w:rPr>
                          <w:color w:val="1D1D1B"/>
                          <w:spacing w:val="-3"/>
                          <w:sz w:val="18"/>
                          <w:szCs w:val="18"/>
                        </w:rPr>
                        <w:t>A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Myriad Pro" w:hAnsi="Myriad Pro" w:cs="Myriad Pro"/>
                          <w:color w:val="1D1D1B"/>
                          <w:sz w:val="18"/>
                          <w:szCs w:val="18"/>
                        </w:rPr>
                        <w:tab/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E-</w:t>
                      </w:r>
                      <w:r w:rsidRPr="00FF1068">
                        <w:rPr>
                          <w:color w:val="1D1D1B"/>
                          <w:spacing w:val="-2"/>
                          <w:sz w:val="18"/>
                          <w:szCs w:val="18"/>
                        </w:rPr>
                        <w:t>M</w:t>
                      </w:r>
                      <w:r w:rsidRPr="00FF1068">
                        <w:rPr>
                          <w:color w:val="1D1D1B"/>
                          <w:sz w:val="18"/>
                          <w:szCs w:val="18"/>
                        </w:rPr>
                        <w:t>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1F4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3876675</wp:posOffset>
                </wp:positionV>
                <wp:extent cx="2592070" cy="284480"/>
                <wp:effectExtent l="2540" t="0" r="0" b="1270"/>
                <wp:wrapNone/>
                <wp:docPr id="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085" w:rsidRDefault="00003085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091" type="#_x0000_t202" style="position:absolute;margin-left:360.95pt;margin-top:305.25pt;width:204.1pt;height:22.4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+7swIAALQFAAAOAAAAZHJzL2Uyb0RvYy54bWysVG1vmzAQ/j5p/8Hyd8rLSAKoZGpDmCZ1&#10;L1K7H+BgE6yBzWwn0E377zubkqatJk3b+IDOvvPje+4e3+XbsWvRkSnNpchxeBFgxEQlKRf7HH+5&#10;K70EI22IoKSVguX4nmn8dv361eXQZyySjWwpUwhAhM6GPseNMX3m+7pqWEf0heyZAGctVUcMLNXe&#10;p4oMgN61fhQES3+QivZKVkxr2C0mJ147/LpmlflU15oZ1OYYcjPur9x/Z//++pJke0X6hlcPaZC/&#10;yKIjXMClJ6iCGIIOir+A6nilpJa1uahk58u65hVzHIBNGDxjc9uQnjkuUBzdn8qk/x9s9fH4WSFO&#10;oXcYCdJBi+7YaNC1HFEYhaEt0NDrDOJue4g0I3hssCWr+xtZfdVIyE1DxJ5dKSWHhhEKCbqT/tnR&#10;CUdbkN3wQVK4iRyMdEBjrToLCPVAgA6Nuj81x2ZTwWa0SKNgBa4KfFESx4nrnk+y+XSvtHnHZIes&#10;kWMFzXfo5HijDfCA0DnEXiZkydvWCaAVTzYgcNqBu+Go9dksXD9/pEG6TbZJ7MXRcuvFQVF4V+Um&#10;9pZluFoUb4rNpgh/2nvDOGs4pUzYa2ZthfGf9e5B5ZMqTurSsuXUwtmUtNrvNq1CRwLaLt1nuwXJ&#10;n4X5T9NwbuDyjFIYxcF1lHrlMll5cRkvvHQVJF4QptfpMojTuCifUrrhgv07JTTkOF1Ei0lMv+UW&#10;uO8lN5J13MD0aHmX4+QURDIrwa2grrWG8Hayz0ph038sBVRsbrQTrNXopFYz7kb3OJaL+SHsJL0H&#10;CSsJCgMxwugDo5HqO0YDjJEc628HohhG7XsBz8DOnNlQs7GbDSIqOJpjg9Fkbsw0mw694vsGkKeH&#10;JuQVPJWaOxXbNzVlARTsAkaDI/MwxuzsOV+7qMdhu/4FAAD//wMAUEsDBBQABgAIAAAAIQBbMCzW&#10;4QAAAAwBAAAPAAAAZHJzL2Rvd25yZXYueG1sTI/BTsMwDIbvSLxDZCRuLOmmFlaaThOCExKiKweO&#10;aeO10RqnNNlW3p7sxI62P/3+/mIz24GdcPLGkYRkIYAhtU4b6iR81W8PT8B8UKTV4Agl/KKHTXl7&#10;U6hcuzNVeNqFjsUQ8rmS0Icw5pz7tker/MKNSPG2d5NVIY5Tx/WkzjHcDnwpRMatMhQ/9GrElx7b&#10;w+5oJWy/qXo1Px/NZ7WvTF2vBb1nBynv7+btM7CAc/iH4aIf1aGMTo07kvZskPC4TNYRlZAlIgV2&#10;IZKVSIA1cZWmK+Blwa9LlH8AAAD//wMAUEsBAi0AFAAGAAgAAAAhALaDOJL+AAAA4QEAABMAAAAA&#10;AAAAAAAAAAAAAAAAAFtDb250ZW50X1R5cGVzXS54bWxQSwECLQAUAAYACAAAACEAOP0h/9YAAACU&#10;AQAACwAAAAAAAAAAAAAAAAAvAQAAX3JlbHMvLnJlbHNQSwECLQAUAAYACAAAACEA7JHPu7MCAAC0&#10;BQAADgAAAAAAAAAAAAAAAAAuAgAAZHJzL2Uyb0RvYy54bWxQSwECLQAUAAYACAAAACEAWzAs1uEA&#10;AAAMAQAADwAAAAAAAAAAAAAAAAANBQAAZHJzL2Rvd25yZXYueG1sUEsFBgAAAAAEAAQA8wAAABsG&#10;AAAAAA==&#10;" filled="f" stroked="f">
                <v:textbox inset="0,0,0,0">
                  <w:txbxContent>
                    <w:p w:rsidR="00003085" w:rsidRDefault="00003085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02800" w:rsidSect="00214E33">
      <w:pgSz w:w="11920" w:h="16840"/>
      <w:pgMar w:top="1560" w:right="32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19C37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4B041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C87C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83AEA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462D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475863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0905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FF563F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0CC4F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E6A7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91E7021"/>
    <w:multiLevelType w:val="hybridMultilevel"/>
    <w:tmpl w:val="C6F6532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7E14B15"/>
    <w:multiLevelType w:val="hybridMultilevel"/>
    <w:tmpl w:val="77CE8C80"/>
    <w:lvl w:ilvl="0" w:tplc="42AE7140">
      <w:start w:val="1"/>
      <w:numFmt w:val="bullet"/>
      <w:lvlText w:val=""/>
      <w:lvlJc w:val="left"/>
      <w:pPr>
        <w:ind w:left="740" w:hanging="360"/>
      </w:pPr>
      <w:rPr>
        <w:rFonts w:ascii="Symbol" w:hAnsi="Symbol" w:cs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">
    <w:nsid w:val="387D43C0"/>
    <w:multiLevelType w:val="hybridMultilevel"/>
    <w:tmpl w:val="BE4CE768"/>
    <w:lvl w:ilvl="0" w:tplc="42AE714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cs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cs="Wingdings" w:hint="default"/>
      </w:rPr>
    </w:lvl>
  </w:abstractNum>
  <w:abstractNum w:abstractNumId="13">
    <w:nsid w:val="38903339"/>
    <w:multiLevelType w:val="hybridMultilevel"/>
    <w:tmpl w:val="F9888E4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0D27D22"/>
    <w:multiLevelType w:val="hybridMultilevel"/>
    <w:tmpl w:val="92680586"/>
    <w:lvl w:ilvl="0" w:tplc="1DFE0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2B56AEC"/>
    <w:multiLevelType w:val="hybridMultilevel"/>
    <w:tmpl w:val="06C64752"/>
    <w:lvl w:ilvl="0" w:tplc="91B0A4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4"/>
  </w:num>
  <w:num w:numId="12">
    <w:abstractNumId w:val="12"/>
  </w:num>
  <w:num w:numId="13">
    <w:abstractNumId w:val="15"/>
  </w:num>
  <w:num w:numId="14">
    <w:abstractNumId w:val="10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33"/>
    <w:rsid w:val="00003085"/>
    <w:rsid w:val="00007699"/>
    <w:rsid w:val="00007D1D"/>
    <w:rsid w:val="00010460"/>
    <w:rsid w:val="00011DF4"/>
    <w:rsid w:val="00012AE2"/>
    <w:rsid w:val="0003112D"/>
    <w:rsid w:val="0003388C"/>
    <w:rsid w:val="00045E41"/>
    <w:rsid w:val="0005764E"/>
    <w:rsid w:val="0006051A"/>
    <w:rsid w:val="000610D9"/>
    <w:rsid w:val="00086DEB"/>
    <w:rsid w:val="00091F1F"/>
    <w:rsid w:val="000976E7"/>
    <w:rsid w:val="000C6021"/>
    <w:rsid w:val="000D45A9"/>
    <w:rsid w:val="000E4765"/>
    <w:rsid w:val="00113298"/>
    <w:rsid w:val="001222A5"/>
    <w:rsid w:val="00126343"/>
    <w:rsid w:val="00133C19"/>
    <w:rsid w:val="00137B11"/>
    <w:rsid w:val="00143ADC"/>
    <w:rsid w:val="00166F1E"/>
    <w:rsid w:val="0017514B"/>
    <w:rsid w:val="00176A9F"/>
    <w:rsid w:val="00180CCD"/>
    <w:rsid w:val="001C62EC"/>
    <w:rsid w:val="001D3975"/>
    <w:rsid w:val="001E6027"/>
    <w:rsid w:val="001E6436"/>
    <w:rsid w:val="001F1766"/>
    <w:rsid w:val="001F1F2C"/>
    <w:rsid w:val="001F27D1"/>
    <w:rsid w:val="001F57DD"/>
    <w:rsid w:val="001F7B2F"/>
    <w:rsid w:val="00203524"/>
    <w:rsid w:val="002066EF"/>
    <w:rsid w:val="0021102B"/>
    <w:rsid w:val="00214E33"/>
    <w:rsid w:val="002237A5"/>
    <w:rsid w:val="002548BA"/>
    <w:rsid w:val="00257C7A"/>
    <w:rsid w:val="00267089"/>
    <w:rsid w:val="00275A71"/>
    <w:rsid w:val="002835B8"/>
    <w:rsid w:val="00290979"/>
    <w:rsid w:val="00294737"/>
    <w:rsid w:val="002A17C3"/>
    <w:rsid w:val="002B6906"/>
    <w:rsid w:val="002C6166"/>
    <w:rsid w:val="002C7EFB"/>
    <w:rsid w:val="002D2655"/>
    <w:rsid w:val="002D7577"/>
    <w:rsid w:val="002E2619"/>
    <w:rsid w:val="002E3580"/>
    <w:rsid w:val="002F428C"/>
    <w:rsid w:val="00300DC0"/>
    <w:rsid w:val="00320B69"/>
    <w:rsid w:val="003436CE"/>
    <w:rsid w:val="0035667C"/>
    <w:rsid w:val="00360B53"/>
    <w:rsid w:val="003748A6"/>
    <w:rsid w:val="003813D6"/>
    <w:rsid w:val="00387693"/>
    <w:rsid w:val="00395A0D"/>
    <w:rsid w:val="003C018F"/>
    <w:rsid w:val="003D1564"/>
    <w:rsid w:val="003D72EF"/>
    <w:rsid w:val="003E02C0"/>
    <w:rsid w:val="0040602D"/>
    <w:rsid w:val="00411AAC"/>
    <w:rsid w:val="00417873"/>
    <w:rsid w:val="0042220D"/>
    <w:rsid w:val="00422B8C"/>
    <w:rsid w:val="0043481A"/>
    <w:rsid w:val="00444E65"/>
    <w:rsid w:val="00446B16"/>
    <w:rsid w:val="00461A8F"/>
    <w:rsid w:val="00464C85"/>
    <w:rsid w:val="00470CC6"/>
    <w:rsid w:val="004A3CBF"/>
    <w:rsid w:val="004B0C64"/>
    <w:rsid w:val="004B52FC"/>
    <w:rsid w:val="004C6F42"/>
    <w:rsid w:val="004D0B9A"/>
    <w:rsid w:val="004D4139"/>
    <w:rsid w:val="004F4044"/>
    <w:rsid w:val="004F6F2D"/>
    <w:rsid w:val="0050230D"/>
    <w:rsid w:val="005028CB"/>
    <w:rsid w:val="005045E8"/>
    <w:rsid w:val="0052162C"/>
    <w:rsid w:val="00535F6F"/>
    <w:rsid w:val="00561476"/>
    <w:rsid w:val="0057454C"/>
    <w:rsid w:val="00591BAE"/>
    <w:rsid w:val="005B4BCA"/>
    <w:rsid w:val="005E64C9"/>
    <w:rsid w:val="005E6BFE"/>
    <w:rsid w:val="005E7D4F"/>
    <w:rsid w:val="0060450A"/>
    <w:rsid w:val="006252CB"/>
    <w:rsid w:val="00633E36"/>
    <w:rsid w:val="006404EB"/>
    <w:rsid w:val="00643F38"/>
    <w:rsid w:val="006561C9"/>
    <w:rsid w:val="006706B6"/>
    <w:rsid w:val="00682EEC"/>
    <w:rsid w:val="00684600"/>
    <w:rsid w:val="006960AE"/>
    <w:rsid w:val="006A5454"/>
    <w:rsid w:val="006A6F75"/>
    <w:rsid w:val="006B1F4F"/>
    <w:rsid w:val="006B7A7A"/>
    <w:rsid w:val="006E30E3"/>
    <w:rsid w:val="006F6C40"/>
    <w:rsid w:val="006F7C94"/>
    <w:rsid w:val="0070204A"/>
    <w:rsid w:val="0070367A"/>
    <w:rsid w:val="007133C5"/>
    <w:rsid w:val="00737E6F"/>
    <w:rsid w:val="00773C8E"/>
    <w:rsid w:val="007B2202"/>
    <w:rsid w:val="007B68A6"/>
    <w:rsid w:val="007E153F"/>
    <w:rsid w:val="00802302"/>
    <w:rsid w:val="00823115"/>
    <w:rsid w:val="00831957"/>
    <w:rsid w:val="00835D3D"/>
    <w:rsid w:val="008603C0"/>
    <w:rsid w:val="0087619F"/>
    <w:rsid w:val="00885C65"/>
    <w:rsid w:val="008928EF"/>
    <w:rsid w:val="008B48FE"/>
    <w:rsid w:val="008C09B3"/>
    <w:rsid w:val="008C5F49"/>
    <w:rsid w:val="008C7182"/>
    <w:rsid w:val="008E3F77"/>
    <w:rsid w:val="008E5807"/>
    <w:rsid w:val="00906390"/>
    <w:rsid w:val="00914829"/>
    <w:rsid w:val="00924DF9"/>
    <w:rsid w:val="0094592C"/>
    <w:rsid w:val="009474EB"/>
    <w:rsid w:val="00952D9C"/>
    <w:rsid w:val="009632CE"/>
    <w:rsid w:val="0097010E"/>
    <w:rsid w:val="009718B3"/>
    <w:rsid w:val="0097331E"/>
    <w:rsid w:val="00995CD0"/>
    <w:rsid w:val="009A4342"/>
    <w:rsid w:val="009B2EDD"/>
    <w:rsid w:val="009C4565"/>
    <w:rsid w:val="009E24AE"/>
    <w:rsid w:val="009F681C"/>
    <w:rsid w:val="00A10A06"/>
    <w:rsid w:val="00A15C29"/>
    <w:rsid w:val="00A5364C"/>
    <w:rsid w:val="00A54EBE"/>
    <w:rsid w:val="00A65663"/>
    <w:rsid w:val="00A95373"/>
    <w:rsid w:val="00AA0D99"/>
    <w:rsid w:val="00AB2C04"/>
    <w:rsid w:val="00AB3916"/>
    <w:rsid w:val="00AB3C26"/>
    <w:rsid w:val="00AB3CE4"/>
    <w:rsid w:val="00AB7BB7"/>
    <w:rsid w:val="00AC6141"/>
    <w:rsid w:val="00AC7064"/>
    <w:rsid w:val="00AD7239"/>
    <w:rsid w:val="00AE48E9"/>
    <w:rsid w:val="00B1243A"/>
    <w:rsid w:val="00B125B9"/>
    <w:rsid w:val="00B13BC1"/>
    <w:rsid w:val="00B44450"/>
    <w:rsid w:val="00B763A9"/>
    <w:rsid w:val="00B76764"/>
    <w:rsid w:val="00B818D2"/>
    <w:rsid w:val="00B924C9"/>
    <w:rsid w:val="00BB0625"/>
    <w:rsid w:val="00BB2B7A"/>
    <w:rsid w:val="00BB5AC1"/>
    <w:rsid w:val="00BB7571"/>
    <w:rsid w:val="00BC4089"/>
    <w:rsid w:val="00BD1F33"/>
    <w:rsid w:val="00BF1378"/>
    <w:rsid w:val="00BF2B8C"/>
    <w:rsid w:val="00BF461F"/>
    <w:rsid w:val="00C01445"/>
    <w:rsid w:val="00C12982"/>
    <w:rsid w:val="00C14F16"/>
    <w:rsid w:val="00C350E4"/>
    <w:rsid w:val="00C47CCE"/>
    <w:rsid w:val="00C521A0"/>
    <w:rsid w:val="00C606B5"/>
    <w:rsid w:val="00C65679"/>
    <w:rsid w:val="00C70053"/>
    <w:rsid w:val="00C81C83"/>
    <w:rsid w:val="00C85269"/>
    <w:rsid w:val="00C91340"/>
    <w:rsid w:val="00C94C0D"/>
    <w:rsid w:val="00C96194"/>
    <w:rsid w:val="00CA4E65"/>
    <w:rsid w:val="00CA4E73"/>
    <w:rsid w:val="00CA57A8"/>
    <w:rsid w:val="00CD45FA"/>
    <w:rsid w:val="00CF2EBA"/>
    <w:rsid w:val="00CF6EE4"/>
    <w:rsid w:val="00CF767A"/>
    <w:rsid w:val="00D32481"/>
    <w:rsid w:val="00D4116F"/>
    <w:rsid w:val="00D505FC"/>
    <w:rsid w:val="00D5376D"/>
    <w:rsid w:val="00D60B84"/>
    <w:rsid w:val="00D64906"/>
    <w:rsid w:val="00D64F74"/>
    <w:rsid w:val="00D91C4D"/>
    <w:rsid w:val="00DA1D04"/>
    <w:rsid w:val="00DA5D35"/>
    <w:rsid w:val="00DB01A3"/>
    <w:rsid w:val="00DC6132"/>
    <w:rsid w:val="00DD5321"/>
    <w:rsid w:val="00DD7C98"/>
    <w:rsid w:val="00DE43F5"/>
    <w:rsid w:val="00DF5ACE"/>
    <w:rsid w:val="00E075FC"/>
    <w:rsid w:val="00E27074"/>
    <w:rsid w:val="00E449FF"/>
    <w:rsid w:val="00E63F38"/>
    <w:rsid w:val="00E76562"/>
    <w:rsid w:val="00E81DF5"/>
    <w:rsid w:val="00E93985"/>
    <w:rsid w:val="00E94421"/>
    <w:rsid w:val="00EA0904"/>
    <w:rsid w:val="00EA564D"/>
    <w:rsid w:val="00EB160B"/>
    <w:rsid w:val="00EB3734"/>
    <w:rsid w:val="00EC3967"/>
    <w:rsid w:val="00EC55B9"/>
    <w:rsid w:val="00ED7FF7"/>
    <w:rsid w:val="00F02800"/>
    <w:rsid w:val="00F07C53"/>
    <w:rsid w:val="00F12577"/>
    <w:rsid w:val="00F175FA"/>
    <w:rsid w:val="00F17D18"/>
    <w:rsid w:val="00F27861"/>
    <w:rsid w:val="00F304D2"/>
    <w:rsid w:val="00F347A4"/>
    <w:rsid w:val="00F3563B"/>
    <w:rsid w:val="00F45A09"/>
    <w:rsid w:val="00F50464"/>
    <w:rsid w:val="00F609FD"/>
    <w:rsid w:val="00F655B2"/>
    <w:rsid w:val="00F6684C"/>
    <w:rsid w:val="00F70754"/>
    <w:rsid w:val="00F873B3"/>
    <w:rsid w:val="00FA26AE"/>
    <w:rsid w:val="00FA5B1D"/>
    <w:rsid w:val="00FC743B"/>
    <w:rsid w:val="00FD3498"/>
    <w:rsid w:val="00FE1782"/>
    <w:rsid w:val="00FF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A3694B-89D6-49D4-AD8C-B962DC24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F1E"/>
    <w:pPr>
      <w:widowControl w:val="0"/>
      <w:spacing w:after="200" w:line="276" w:lineRule="auto"/>
    </w:pPr>
    <w:rPr>
      <w:rFonts w:cs="Calibri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gularny">
    <w:name w:val="Regularny"/>
    <w:basedOn w:val="Normalny"/>
    <w:link w:val="RegularnyZnak"/>
    <w:uiPriority w:val="99"/>
    <w:rsid w:val="000E4765"/>
    <w:pPr>
      <w:spacing w:after="0" w:line="544" w:lineRule="exact"/>
      <w:ind w:left="20" w:right="-20"/>
      <w:jc w:val="right"/>
    </w:pPr>
    <w:rPr>
      <w:rFonts w:ascii="Myriad Pro Cond" w:hAnsi="Myriad Pro Cond" w:cs="Myriad Pro Cond"/>
      <w:color w:val="FFFFFF"/>
      <w:position w:val="1"/>
      <w:sz w:val="40"/>
      <w:szCs w:val="40"/>
    </w:rPr>
  </w:style>
  <w:style w:type="character" w:customStyle="1" w:styleId="RegularnyZnak">
    <w:name w:val="Regularny Znak"/>
    <w:basedOn w:val="Domylnaczcionkaakapitu"/>
    <w:link w:val="Regularny"/>
    <w:uiPriority w:val="99"/>
    <w:rsid w:val="000E4765"/>
    <w:rPr>
      <w:rFonts w:ascii="Myriad Pro Cond" w:hAnsi="Myriad Pro Cond" w:cs="Myriad Pro Cond"/>
      <w:color w:val="FFFFFF"/>
      <w:position w:val="1"/>
      <w:sz w:val="40"/>
      <w:szCs w:val="40"/>
      <w:lang w:val="en-US" w:eastAsia="en-US"/>
    </w:rPr>
  </w:style>
  <w:style w:type="paragraph" w:styleId="Tekstpodstawowywcity3">
    <w:name w:val="Body Text Indent 3"/>
    <w:basedOn w:val="Normalny"/>
    <w:link w:val="Tekstpodstawowywcity3Znak"/>
    <w:uiPriority w:val="99"/>
    <w:rsid w:val="006252C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252CB"/>
    <w:rPr>
      <w:rFonts w:ascii="Calibri" w:hAnsi="Calibri" w:cs="Calibri"/>
      <w:sz w:val="16"/>
      <w:szCs w:val="16"/>
      <w:lang w:val="en-US" w:eastAsia="en-US"/>
    </w:rPr>
  </w:style>
  <w:style w:type="paragraph" w:styleId="Akapitzlist">
    <w:name w:val="List Paragraph"/>
    <w:basedOn w:val="Normalny"/>
    <w:uiPriority w:val="34"/>
    <w:qFormat/>
    <w:rsid w:val="00737E6F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4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56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unhideWhenUsed/>
    <w:rsid w:val="0050230D"/>
    <w:pPr>
      <w:widowControl/>
      <w:spacing w:after="0" w:line="240" w:lineRule="auto"/>
    </w:pPr>
    <w:rPr>
      <w:rFonts w:ascii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uiPriority w:val="22"/>
    <w:qFormat/>
    <w:rsid w:val="007E153F"/>
    <w:rPr>
      <w:b/>
      <w:bCs/>
    </w:rPr>
  </w:style>
  <w:style w:type="character" w:styleId="Hipercze">
    <w:name w:val="Hyperlink"/>
    <w:basedOn w:val="Domylnaczcionkaakapitu"/>
    <w:uiPriority w:val="99"/>
    <w:unhideWhenUsed/>
    <w:rsid w:val="00011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3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hyperlink" Target="mailto:agnieszka.talapka@udt.gov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19" Type="http://schemas.openxmlformats.org/officeDocument/2006/relationships/hyperlink" Target="mailto:agnieszka.talapka@udt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76D33171</Template>
  <TotalTime>280</TotalTime>
  <Pages>4</Pages>
  <Words>0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szczecin_seminarium_11_X_ciśnienia</vt:lpstr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szczecin_seminarium_11_X_ciśnienia</dc:title>
  <dc:subject/>
  <dc:creator>natalia orłowska</dc:creator>
  <cp:keywords/>
  <dc:description/>
  <cp:lastModifiedBy>Agnieszka Talapka</cp:lastModifiedBy>
  <cp:revision>9</cp:revision>
  <cp:lastPrinted>2015-02-06T06:55:00Z</cp:lastPrinted>
  <dcterms:created xsi:type="dcterms:W3CDTF">2015-04-02T09:14:00Z</dcterms:created>
  <dcterms:modified xsi:type="dcterms:W3CDTF">2015-04-08T10:35:00Z</dcterms:modified>
</cp:coreProperties>
</file>